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F76746" w14:paraId="5E44A7F4" w14:textId="77777777" w:rsidTr="00B80C95">
        <w:trPr>
          <w:trHeight w:val="720"/>
        </w:trPr>
        <w:tc>
          <w:tcPr>
            <w:tcW w:w="7061" w:type="dxa"/>
            <w:gridSpan w:val="2"/>
            <w:tcBorders>
              <w:bottom w:val="single" w:sz="18" w:space="0" w:color="auto"/>
            </w:tcBorders>
          </w:tcPr>
          <w:p w14:paraId="01E5AB99" w14:textId="77777777" w:rsidR="00F76746" w:rsidRDefault="00F76746" w:rsidP="00B80C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2F4ABFA" w14:textId="77777777" w:rsidR="00F76746" w:rsidRDefault="00F76746" w:rsidP="00B80C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F7673C8" w14:textId="77777777" w:rsidR="00F76746" w:rsidRDefault="00F76746" w:rsidP="00B80C95">
            <w:pPr>
              <w:tabs>
                <w:tab w:val="left" w:pos="3010"/>
              </w:tabs>
              <w:jc w:val="center"/>
              <w:rPr>
                <w:sz w:val="52"/>
                <w:szCs w:val="52"/>
              </w:rPr>
            </w:pPr>
            <w:r>
              <w:rPr>
                <w:rFonts w:ascii="Univers Bold" w:hAnsi="Univers Bold"/>
                <w:b/>
                <w:sz w:val="72"/>
                <w:lang w:val="fr-CA"/>
              </w:rPr>
              <w:t xml:space="preserve">          EP</w:t>
            </w:r>
          </w:p>
        </w:tc>
      </w:tr>
      <w:tr w:rsidR="00F76746" w14:paraId="3ABF2AAB" w14:textId="77777777" w:rsidTr="00B80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AEC35DA" w14:textId="77777777" w:rsidR="00F76746" w:rsidRDefault="00F76746" w:rsidP="00B80C95">
            <w:pPr>
              <w:spacing w:before="120"/>
            </w:pPr>
            <w:r>
              <w:rPr>
                <w:noProof/>
                <w:lang w:val="en-CA" w:eastAsia="en-CA"/>
              </w:rPr>
              <w:drawing>
                <wp:anchor distT="0" distB="0" distL="114300" distR="114300" simplePos="0" relativeHeight="251659264" behindDoc="0" locked="0" layoutInCell="1" allowOverlap="1" wp14:anchorId="19D137A0" wp14:editId="21A5D328">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2ECFD8ED" wp14:editId="76C1CE4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2DAA97D" w14:textId="77777777" w:rsidR="00F76746" w:rsidRDefault="00F76746" w:rsidP="00B80C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9A4EA37" w14:textId="77777777" w:rsidR="00F76746" w:rsidRDefault="00F76746" w:rsidP="00B80C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6BA169A" w14:textId="77777777" w:rsidR="00F76746" w:rsidRDefault="00F76746" w:rsidP="00B80C95">
            <w:pPr>
              <w:rPr>
                <w:rFonts w:ascii="Univers" w:hAnsi="Univers"/>
                <w:b/>
                <w:sz w:val="32"/>
                <w:lang w:val="fr-CA"/>
              </w:rPr>
            </w:pPr>
            <w:r>
              <w:rPr>
                <w:rFonts w:ascii="Univers" w:hAnsi="Univers"/>
                <w:b/>
                <w:sz w:val="32"/>
                <w:lang w:val="fr-CA"/>
              </w:rPr>
              <w:t>Nations Unies pour</w:t>
            </w:r>
          </w:p>
          <w:p w14:paraId="2C01C486" w14:textId="77777777" w:rsidR="00F76746" w:rsidRDefault="00F76746" w:rsidP="00B80C95">
            <w:pPr>
              <w:rPr>
                <w:rFonts w:ascii="Univers" w:hAnsi="Univers"/>
                <w:b/>
                <w:sz w:val="32"/>
                <w:lang w:val="fr-CA"/>
              </w:rPr>
            </w:pPr>
            <w:r>
              <w:rPr>
                <w:rFonts w:ascii="Univers" w:hAnsi="Univers"/>
                <w:b/>
                <w:sz w:val="32"/>
                <w:lang w:val="fr-CA"/>
              </w:rPr>
              <w:t>l’environnement</w:t>
            </w:r>
          </w:p>
          <w:p w14:paraId="5ADD1375" w14:textId="77777777" w:rsidR="00F76746" w:rsidRDefault="00F76746" w:rsidP="00B80C9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E4053FB" w14:textId="77777777" w:rsidR="00F76746" w:rsidRDefault="00F76746" w:rsidP="00B80C95">
            <w:pPr>
              <w:rPr>
                <w:lang w:val="fr-FR"/>
              </w:rPr>
            </w:pPr>
          </w:p>
          <w:p w14:paraId="34E2B447" w14:textId="77777777" w:rsidR="00F76746" w:rsidRPr="00DD3433" w:rsidRDefault="00F76746" w:rsidP="00B80C95">
            <w:pPr>
              <w:rPr>
                <w:lang w:val="fr-FR"/>
              </w:rPr>
            </w:pPr>
            <w:r w:rsidRPr="00DD3433">
              <w:rPr>
                <w:lang w:val="fr-FR"/>
              </w:rPr>
              <w:t>Distr.</w:t>
            </w:r>
          </w:p>
          <w:p w14:paraId="782AD770" w14:textId="77777777" w:rsidR="00F76746" w:rsidRPr="00DD3433" w:rsidRDefault="00F76746" w:rsidP="00B80C95">
            <w:pPr>
              <w:rPr>
                <w:lang w:val="fr-FR"/>
              </w:rPr>
            </w:pPr>
            <w:r w:rsidRPr="00DD3433">
              <w:rPr>
                <w:lang w:val="fr-FR"/>
              </w:rPr>
              <w:t>GÉNÉRALE</w:t>
            </w:r>
          </w:p>
          <w:p w14:paraId="1E97E71D" w14:textId="77777777" w:rsidR="00F76746" w:rsidRPr="00DD3433" w:rsidRDefault="00F76746" w:rsidP="00B80C95">
            <w:pPr>
              <w:rPr>
                <w:lang w:val="fr-FR"/>
              </w:rPr>
            </w:pPr>
          </w:p>
          <w:p w14:paraId="448A0E17" w14:textId="77777777" w:rsidR="00F76746" w:rsidRPr="00FF3CF1" w:rsidRDefault="00F76746" w:rsidP="00B80C95">
            <w:pPr>
              <w:rPr>
                <w:lang w:val="fr-FR"/>
              </w:rPr>
            </w:pPr>
            <w:r>
              <w:fldChar w:fldCharType="begin"/>
            </w:r>
            <w:r w:rsidRPr="00DD3433">
              <w:rPr>
                <w:lang w:val="fr-FR"/>
              </w:rPr>
              <w:instrText xml:space="preserve"> DOCPROPERTY "Document number"  \* MERGEFORMAT </w:instrText>
            </w:r>
            <w:r>
              <w:fldChar w:fldCharType="separate"/>
            </w:r>
            <w:r>
              <w:rPr>
                <w:lang w:val="fr-FR"/>
              </w:rPr>
              <w:t>UNEP/OzL.Pro/ExCom/84/16</w:t>
            </w:r>
            <w:r>
              <w:fldChar w:fldCharType="end"/>
            </w:r>
          </w:p>
          <w:p w14:paraId="7F4B57ED" w14:textId="77777777" w:rsidR="00F76746" w:rsidRPr="00FF3CF1" w:rsidRDefault="00F76746" w:rsidP="00B80C95">
            <w:pPr>
              <w:rPr>
                <w:lang w:val="fr-FR"/>
              </w:rPr>
            </w:pPr>
            <w:r>
              <w:fldChar w:fldCharType="begin"/>
            </w:r>
            <w:r w:rsidRPr="00FF3CF1">
              <w:rPr>
                <w:lang w:val="fr-FR"/>
              </w:rPr>
              <w:instrText xml:space="preserve"> DOCPROPERTY "Revision date" \@ "d MMMM YYYY"  \* MERGEFORMAT </w:instrText>
            </w:r>
            <w:r>
              <w:fldChar w:fldCharType="separate"/>
            </w:r>
            <w:r>
              <w:rPr>
                <w:lang w:val="fr-FR"/>
              </w:rPr>
              <w:t>19 novembre 2019</w:t>
            </w:r>
            <w:r>
              <w:fldChar w:fldCharType="end"/>
            </w:r>
          </w:p>
          <w:p w14:paraId="08791B8F" w14:textId="77777777" w:rsidR="00F76746" w:rsidRDefault="00F76746" w:rsidP="00B80C95">
            <w:pPr>
              <w:rPr>
                <w:caps/>
                <w:lang w:val="fr-FR"/>
              </w:rPr>
            </w:pPr>
            <w:r w:rsidRPr="00FF3CF1">
              <w:rPr>
                <w:caps/>
                <w:lang w:val="fr-FR"/>
              </w:rPr>
              <w:br/>
            </w:r>
            <w:r>
              <w:rPr>
                <w:caps/>
                <w:lang w:val="fr-FR"/>
              </w:rPr>
              <w:t>FRANÇAIS</w:t>
            </w:r>
          </w:p>
          <w:p w14:paraId="2922E530" w14:textId="77777777" w:rsidR="00F76746" w:rsidRDefault="00F76746" w:rsidP="00B80C95">
            <w:r>
              <w:t>ORIGINAL: ANGLAIS</w:t>
            </w:r>
          </w:p>
        </w:tc>
      </w:tr>
    </w:tbl>
    <w:p w14:paraId="52D4BFDB" w14:textId="77777777" w:rsidR="00F76746" w:rsidRDefault="00F76746" w:rsidP="00F76746">
      <w:pPr>
        <w:jc w:val="left"/>
        <w:rPr>
          <w:lang w:val="fr-CA"/>
        </w:rPr>
      </w:pPr>
    </w:p>
    <w:p w14:paraId="46D11750" w14:textId="77777777" w:rsidR="00F76746" w:rsidRDefault="00F76746" w:rsidP="00F76746">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Quatre-vingt-quatrième</w:t>
      </w:r>
      <w:r w:rsidRPr="00FC5578">
        <w:rPr>
          <w:lang w:val="fr-CA"/>
        </w:rPr>
        <w:t xml:space="preserve"> </w:t>
      </w:r>
      <w:r>
        <w:rPr>
          <w:lang w:val="fr-CA"/>
        </w:rPr>
        <w:t>réunion</w:t>
      </w:r>
    </w:p>
    <w:p w14:paraId="5E784156" w14:textId="77777777" w:rsidR="00F76746" w:rsidRDefault="00F76746" w:rsidP="00F76746">
      <w:pPr>
        <w:jc w:val="left"/>
        <w:rPr>
          <w:lang w:val="fr-CA"/>
        </w:rPr>
      </w:pPr>
      <w:r>
        <w:rPr>
          <w:lang w:val="fr-CA"/>
        </w:rPr>
        <w:t>Montr</w:t>
      </w:r>
      <w:r w:rsidRPr="00C3328D">
        <w:rPr>
          <w:lang w:val="fr-FR"/>
        </w:rPr>
        <w:t>é</w:t>
      </w:r>
      <w:r>
        <w:rPr>
          <w:lang w:val="fr-CA"/>
        </w:rPr>
        <w:t>al, 16 – 20 décembre 2019</w:t>
      </w:r>
    </w:p>
    <w:p w14:paraId="466F61F3" w14:textId="77777777" w:rsidR="00F76746" w:rsidRDefault="00F76746" w:rsidP="00F76746">
      <w:pPr>
        <w:jc w:val="left"/>
        <w:rPr>
          <w:lang w:val="fr-CA"/>
        </w:rPr>
      </w:pPr>
    </w:p>
    <w:p w14:paraId="6AD4D469" w14:textId="0C8948E4" w:rsidR="00F76746" w:rsidRDefault="00F76746" w:rsidP="00F76746">
      <w:pPr>
        <w:rPr>
          <w:lang w:val="fr-FR"/>
        </w:rPr>
      </w:pPr>
    </w:p>
    <w:p w14:paraId="09BDFCDE" w14:textId="77777777" w:rsidR="00C3328D" w:rsidRPr="00C3328D" w:rsidRDefault="00C3328D" w:rsidP="00F76746">
      <w:pPr>
        <w:rPr>
          <w:lang w:val="fr-FR"/>
        </w:rPr>
      </w:pPr>
    </w:p>
    <w:p w14:paraId="4BCE5148" w14:textId="77777777" w:rsidR="00F76746" w:rsidRPr="00C3328D" w:rsidRDefault="00F76746" w:rsidP="00F76746">
      <w:pPr>
        <w:pStyle w:val="Title1"/>
        <w:rPr>
          <w:caps w:val="0"/>
          <w:lang w:val="fr-FR"/>
        </w:rPr>
      </w:pPr>
      <w:r w:rsidRPr="00C3328D">
        <w:rPr>
          <w:caps w:val="0"/>
          <w:lang w:val="fr-FR"/>
        </w:rPr>
        <w:t>RAPPORT PÉRIODIQUE GLOBAL AU 31 DÉCEMBRE 2018</w:t>
      </w:r>
    </w:p>
    <w:p w14:paraId="45111DF5" w14:textId="70AA7D83" w:rsidR="00F76746" w:rsidRDefault="00F76746" w:rsidP="00F76746">
      <w:pPr>
        <w:pStyle w:val="Title1"/>
        <w:rPr>
          <w:caps w:val="0"/>
          <w:lang w:val="fr-FR"/>
        </w:rPr>
      </w:pPr>
    </w:p>
    <w:p w14:paraId="579E0BFD" w14:textId="77777777" w:rsidR="00C3328D" w:rsidRPr="00C3328D" w:rsidRDefault="00C3328D" w:rsidP="00F76746">
      <w:pPr>
        <w:pStyle w:val="Title1"/>
        <w:rPr>
          <w:caps w:val="0"/>
          <w:lang w:val="fr-FR"/>
        </w:rPr>
      </w:pPr>
    </w:p>
    <w:p w14:paraId="3CB721F0" w14:textId="77777777" w:rsidR="00F76746" w:rsidRPr="00C3328D" w:rsidRDefault="00F76746" w:rsidP="00F76746">
      <w:pPr>
        <w:pStyle w:val="Heading1"/>
        <w:rPr>
          <w:lang w:val="fr-FR"/>
        </w:rPr>
      </w:pPr>
      <w:r w:rsidRPr="00C3328D">
        <w:rPr>
          <w:lang w:val="fr-FR"/>
        </w:rPr>
        <w:t>Le rapport périodique global reprend l’état d’avancement et les informations financières fournies par les agences bilatérales et les agences d’exécution</w:t>
      </w:r>
      <w:r w:rsidRPr="00B35CB9">
        <w:rPr>
          <w:vertAlign w:val="superscript"/>
          <w:lang w:val="en-CA"/>
        </w:rPr>
        <w:footnoteReference w:id="1"/>
      </w:r>
      <w:r w:rsidRPr="00C3328D">
        <w:rPr>
          <w:lang w:val="fr-FR"/>
        </w:rPr>
        <w:t xml:space="preserve"> au 31 décembre 2018, dans leurs rapports périodiques respectifs</w:t>
      </w:r>
      <w:r w:rsidRPr="00B35CB9">
        <w:rPr>
          <w:rStyle w:val="FootnoteReference"/>
          <w:lang w:val="en-CA"/>
        </w:rPr>
        <w:footnoteReference w:id="2"/>
      </w:r>
      <w:r w:rsidRPr="00C3328D">
        <w:rPr>
          <w:lang w:val="fr-FR"/>
        </w:rPr>
        <w:t xml:space="preserve"> soumis au Secrétariat.</w:t>
      </w:r>
    </w:p>
    <w:p w14:paraId="589DB72C" w14:textId="77777777" w:rsidR="00F76746" w:rsidRPr="00B35CB9" w:rsidRDefault="00F76746" w:rsidP="00F76746">
      <w:pPr>
        <w:keepNext/>
        <w:rPr>
          <w:b/>
        </w:rPr>
      </w:pPr>
      <w:r>
        <w:rPr>
          <w:b/>
        </w:rPr>
        <w:t>Champ d’application du document</w:t>
      </w:r>
    </w:p>
    <w:p w14:paraId="3588FBA9" w14:textId="77777777" w:rsidR="00F76746" w:rsidRPr="00B35CB9" w:rsidRDefault="00F76746" w:rsidP="00F76746">
      <w:pPr>
        <w:keepNext/>
        <w:rPr>
          <w:lang w:val="en-CA"/>
        </w:rPr>
      </w:pPr>
    </w:p>
    <w:p w14:paraId="632B52B7" w14:textId="77777777" w:rsidR="00F76746" w:rsidRPr="00C3328D" w:rsidRDefault="00F76746" w:rsidP="00F76746">
      <w:pPr>
        <w:pStyle w:val="Heading1"/>
        <w:rPr>
          <w:lang w:val="fr-FR"/>
        </w:rPr>
      </w:pPr>
      <w:r w:rsidRPr="00C3328D">
        <w:rPr>
          <w:lang w:val="fr-FR"/>
        </w:rPr>
        <w:t>Ce document comprend les parties suivantes :</w:t>
      </w:r>
    </w:p>
    <w:p w14:paraId="10112BE5" w14:textId="77777777" w:rsidR="00F76746" w:rsidRPr="00C3328D" w:rsidRDefault="00F76746" w:rsidP="00F76746">
      <w:pPr>
        <w:pStyle w:val="Heading2"/>
        <w:numPr>
          <w:ilvl w:val="0"/>
          <w:numId w:val="0"/>
        </w:numPr>
        <w:adjustRightInd w:val="0"/>
        <w:ind w:left="2160" w:hanging="1440"/>
        <w:textAlignment w:val="baseline"/>
        <w:rPr>
          <w:szCs w:val="28"/>
          <w:lang w:val="fr-FR"/>
        </w:rPr>
      </w:pPr>
      <w:r w:rsidRPr="00C3328D">
        <w:rPr>
          <w:lang w:val="fr-FR"/>
        </w:rPr>
        <w:t>Partie I :</w:t>
      </w:r>
      <w:r w:rsidRPr="00C3328D">
        <w:rPr>
          <w:lang w:val="fr-FR"/>
        </w:rPr>
        <w:tab/>
        <w:t>Projets approuvés au titre des contributions régulières au Fonds multilatéral. Cette partie présente un résumé de l’évolution de la mise en œuvre des projets pour 2018, et cumulés depuis 1991 traitant de toutes les substances réglementées au titre du Protocole de Montréal, y compris les substances visées à l’annexe F (HFC) ; il contient un examen de l’état d’avancement de chaque projet en cours</w:t>
      </w:r>
      <w:r w:rsidRPr="00B35CB9">
        <w:rPr>
          <w:rStyle w:val="FootnoteReference"/>
          <w:lang w:val="en-CA"/>
        </w:rPr>
        <w:footnoteReference w:id="3"/>
      </w:r>
      <w:r w:rsidRPr="00C3328D">
        <w:rPr>
          <w:lang w:val="fr-FR"/>
        </w:rPr>
        <w:t xml:space="preserve"> au niveau national ; et identifie les projets dont la mise en œuvre connaît du retard, leur impact potentiel sur l’élimination des substances réglementées, </w:t>
      </w:r>
      <w:r w:rsidRPr="00C3328D">
        <w:rPr>
          <w:lang w:val="fr-FR"/>
        </w:rPr>
        <w:lastRenderedPageBreak/>
        <w:t xml:space="preserve">ainsi que les projets présentant des questions en suspens devant être examinées par le Comité exécutif. </w:t>
      </w:r>
    </w:p>
    <w:p w14:paraId="7DCDBBDE" w14:textId="77777777" w:rsidR="00F76746" w:rsidRPr="00C3328D" w:rsidRDefault="00F76746" w:rsidP="00F76746">
      <w:pPr>
        <w:pStyle w:val="Heading2"/>
        <w:widowControl/>
        <w:numPr>
          <w:ilvl w:val="0"/>
          <w:numId w:val="0"/>
        </w:numPr>
        <w:adjustRightInd w:val="0"/>
        <w:ind w:left="2160" w:hanging="1440"/>
        <w:textAlignment w:val="baseline"/>
        <w:rPr>
          <w:szCs w:val="28"/>
          <w:lang w:val="fr-FR"/>
        </w:rPr>
      </w:pPr>
      <w:r w:rsidRPr="00C3328D">
        <w:rPr>
          <w:lang w:val="fr-FR"/>
        </w:rPr>
        <w:t>Partie II :</w:t>
      </w:r>
      <w:r w:rsidRPr="00C3328D">
        <w:rPr>
          <w:lang w:val="fr-FR"/>
        </w:rPr>
        <w:tab/>
        <w:t>Projets approuvés au titre des contributions volontaires supplémentaires pour le démarrage rapide de la réduction progressive des HFC.</w:t>
      </w:r>
      <w:r w:rsidRPr="00B35CB9">
        <w:rPr>
          <w:rStyle w:val="FootnoteReference"/>
          <w:lang w:val="en-CA"/>
        </w:rPr>
        <w:footnoteReference w:id="4"/>
      </w:r>
      <w:r w:rsidRPr="00C3328D">
        <w:rPr>
          <w:lang w:val="fr-FR"/>
        </w:rPr>
        <w:t xml:space="preserve"> Elle fait le point sur la mise en œuvre des projets de réduction progressive des HFC financés par les contributions volontaires.</w:t>
      </w:r>
    </w:p>
    <w:p w14:paraId="58AD1F05" w14:textId="77777777" w:rsidR="00F76746" w:rsidRPr="00B35CB9" w:rsidRDefault="00F76746" w:rsidP="00F76746">
      <w:pPr>
        <w:ind w:firstLine="720"/>
      </w:pPr>
      <w:r>
        <w:t>Recommandation.</w:t>
      </w:r>
    </w:p>
    <w:p w14:paraId="048BE7E6" w14:textId="77777777" w:rsidR="00F76746" w:rsidRPr="00B35CB9" w:rsidRDefault="00F76746" w:rsidP="00F76746">
      <w:pPr>
        <w:rPr>
          <w:lang w:val="en-CA"/>
        </w:rPr>
      </w:pPr>
    </w:p>
    <w:p w14:paraId="064C174F" w14:textId="4E6443FA" w:rsidR="00F76746" w:rsidRPr="00C3328D" w:rsidRDefault="00F76746" w:rsidP="00F76746">
      <w:pPr>
        <w:pStyle w:val="Heading1"/>
        <w:rPr>
          <w:lang w:val="fr-FR"/>
        </w:rPr>
      </w:pPr>
      <w:r w:rsidRPr="00C3328D">
        <w:rPr>
          <w:lang w:val="fr-FR"/>
        </w:rPr>
        <w:t>Le présent document comporte également une Annexe I laquelle contient une analyse du rapport périodique global.</w:t>
      </w:r>
    </w:p>
    <w:p w14:paraId="3026E061" w14:textId="77777777" w:rsidR="00F76746" w:rsidRPr="00C3328D" w:rsidRDefault="00F76746" w:rsidP="00F76746">
      <w:pPr>
        <w:pStyle w:val="Heading1"/>
        <w:rPr>
          <w:lang w:val="fr-FR"/>
        </w:rPr>
      </w:pPr>
      <w:r w:rsidRPr="00C3328D">
        <w:rPr>
          <w:lang w:val="fr-FR"/>
        </w:rPr>
        <w:t xml:space="preserve">Les rapports périodiques des agences bilatérales ou d’exécution ne contenaient aucune question de politique générale soumise à l’examen du Comité exécutif. En outre, aucune question de politique générale n’a été identifiée par le Secrétariat au cours du processus d’examen des rapports périodiques. </w:t>
      </w:r>
    </w:p>
    <w:p w14:paraId="5E7AC94B" w14:textId="77777777" w:rsidR="00F76746" w:rsidRPr="00C3328D" w:rsidRDefault="00F76746" w:rsidP="00F76746">
      <w:pPr>
        <w:rPr>
          <w:u w:val="single"/>
          <w:lang w:val="fr-FR"/>
        </w:rPr>
      </w:pPr>
      <w:r w:rsidRPr="00C3328D">
        <w:rPr>
          <w:u w:val="single"/>
          <w:lang w:val="fr-FR"/>
        </w:rPr>
        <w:t>Unités de mesure utilisées, dans les rapports périodiques</w:t>
      </w:r>
    </w:p>
    <w:p w14:paraId="27893D35" w14:textId="77777777" w:rsidR="00F76746" w:rsidRPr="00C3328D" w:rsidRDefault="00F76746" w:rsidP="00F76746">
      <w:pPr>
        <w:rPr>
          <w:lang w:val="fr-FR"/>
        </w:rPr>
      </w:pPr>
    </w:p>
    <w:p w14:paraId="56FDD080" w14:textId="77777777" w:rsidR="00F76746" w:rsidRPr="00C3328D" w:rsidRDefault="00F76746" w:rsidP="00F76746">
      <w:pPr>
        <w:pStyle w:val="Heading1"/>
        <w:rPr>
          <w:lang w:val="fr-FR"/>
        </w:rPr>
      </w:pPr>
      <w:r w:rsidRPr="00C3328D">
        <w:rPr>
          <w:lang w:val="fr-FR"/>
        </w:rPr>
        <w:t>Toutes les substances réglementées au titre du Protocole de Montréal avant l’accord sur l’Amendement de Kigali étaient des substances qui appauvrissent la couche d’ozone mesurées en tonnes PAO. Les substances réglementées au titre de l’Amendement de Kigali ne sont pas des substances qui appauvrissent la couche d’ozone et leurs objectifs de contrôle sont mesurés en t. équiv. CO</w:t>
      </w:r>
      <w:r w:rsidRPr="00C3328D">
        <w:rPr>
          <w:vertAlign w:val="subscript"/>
          <w:lang w:val="fr-FR"/>
        </w:rPr>
        <w:t>2</w:t>
      </w:r>
      <w:r w:rsidRPr="00C3328D">
        <w:rPr>
          <w:lang w:val="fr-FR"/>
        </w:rPr>
        <w:t xml:space="preserve">. (à savoir la consommation en tonnes métriques (t.) multipliée par le potentiel de réchauffement global (PRG) de la substance). Malgré deux mesures différentes pour faire état des substances réglementées, les rapports périodiques présentés à la 84e réunion sont fondés sur les tonnes PAO pour toutes les substances réglementées. </w:t>
      </w:r>
    </w:p>
    <w:p w14:paraId="6234ABD2" w14:textId="77777777" w:rsidR="00F76746" w:rsidRPr="00C3328D" w:rsidRDefault="00F76746" w:rsidP="00F76746">
      <w:pPr>
        <w:pStyle w:val="Heading1"/>
        <w:rPr>
          <w:lang w:val="fr-FR"/>
        </w:rPr>
      </w:pPr>
      <w:r w:rsidRPr="00C3328D">
        <w:rPr>
          <w:lang w:val="fr-FR"/>
        </w:rPr>
        <w:t>Afin de tenir compte des deux unités de mesure différentes, le Secrétariat, en coopération avec les agences bilatérales et d’exécution, révisera la base de données actuelle des rapports périodiques, y compris les macros pour calculer les tableaux récapitulatifs et ajouter des colonnes supplémentaires (par exemple, « Tonnes métriques à éliminer progressivement par proposition », « Tonnes métriques éliminées progressivement » et « t équiv. CO</w:t>
      </w:r>
      <w:r w:rsidRPr="00C3328D">
        <w:rPr>
          <w:vertAlign w:val="subscript"/>
          <w:lang w:val="fr-FR"/>
        </w:rPr>
        <w:t>2</w:t>
      </w:r>
      <w:r w:rsidRPr="00C3328D">
        <w:rPr>
          <w:lang w:val="fr-FR"/>
        </w:rPr>
        <w:t> »). Le format révisé du rapport périodique sera utilisé pour le rapport périodique de 2019 qui sera présenté en 2020.</w:t>
      </w:r>
    </w:p>
    <w:p w14:paraId="19B071A8" w14:textId="77777777" w:rsidR="00F76746" w:rsidRPr="00C3328D" w:rsidRDefault="00F76746" w:rsidP="00F76746">
      <w:pPr>
        <w:rPr>
          <w:b/>
          <w:lang w:val="fr-FR"/>
        </w:rPr>
      </w:pPr>
      <w:r w:rsidRPr="00C3328D">
        <w:rPr>
          <w:b/>
          <w:lang w:val="fr-FR"/>
        </w:rPr>
        <w:t>Aperçu des activités de réduction progressive des HFC</w:t>
      </w:r>
    </w:p>
    <w:p w14:paraId="2104EFC2" w14:textId="77777777" w:rsidR="00F76746" w:rsidRPr="00C3328D" w:rsidRDefault="00F76746" w:rsidP="00F76746">
      <w:pPr>
        <w:rPr>
          <w:lang w:val="fr-FR"/>
        </w:rPr>
      </w:pPr>
    </w:p>
    <w:p w14:paraId="556EA205" w14:textId="77777777" w:rsidR="00F76746" w:rsidRPr="00C3328D" w:rsidRDefault="00F76746" w:rsidP="00F76746">
      <w:pPr>
        <w:pStyle w:val="Heading1"/>
        <w:rPr>
          <w:lang w:val="fr-FR"/>
        </w:rPr>
      </w:pPr>
      <w:r w:rsidRPr="00C3328D">
        <w:rPr>
          <w:lang w:val="fr-FR"/>
        </w:rPr>
        <w:t xml:space="preserve">Depuis sa 80e réunion, le Comité exécutif a approuvé le financement de la mise en œuvre des projets et activités liés aux HFC, à savoir les projets d’investissement dans les HFC (décisions 78/3(g) et 79/45), et les activités visant à aider les unités nationales de l’Ozone à remplir leurs obligations de départ en matière de réduction progressive des HFC conformément à l’Amendement de Kigali (décision 79/46). Les projets et activités liés aux HFC ont été financés soit par des contributions volontaires ordinaires, soit par des contributions volontaires supplémentaires versées au Fonds multilatéral. </w:t>
      </w:r>
    </w:p>
    <w:p w14:paraId="104A6AAB" w14:textId="77777777" w:rsidR="00F76746" w:rsidRPr="00C3328D" w:rsidRDefault="00F76746" w:rsidP="00F76746">
      <w:pPr>
        <w:pStyle w:val="Heading1"/>
        <w:rPr>
          <w:lang w:val="fr-FR"/>
        </w:rPr>
      </w:pPr>
      <w:r w:rsidRPr="00C3328D">
        <w:rPr>
          <w:lang w:val="fr-FR"/>
        </w:rPr>
        <w:t xml:space="preserve">Au 31 décembre 2018, le Comité exécutif avait approuvé au total 173 projets et activités liés au HFC dans 130 pays, dont 11 demandes de préparation de projets, 13 projets d’investissement et 149 </w:t>
      </w:r>
      <w:r w:rsidRPr="00C3328D">
        <w:rPr>
          <w:lang w:val="fr-FR"/>
        </w:rPr>
        <w:lastRenderedPageBreak/>
        <w:t>activités habilitantes, pour un montant de 31,36 millions de dollars US (provenant des contributions volontaires ordinaires et supplémentaires versées au Fonds). Les projets d’investissement dans les HFC approuvés réduiront progressivement de 1 090 t (1 630 151 t éq. CO</w:t>
      </w:r>
      <w:r w:rsidRPr="00C3328D">
        <w:rPr>
          <w:vertAlign w:val="subscript"/>
          <w:lang w:val="fr-FR"/>
        </w:rPr>
        <w:t>2</w:t>
      </w:r>
      <w:r w:rsidRPr="00C3328D">
        <w:rPr>
          <w:lang w:val="fr-FR"/>
        </w:rPr>
        <w:t>) les émissions de HFC. En ce qui concerne les activités habilitantes, la prolongation des dates d’achèvement de 60 de ces projets a été approuvée à la 83e réunion et des demandes de prolongation pour 70 autres ont été soumises à la 84e réunion.</w:t>
      </w:r>
    </w:p>
    <w:p w14:paraId="11EAD53A" w14:textId="77777777" w:rsidR="00F76746" w:rsidRPr="00C3328D" w:rsidRDefault="00F76746" w:rsidP="00F76746">
      <w:pPr>
        <w:rPr>
          <w:b/>
          <w:lang w:val="fr-FR"/>
        </w:rPr>
      </w:pPr>
      <w:r w:rsidRPr="00C3328D">
        <w:rPr>
          <w:b/>
          <w:lang w:val="fr-FR"/>
        </w:rPr>
        <w:t>Processus d’examen de l’état d’avancement mené par le Secrétariat</w:t>
      </w:r>
    </w:p>
    <w:p w14:paraId="7902C0E6" w14:textId="77777777" w:rsidR="00F76746" w:rsidRPr="00C3328D" w:rsidRDefault="00F76746" w:rsidP="00F76746">
      <w:pPr>
        <w:rPr>
          <w:lang w:val="fr-FR"/>
        </w:rPr>
      </w:pPr>
    </w:p>
    <w:p w14:paraId="79AF258C" w14:textId="77777777" w:rsidR="00F76746" w:rsidRPr="00C3328D" w:rsidRDefault="00F76746" w:rsidP="00F76746">
      <w:pPr>
        <w:pStyle w:val="Heading1"/>
        <w:rPr>
          <w:lang w:val="fr-FR"/>
        </w:rPr>
      </w:pPr>
      <w:r w:rsidRPr="00C3328D">
        <w:rPr>
          <w:lang w:val="fr-FR"/>
        </w:rPr>
        <w:t xml:space="preserve">Le Secrétariat a examiné séparément chacun des rapports périodiques annuels soumis par les agences bilatérales et d’exécution. L’examen s’est fondé sur les grandes étapes fixées pour les projets d’investissement et de non-investissement, </w:t>
      </w:r>
      <w:r w:rsidRPr="00C3328D">
        <w:rPr>
          <w:i/>
          <w:lang w:val="fr-FR"/>
        </w:rPr>
        <w:t xml:space="preserve">notamment </w:t>
      </w:r>
      <w:r w:rsidRPr="00C3328D">
        <w:rPr>
          <w:lang w:val="fr-FR"/>
        </w:rPr>
        <w:t xml:space="preserve">la signature d’accords, la date de déblocage du premier décaissement, l’état des achats et de l’installation du matériel, l’état des services fournis, y compris la formation des techniciens en réfrigération et des agents des douanes, le niveau de décaissement des fonds approuvés, l’achèvement opérationnel et financier du projet et le remboursement du solde des fonds. </w:t>
      </w:r>
    </w:p>
    <w:p w14:paraId="4F405E93" w14:textId="77777777" w:rsidR="00F76746" w:rsidRPr="00C3328D" w:rsidRDefault="00F76746" w:rsidP="00F76746">
      <w:pPr>
        <w:pStyle w:val="Heading1"/>
        <w:keepNext/>
        <w:keepLines/>
        <w:widowControl w:val="0"/>
        <w:rPr>
          <w:lang w:val="fr-FR"/>
        </w:rPr>
      </w:pPr>
      <w:r w:rsidRPr="00C3328D">
        <w:rPr>
          <w:lang w:val="fr-FR"/>
        </w:rPr>
        <w:t xml:space="preserve">Au cours du processus d’examen, des problèmes potentiels ont été recensés, </w:t>
      </w:r>
      <w:r w:rsidRPr="00C3328D">
        <w:rPr>
          <w:i/>
          <w:lang w:val="fr-FR"/>
        </w:rPr>
        <w:t>notamment</w:t>
      </w:r>
      <w:r w:rsidRPr="00C3328D">
        <w:rPr>
          <w:lang w:val="fr-FR"/>
        </w:rPr>
        <w:t xml:space="preserve"> des cas où des accords n’avaient pas été signés, l’absence d’un agent national de l’ozone, l’absence de rapports périodiques financiers, les retards pris au niveau du processus d’achat, le manque de technologies de remplacement sur les marchés locaux et des problèmes de sécurité au niveau national. Tous les projets qui présentaient des problèmes avaient soit un faible taux de décaissement des fonds approuvés, soit nécessitaient une prolongation des dates d’achèvement prévues. </w:t>
      </w:r>
    </w:p>
    <w:p w14:paraId="73790AD6" w14:textId="77777777" w:rsidR="00F76746" w:rsidRPr="00C3328D" w:rsidRDefault="00F76746" w:rsidP="00F76746">
      <w:pPr>
        <w:pStyle w:val="Heading1"/>
        <w:rPr>
          <w:lang w:val="fr-FR"/>
        </w:rPr>
      </w:pPr>
      <w:r w:rsidRPr="00C3328D">
        <w:rPr>
          <w:lang w:val="fr-FR"/>
        </w:rPr>
        <w:t>Pour mieux comprendre les problèmes identifiés, le Secrétariat s’est entretenu dans un format bilatéral avec les agences bilatérales et d’exécution, et a résolu plusieurs d’entre eux de manière satisfaisante. S’agissant des projets pour lesquels les problèmes n’ont pu être résolus, des recommandations ont été proposées afin d’être examinées par le Comité exécutif. La liste des projets</w:t>
      </w:r>
      <w:r w:rsidRPr="00B35CB9">
        <w:rPr>
          <w:rStyle w:val="FootnoteReference"/>
          <w:lang w:val="en-CA"/>
        </w:rPr>
        <w:footnoteReference w:id="5"/>
      </w:r>
      <w:r w:rsidRPr="00C3328D">
        <w:rPr>
          <w:lang w:val="fr-FR"/>
        </w:rPr>
        <w:t xml:space="preserve"> présentant des problèmes figure à l’annexe I de chaque rapport périodique des agences bilatérales et d’exécution, qui comprend une description de l’état d’avancement de la mise en œuvre, les questions en suspens et les recommandations. En ce qui concerne l’annulation et la prolongation de quelques projets,</w:t>
      </w:r>
      <w:r w:rsidRPr="00B35CB9">
        <w:rPr>
          <w:rStyle w:val="FootnoteReference"/>
          <w:lang w:val="en-CA"/>
        </w:rPr>
        <w:footnoteReference w:id="6"/>
      </w:r>
      <w:r w:rsidRPr="00C3328D">
        <w:rPr>
          <w:lang w:val="fr-FR"/>
        </w:rPr>
        <w:t xml:space="preserve"> en particulier des PGEH dont la date d’achèvement finale est dépassée et les cas de chevauchement des phases pour les projets de renforcement institutionnel, ces projets seront examinés dans les principaux documents des rapports périodiques respectifs. Toutes les recommandations ont été examinées et approuvées en accord avec les agences bilatérales ou d’exécution. Les recommandations figurant dans chacun des rapports périodiques présentés par les agences bilatérales et d’exécution seront examinées au cours des débats portant sur le rapport périodique de chaque activité lors de la 84e réunion.</w:t>
      </w:r>
    </w:p>
    <w:p w14:paraId="05A1A0FE" w14:textId="77777777" w:rsidR="00F76746" w:rsidRPr="00C3328D" w:rsidRDefault="00F76746" w:rsidP="00F76746">
      <w:pPr>
        <w:pStyle w:val="sub-title"/>
        <w:keepNext/>
        <w:keepLines/>
        <w:ind w:left="1418" w:hanging="1418"/>
        <w:rPr>
          <w:rFonts w:ascii="Times New Roman Bold" w:hAnsi="Times New Roman Bold"/>
          <w:caps/>
          <w:noProof w:val="0"/>
          <w:szCs w:val="28"/>
          <w:lang w:val="fr-FR"/>
        </w:rPr>
      </w:pPr>
      <w:r w:rsidRPr="00C3328D">
        <w:rPr>
          <w:rFonts w:ascii="Times New Roman Bold" w:hAnsi="Times New Roman Bold"/>
          <w:caps/>
          <w:szCs w:val="28"/>
          <w:lang w:val="fr-FR"/>
        </w:rPr>
        <w:t xml:space="preserve">Partie I : </w:t>
      </w:r>
      <w:r w:rsidRPr="00C3328D">
        <w:rPr>
          <w:rFonts w:ascii="Times New Roman Bold" w:hAnsi="Times New Roman Bold"/>
          <w:caps/>
          <w:szCs w:val="28"/>
          <w:lang w:val="fr-FR"/>
        </w:rPr>
        <w:tab/>
        <w:t>Projets approuvés au titre des contributions régulières au Fonds multilatéral</w:t>
      </w:r>
    </w:p>
    <w:p w14:paraId="24A9DD75" w14:textId="77777777" w:rsidR="00F76746" w:rsidRPr="00C3328D" w:rsidRDefault="00F76746" w:rsidP="00F76746">
      <w:pPr>
        <w:rPr>
          <w:lang w:val="fr-FR"/>
        </w:rPr>
      </w:pPr>
    </w:p>
    <w:p w14:paraId="23A1994A" w14:textId="77777777" w:rsidR="00F76746" w:rsidRPr="00C3328D" w:rsidRDefault="00F76746" w:rsidP="00F76746">
      <w:pPr>
        <w:rPr>
          <w:b/>
          <w:lang w:val="fr-FR"/>
        </w:rPr>
      </w:pPr>
      <w:r w:rsidRPr="00C3328D">
        <w:rPr>
          <w:b/>
          <w:lang w:val="fr-FR"/>
        </w:rPr>
        <w:t>Résumé de l’évolution de la mise en œuvre des projets pour 2018, et cumulés</w:t>
      </w:r>
    </w:p>
    <w:p w14:paraId="09825FD0" w14:textId="77777777" w:rsidR="00F76746" w:rsidRPr="00C3328D" w:rsidRDefault="00F76746" w:rsidP="00F76746">
      <w:pPr>
        <w:pStyle w:val="Heading1"/>
        <w:numPr>
          <w:ilvl w:val="0"/>
          <w:numId w:val="0"/>
        </w:numPr>
        <w:spacing w:after="0"/>
        <w:rPr>
          <w:lang w:val="fr-FR"/>
        </w:rPr>
      </w:pPr>
    </w:p>
    <w:p w14:paraId="69A25D51" w14:textId="77777777" w:rsidR="00F76746" w:rsidRPr="00C3328D" w:rsidRDefault="00F76746" w:rsidP="00F76746">
      <w:pPr>
        <w:pStyle w:val="Heading1"/>
        <w:rPr>
          <w:lang w:val="fr-FR"/>
        </w:rPr>
      </w:pPr>
      <w:r w:rsidRPr="00C3328D">
        <w:rPr>
          <w:lang w:val="fr-FR"/>
        </w:rPr>
        <w:t xml:space="preserve">La mise en œuvre des projets et des activités par les agences bilatérales et d’exécution pour 2018, et cumulés depuis 1991 jusqu’au 31 décembre 2019 se résume comme suit : </w:t>
      </w:r>
    </w:p>
    <w:p w14:paraId="14E2D375" w14:textId="77777777" w:rsidR="00F76746" w:rsidRPr="00C3328D" w:rsidRDefault="00F76746" w:rsidP="00F76746">
      <w:pPr>
        <w:pStyle w:val="Heading2"/>
        <w:numPr>
          <w:ilvl w:val="1"/>
          <w:numId w:val="1"/>
        </w:numPr>
        <w:rPr>
          <w:lang w:val="fr-FR"/>
        </w:rPr>
      </w:pPr>
      <w:r w:rsidRPr="00C3328D">
        <w:rPr>
          <w:b/>
          <w:bCs/>
          <w:lang w:val="fr-FR"/>
        </w:rPr>
        <w:lastRenderedPageBreak/>
        <w:t>Élimination :</w:t>
      </w:r>
      <w:r w:rsidRPr="00B35CB9">
        <w:rPr>
          <w:rStyle w:val="FootnoteReference"/>
          <w:bCs/>
          <w:lang w:val="en-CA"/>
        </w:rPr>
        <w:footnoteReference w:id="7"/>
      </w:r>
      <w:r w:rsidRPr="00C3328D">
        <w:rPr>
          <w:lang w:val="fr-FR"/>
        </w:rPr>
        <w:t xml:space="preserve"> en 2018, 405,1 tonnes PAO de consommation de substances réglementées ont été éliminées, et 2 100 tonnes PAO supplémentaires de consommation de substances réglementées ont été approuvées aux fins d’élimination. Depuis 1991, 286 581 tonnes PAO de consommation et 204 189 tonnes PAO de production de substances réglementées avaient été éliminées sur, au total, 467 852 tonnes PAO prévues dans les projets approuvés (à l’exception des projets annulés et transférés) ;</w:t>
      </w:r>
    </w:p>
    <w:p w14:paraId="5CD6D99D" w14:textId="77777777" w:rsidR="00F76746" w:rsidRPr="00C3328D" w:rsidRDefault="00F76746" w:rsidP="00F76746">
      <w:pPr>
        <w:pStyle w:val="Heading2"/>
        <w:numPr>
          <w:ilvl w:val="1"/>
          <w:numId w:val="1"/>
        </w:numPr>
        <w:rPr>
          <w:lang w:val="fr-FR"/>
        </w:rPr>
      </w:pPr>
      <w:r w:rsidRPr="00C3328D">
        <w:rPr>
          <w:b/>
          <w:bCs/>
          <w:lang w:val="fr-FR"/>
        </w:rPr>
        <w:t>Décaissements/approbations :</w:t>
      </w:r>
      <w:r w:rsidRPr="00C3328D">
        <w:rPr>
          <w:lang w:val="fr-FR"/>
        </w:rPr>
        <w:t xml:space="preserve"> En 2018, 98,44$ US ont été décaissés et 88,49 millions $ US devaient être décaissés en fonction du rapport périodique de 2017, soit un taux de décaissement de 111 pour cent par rapport à celui prévu. Si l’on additionne l’ensemble, 3,01 milliards $ US avaient été décaissés sur le total de 3,28 milliards $ US approuvés pour le décaissement (à l’exception des frais d’agence). Cela représente un taux de décaissement de 92 pour cent. En 2018, 123,63 millions $ US ont été approuvés pour la mise en œuvre ;</w:t>
      </w:r>
    </w:p>
    <w:p w14:paraId="39673906" w14:textId="77777777" w:rsidR="00F76746" w:rsidRPr="00C3328D" w:rsidRDefault="00F76746" w:rsidP="00F76746">
      <w:pPr>
        <w:pStyle w:val="Heading2"/>
        <w:numPr>
          <w:ilvl w:val="1"/>
          <w:numId w:val="1"/>
        </w:numPr>
        <w:rPr>
          <w:lang w:val="fr-FR"/>
        </w:rPr>
      </w:pPr>
      <w:r w:rsidRPr="00C3328D">
        <w:rPr>
          <w:b/>
          <w:lang w:val="fr-FR"/>
        </w:rPr>
        <w:t>Rapport coût-efficacité (en PAO) :</w:t>
      </w:r>
      <w:r w:rsidRPr="00B35CB9">
        <w:rPr>
          <w:rStyle w:val="FootnoteReference"/>
          <w:bCs/>
          <w:lang w:val="en-CA"/>
        </w:rPr>
        <w:footnoteReference w:id="8"/>
      </w:r>
      <w:r w:rsidRPr="00C3328D">
        <w:rPr>
          <w:b/>
          <w:lang w:val="fr-FR"/>
        </w:rPr>
        <w:t xml:space="preserve"> </w:t>
      </w:r>
      <w:r w:rsidRPr="00C3328D">
        <w:rPr>
          <w:lang w:val="fr-FR"/>
        </w:rPr>
        <w:t>Depuis 1991, le rapport coût-efficacité moyen des projets d’investissement approuvés menant à une réduction permanente de la consommation a été de 9,92$ US/kg. Le rapport coût-efficacité pour le secteur de la production a été de 4,67$ US/kg. Le rapport coût-efficacité moyen des projets d’investissement par tonne PAO a été de 4,53$ US/kg pour les projets achevés et de 56,19$ US/kg pour les projets en cours</w:t>
      </w:r>
      <w:r w:rsidRPr="00B35CB9">
        <w:rPr>
          <w:rStyle w:val="FootnoteReference"/>
          <w:lang w:val="en-CA"/>
        </w:rPr>
        <w:footnoteReference w:id="9"/>
      </w:r>
      <w:r w:rsidRPr="00C3328D">
        <w:rPr>
          <w:lang w:val="fr-FR"/>
        </w:rPr>
        <w:t> ;</w:t>
      </w:r>
    </w:p>
    <w:p w14:paraId="48035E9D" w14:textId="77777777" w:rsidR="00F76746" w:rsidRPr="00B35CB9" w:rsidRDefault="00F76746" w:rsidP="00F76746">
      <w:pPr>
        <w:pStyle w:val="Heading2"/>
        <w:numPr>
          <w:ilvl w:val="1"/>
          <w:numId w:val="1"/>
        </w:numPr>
      </w:pPr>
      <w:r w:rsidRPr="00C3328D">
        <w:rPr>
          <w:b/>
          <w:bCs/>
          <w:lang w:val="fr-FR"/>
        </w:rPr>
        <w:t>Nombre de projets achevés :</w:t>
      </w:r>
      <w:r w:rsidRPr="00C3328D">
        <w:rPr>
          <w:lang w:val="fr-FR"/>
        </w:rPr>
        <w:t xml:space="preserve"> En 2018, 239 projets ont été achevés. Depuis 1991, 7 435 projets sur les 8 195 (à l’exception des projets clôturés ou transférés) financés par le Fonds multilatéral ont été achevés. </w:t>
      </w:r>
      <w:r>
        <w:t>Cela représente un taux d’achèvement de 91 pour cent ;</w:t>
      </w:r>
    </w:p>
    <w:p w14:paraId="44519928" w14:textId="77777777" w:rsidR="00F76746" w:rsidRPr="00C3328D" w:rsidRDefault="00F76746" w:rsidP="00F76746">
      <w:pPr>
        <w:pStyle w:val="Heading2"/>
        <w:numPr>
          <w:ilvl w:val="1"/>
          <w:numId w:val="1"/>
        </w:numPr>
        <w:rPr>
          <w:lang w:val="fr-FR"/>
        </w:rPr>
      </w:pPr>
      <w:r w:rsidRPr="00C3328D">
        <w:rPr>
          <w:b/>
          <w:lang w:val="fr-FR"/>
        </w:rPr>
        <w:t xml:space="preserve">Rapidité de livraison des projets d’investissement : </w:t>
      </w:r>
      <w:r w:rsidRPr="00C3328D">
        <w:rPr>
          <w:lang w:val="fr-FR"/>
        </w:rPr>
        <w:t>Les projets achevés en 2018 ont été terminés en moyenne 47 mois après leur approbation. Depuis 1991, la durée moyenne d’achèvement des projets d’investissement est de 37 mois après leur approbation. Les premiers décaissements effectués dans le cadre de ces projets ont été réalisés, en moyenne, 14 mois après leur approbation ;</w:t>
      </w:r>
    </w:p>
    <w:p w14:paraId="096D717F" w14:textId="77777777" w:rsidR="00F76746" w:rsidRPr="00C3328D" w:rsidRDefault="00F76746" w:rsidP="00F76746">
      <w:pPr>
        <w:pStyle w:val="Heading2"/>
        <w:numPr>
          <w:ilvl w:val="1"/>
          <w:numId w:val="1"/>
        </w:numPr>
        <w:rPr>
          <w:lang w:val="fr-FR"/>
        </w:rPr>
      </w:pPr>
      <w:r w:rsidRPr="00C3328D">
        <w:rPr>
          <w:b/>
          <w:lang w:val="fr-FR"/>
        </w:rPr>
        <w:t>Rapidité de livraison des projets de non-investissement :</w:t>
      </w:r>
      <w:r w:rsidRPr="00C3328D">
        <w:rPr>
          <w:lang w:val="fr-FR"/>
        </w:rPr>
        <w:t xml:space="preserve"> Les projets achevés en 2018 ont été terminés en moyenne 44 mois après leur approbation. Depuis 1991, la durée moyenne d’achèvement des projets de non-investissement est de 38 mois après leur approbation. Les premiers décaissements effectués dans le cadre de ces projets ont été réalisés, en moyenne, 12 mois après leur approbation ; </w:t>
      </w:r>
    </w:p>
    <w:p w14:paraId="46A7C012" w14:textId="77777777" w:rsidR="00F76746" w:rsidRPr="00C3328D" w:rsidRDefault="00F76746" w:rsidP="00F76746">
      <w:pPr>
        <w:pStyle w:val="Heading2"/>
        <w:numPr>
          <w:ilvl w:val="1"/>
          <w:numId w:val="1"/>
        </w:numPr>
        <w:rPr>
          <w:lang w:val="fr-FR"/>
        </w:rPr>
      </w:pPr>
      <w:r w:rsidRPr="00C3328D">
        <w:rPr>
          <w:b/>
          <w:bCs/>
          <w:lang w:val="fr-FR"/>
        </w:rPr>
        <w:t xml:space="preserve">Préparation des projets : </w:t>
      </w:r>
      <w:r w:rsidRPr="00C3328D">
        <w:rPr>
          <w:lang w:val="fr-FR"/>
        </w:rPr>
        <w:t>Sur les 1 671 activités de préparation de projets approuvées à la fin de l’année 2018, 1 590 ont été achevées, et 81 étaient toujours en cours. En 2018, 62 activités de préparation de projets ont été approuvées et 21 ont été achevées ;</w:t>
      </w:r>
    </w:p>
    <w:p w14:paraId="2C804F74" w14:textId="77777777" w:rsidR="00F76746" w:rsidRPr="00C3328D" w:rsidRDefault="00F76746" w:rsidP="00F76746">
      <w:pPr>
        <w:pStyle w:val="Heading2"/>
        <w:numPr>
          <w:ilvl w:val="1"/>
          <w:numId w:val="1"/>
        </w:numPr>
        <w:rPr>
          <w:lang w:val="fr-FR"/>
        </w:rPr>
      </w:pPr>
      <w:r w:rsidRPr="00C3328D">
        <w:rPr>
          <w:b/>
          <w:bCs/>
          <w:lang w:val="fr-FR"/>
        </w:rPr>
        <w:t>Retards de mise en œuvre :</w:t>
      </w:r>
      <w:r w:rsidRPr="00C3328D">
        <w:rPr>
          <w:lang w:val="fr-FR"/>
        </w:rPr>
        <w:t xml:space="preserve"> Il y avait au total 261 projets d’investissement en cours de </w:t>
      </w:r>
      <w:r w:rsidRPr="00C3328D">
        <w:rPr>
          <w:lang w:val="fr-FR"/>
        </w:rPr>
        <w:lastRenderedPageBreak/>
        <w:t>mise en œuvre à la fin de l’année 2018. Ces projets connaissent en moyenne un retard de 24 mois. Toutefois, les projets classés comme « projet ayant un retard dans la mise en œuvre » assujetti aux procédures d’annulation sont au nombre de cinq (puisque les accords pluriannuels et les activités de renforcement des institutions ne sont pas soumis à de telles procédures) ; et</w:t>
      </w:r>
    </w:p>
    <w:p w14:paraId="5174D19B" w14:textId="77777777" w:rsidR="00F76746" w:rsidRPr="00B35CB9" w:rsidRDefault="00F76746" w:rsidP="00F76746">
      <w:pPr>
        <w:pStyle w:val="Heading2"/>
        <w:numPr>
          <w:ilvl w:val="1"/>
          <w:numId w:val="1"/>
        </w:numPr>
      </w:pPr>
      <w:r w:rsidRPr="00C3328D">
        <w:rPr>
          <w:b/>
          <w:lang w:val="fr-FR"/>
        </w:rPr>
        <w:t>APA </w:t>
      </w:r>
      <w:r w:rsidRPr="00C3328D">
        <w:rPr>
          <w:lang w:val="fr-FR"/>
        </w:rPr>
        <w:t xml:space="preserve">: En 2018, les agences bilatérales et d’exécution mettaient en œuvre un APA pour le plan d’élimination des SAO, un APA pour la production de bromure de méthyle (BM), et 159 APA portant sur les PGEH. </w:t>
      </w:r>
      <w:r>
        <w:t xml:space="preserve">Depuis 1991, 358 APA ont été approuvés, et 197 ont été achevés. </w:t>
      </w:r>
    </w:p>
    <w:p w14:paraId="099A178E" w14:textId="77777777" w:rsidR="00F76746" w:rsidRPr="00C3328D" w:rsidRDefault="00F76746" w:rsidP="00F76746">
      <w:pPr>
        <w:pStyle w:val="a--"/>
        <w:suppressAutoHyphens w:val="0"/>
        <w:rPr>
          <w:sz w:val="22"/>
          <w:szCs w:val="22"/>
          <w:lang w:val="fr-FR"/>
        </w:rPr>
      </w:pPr>
      <w:r w:rsidRPr="00C3328D">
        <w:rPr>
          <w:sz w:val="22"/>
          <w:szCs w:val="22"/>
          <w:lang w:val="fr-FR"/>
        </w:rPr>
        <w:t>Évolution de la mise en œuvre des projets en 2018</w:t>
      </w:r>
    </w:p>
    <w:p w14:paraId="778659CE" w14:textId="77777777" w:rsidR="00F76746" w:rsidRPr="00C3328D" w:rsidRDefault="00F76746" w:rsidP="00F76746">
      <w:pPr>
        <w:pStyle w:val="a--"/>
        <w:suppressAutoHyphens w:val="0"/>
        <w:rPr>
          <w:b w:val="0"/>
          <w:sz w:val="22"/>
          <w:szCs w:val="22"/>
          <w:lang w:val="fr-FR"/>
        </w:rPr>
      </w:pPr>
    </w:p>
    <w:p w14:paraId="78302F04" w14:textId="77777777" w:rsidR="00F76746" w:rsidRPr="00C3328D" w:rsidRDefault="00F76746" w:rsidP="00F76746">
      <w:pPr>
        <w:pStyle w:val="Heading1"/>
        <w:rPr>
          <w:lang w:val="fr-FR"/>
        </w:rPr>
      </w:pPr>
      <w:r w:rsidRPr="00C3328D">
        <w:rPr>
          <w:snapToGrid w:val="0"/>
          <w:lang w:val="fr-FR"/>
        </w:rPr>
        <w:t xml:space="preserve">D’après les dates d’achèvement prévues dans le rapport périodique de 2017 et les résultats présentés dans </w:t>
      </w:r>
      <w:r w:rsidRPr="00C3328D">
        <w:rPr>
          <w:lang w:val="fr-FR"/>
        </w:rPr>
        <w:t xml:space="preserve">les </w:t>
      </w:r>
      <w:r w:rsidRPr="00C3328D">
        <w:rPr>
          <w:snapToGrid w:val="0"/>
          <w:lang w:val="fr-FR"/>
        </w:rPr>
        <w:t xml:space="preserve">rapports périodiques de </w:t>
      </w:r>
      <w:r w:rsidRPr="00C3328D">
        <w:rPr>
          <w:lang w:val="fr-FR"/>
        </w:rPr>
        <w:t>2018</w:t>
      </w:r>
      <w:r w:rsidRPr="00C3328D">
        <w:rPr>
          <w:snapToGrid w:val="0"/>
          <w:lang w:val="fr-FR"/>
        </w:rPr>
        <w:t xml:space="preserve">, les agences bilatérales et d’exécution ont mené à bien 63 % des projets qu’ils prévoyaient d’achever en </w:t>
      </w:r>
      <w:r w:rsidRPr="00C3328D">
        <w:rPr>
          <w:lang w:val="fr-FR"/>
        </w:rPr>
        <w:t xml:space="preserve">2018 </w:t>
      </w:r>
      <w:r w:rsidRPr="00C3328D">
        <w:rPr>
          <w:snapToGrid w:val="0"/>
          <w:lang w:val="fr-FR"/>
        </w:rPr>
        <w:t>et atteint 22 % de l’objectif total d’élimination progressive</w:t>
      </w:r>
      <w:r w:rsidRPr="00C3328D">
        <w:rPr>
          <w:lang w:val="fr-FR"/>
        </w:rPr>
        <w:t>.</w:t>
      </w:r>
      <w:r w:rsidRPr="00C3328D">
        <w:rPr>
          <w:snapToGrid w:val="0"/>
          <w:lang w:val="fr-FR"/>
        </w:rPr>
        <w:t xml:space="preserve"> Étant donné que 181 des </w:t>
      </w:r>
      <w:r w:rsidRPr="00C3328D">
        <w:rPr>
          <w:lang w:val="fr-FR"/>
        </w:rPr>
        <w:t xml:space="preserve">514 projets en cours (à l’exclusion du renforcement institutionnel et de la préparation des projets) ont été retardés depuis le rapport périodique de 2017, des rapports périodiques supplémentaires ont été demandés pour éliminer tous les obstacles ayant entraîné les retards. </w:t>
      </w:r>
    </w:p>
    <w:p w14:paraId="6B889DF8" w14:textId="77777777" w:rsidR="00F76746" w:rsidRPr="00C3328D" w:rsidRDefault="00F76746" w:rsidP="00F76746">
      <w:pPr>
        <w:pStyle w:val="Heading1"/>
        <w:rPr>
          <w:lang w:val="fr-FR"/>
        </w:rPr>
      </w:pPr>
      <w:r w:rsidRPr="00C3328D">
        <w:rPr>
          <w:snapToGrid w:val="0"/>
          <w:lang w:val="fr-FR"/>
        </w:rPr>
        <w:t xml:space="preserve">Les agences bilatérales et d’exécution ont atteint un taux global de décaissement de 111 </w:t>
      </w:r>
      <w:r w:rsidRPr="00C3328D">
        <w:rPr>
          <w:lang w:val="fr-FR"/>
        </w:rPr>
        <w:t>% en 2018</w:t>
      </w:r>
      <w:r w:rsidRPr="00C3328D">
        <w:rPr>
          <w:snapToGrid w:val="0"/>
          <w:lang w:val="fr-FR"/>
        </w:rPr>
        <w:t xml:space="preserve">. Sur une base du pays par région, 93 pays (régions comprises) avaient un taux de décaissement de plus de 85 % et 29 pays (régions comprises) enregistraient un taux inférieur à 50 %. </w:t>
      </w:r>
    </w:p>
    <w:p w14:paraId="73211420" w14:textId="77777777" w:rsidR="00F76746" w:rsidRPr="00C3328D" w:rsidRDefault="00F76746" w:rsidP="00F76746">
      <w:pPr>
        <w:pStyle w:val="Heading1"/>
        <w:rPr>
          <w:lang w:val="fr-FR"/>
        </w:rPr>
      </w:pPr>
      <w:r w:rsidRPr="00C3328D">
        <w:rPr>
          <w:lang w:val="fr-FR"/>
        </w:rPr>
        <w:t>Au total, les agences bilatérales et d’exécution sont priées de faire rapport à la 85e réunion sur 65 projets ou tranches en cours dont les questions restent en suspens.</w:t>
      </w:r>
    </w:p>
    <w:p w14:paraId="570DF228" w14:textId="77777777" w:rsidR="00F76746" w:rsidRPr="00C3328D" w:rsidRDefault="00F76746" w:rsidP="00F76746">
      <w:pPr>
        <w:pStyle w:val="Heading1"/>
        <w:rPr>
          <w:lang w:val="fr-FR"/>
        </w:rPr>
      </w:pPr>
      <w:r w:rsidRPr="00C3328D">
        <w:rPr>
          <w:lang w:val="fr-FR"/>
        </w:rPr>
        <w:t>L’appendice I de l’annexe I fournit des informations sur la mise en œuvre des projets par pays en 2018, et l’appendice II de l’annexe I résume le financement total approuvé et déboursé pour les activités des PGEH au niveau national.</w:t>
      </w:r>
    </w:p>
    <w:p w14:paraId="4D0FBCFA" w14:textId="77777777" w:rsidR="00F76746" w:rsidRPr="00C3328D" w:rsidRDefault="00F76746" w:rsidP="00F76746">
      <w:pPr>
        <w:rPr>
          <w:lang w:val="fr-FR"/>
        </w:rPr>
      </w:pPr>
    </w:p>
    <w:p w14:paraId="6F0CAA4E" w14:textId="0A9C7A62" w:rsidR="003B62DB" w:rsidRPr="00C3328D" w:rsidRDefault="003B62DB" w:rsidP="008476AA">
      <w:pPr>
        <w:pStyle w:val="Heading1"/>
        <w:keepNext/>
        <w:keepLines/>
        <w:numPr>
          <w:ilvl w:val="0"/>
          <w:numId w:val="0"/>
        </w:numPr>
        <w:ind w:left="1418" w:hanging="1418"/>
        <w:rPr>
          <w:rFonts w:ascii="Times New Roman Bold" w:hAnsi="Times New Roman Bold"/>
          <w:b/>
          <w:caps/>
          <w:szCs w:val="28"/>
          <w:lang w:val="fr-FR"/>
        </w:rPr>
      </w:pPr>
      <w:r w:rsidRPr="00B35CB9">
        <w:rPr>
          <w:rFonts w:ascii="Times New Roman Bold" w:hAnsi="Times New Roman Bold"/>
          <w:b/>
          <w:caps/>
          <w:szCs w:val="28"/>
          <w:lang w:val="fr"/>
        </w:rPr>
        <w:t>Partie II:</w:t>
      </w:r>
      <w:r w:rsidRPr="00B35CB9">
        <w:rPr>
          <w:rFonts w:ascii="Times New Roman Bold" w:hAnsi="Times New Roman Bold"/>
          <w:b/>
          <w:caps/>
          <w:szCs w:val="28"/>
          <w:lang w:val="fr"/>
        </w:rPr>
        <w:tab/>
        <w:t>Projets approuvés au titre des contributions volontaires additionnelles permettant un appui au démarrage rapide de l'élimination des HFC</w:t>
      </w:r>
    </w:p>
    <w:p w14:paraId="53EE77EF" w14:textId="77777777" w:rsidR="003B62DB" w:rsidRPr="00C3328D" w:rsidRDefault="003B62DB" w:rsidP="008476AA">
      <w:pPr>
        <w:pStyle w:val="Heading1"/>
        <w:rPr>
          <w:lang w:val="fr-FR"/>
        </w:rPr>
      </w:pPr>
      <w:r w:rsidRPr="00B35CB9">
        <w:rPr>
          <w:lang w:val="fr"/>
        </w:rPr>
        <w:t xml:space="preserve">Au 31 décembre 2018, le Comité exécutif avait approuvé 143 projets liés aux HFC dans le cadre des contributions volontaires additionnelles s'élevant à 23,74 millions de $US (à l'exclusion des coûts d'appui des agences). Un récapitulatif de l’état d’avancement de ces projets est présenté dans le tableau 1. </w:t>
      </w:r>
    </w:p>
    <w:p w14:paraId="7E7BE091" w14:textId="77777777" w:rsidR="003B62DB" w:rsidRPr="00C3328D" w:rsidRDefault="003B62DB" w:rsidP="008476AA">
      <w:pPr>
        <w:pStyle w:val="Heading1"/>
        <w:numPr>
          <w:ilvl w:val="0"/>
          <w:numId w:val="0"/>
        </w:numPr>
        <w:spacing w:after="0"/>
        <w:rPr>
          <w:b/>
          <w:lang w:val="fr-FR"/>
        </w:rPr>
      </w:pPr>
      <w:r w:rsidRPr="00B35CB9">
        <w:rPr>
          <w:b/>
          <w:lang w:val="fr"/>
        </w:rPr>
        <w:t>Tableau 1. Projets liés aux HFC approuvés en 2018</w:t>
      </w:r>
    </w:p>
    <w:tbl>
      <w:tblPr>
        <w:tblW w:w="9356" w:type="dxa"/>
        <w:tblInd w:w="-5" w:type="dxa"/>
        <w:tblLook w:val="04A0" w:firstRow="1" w:lastRow="0" w:firstColumn="1" w:lastColumn="0" w:noHBand="0" w:noVBand="1"/>
      </w:tblPr>
      <w:tblGrid>
        <w:gridCol w:w="1843"/>
        <w:gridCol w:w="992"/>
        <w:gridCol w:w="993"/>
        <w:gridCol w:w="992"/>
        <w:gridCol w:w="1134"/>
        <w:gridCol w:w="1134"/>
        <w:gridCol w:w="1134"/>
        <w:gridCol w:w="1134"/>
      </w:tblGrid>
      <w:tr w:rsidR="00B35CB9" w:rsidRPr="00B35CB9" w14:paraId="50F8B31F" w14:textId="77777777" w:rsidTr="00D00D42">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1630539" w14:textId="77777777" w:rsidR="003B62DB" w:rsidRPr="00B35CB9" w:rsidRDefault="003B62DB" w:rsidP="00D00D42">
            <w:pPr>
              <w:jc w:val="left"/>
              <w:rPr>
                <w:b/>
                <w:bCs/>
                <w:sz w:val="20"/>
                <w:szCs w:val="20"/>
                <w:lang w:val="en-CA" w:eastAsia="en-CA"/>
              </w:rPr>
            </w:pPr>
            <w:r w:rsidRPr="00B35CB9">
              <w:rPr>
                <w:b/>
                <w:bCs/>
                <w:sz w:val="20"/>
                <w:szCs w:val="20"/>
                <w:lang w:val="fr" w:eastAsia="fr"/>
              </w:rPr>
              <w:t>Type</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ECC40EF" w14:textId="77777777" w:rsidR="003B62DB" w:rsidRPr="00B35CB9" w:rsidRDefault="003B62DB" w:rsidP="008476AA">
            <w:pPr>
              <w:jc w:val="center"/>
              <w:rPr>
                <w:b/>
                <w:bCs/>
                <w:sz w:val="20"/>
                <w:szCs w:val="20"/>
                <w:lang w:val="en-CA" w:eastAsia="en-CA"/>
              </w:rPr>
            </w:pPr>
            <w:r w:rsidRPr="00B35CB9">
              <w:rPr>
                <w:b/>
                <w:bCs/>
                <w:sz w:val="20"/>
                <w:szCs w:val="20"/>
                <w:lang w:val="fr" w:eastAsia="fr"/>
              </w:rPr>
              <w:t>Nombre de projets</w:t>
            </w:r>
          </w:p>
        </w:tc>
        <w:tc>
          <w:tcPr>
            <w:tcW w:w="453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CE3F9F2" w14:textId="77777777" w:rsidR="003B62DB" w:rsidRPr="00B35CB9" w:rsidRDefault="003B62DB" w:rsidP="008476AA">
            <w:pPr>
              <w:jc w:val="center"/>
              <w:rPr>
                <w:b/>
                <w:bCs/>
                <w:sz w:val="20"/>
                <w:szCs w:val="20"/>
                <w:lang w:val="en-CA" w:eastAsia="en-CA"/>
              </w:rPr>
            </w:pPr>
            <w:r w:rsidRPr="00B35CB9">
              <w:rPr>
                <w:b/>
                <w:bCs/>
                <w:sz w:val="20"/>
                <w:szCs w:val="20"/>
                <w:lang w:val="fr" w:eastAsia="fr"/>
              </w:rPr>
              <w:t>Financement ($US)*</w:t>
            </w:r>
          </w:p>
        </w:tc>
      </w:tr>
      <w:tr w:rsidR="00B35CB9" w:rsidRPr="00B35CB9" w14:paraId="381B0866" w14:textId="77777777" w:rsidTr="00D00D42">
        <w:trPr>
          <w:trHeight w:val="26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FC8FFD" w14:textId="77777777" w:rsidR="003B62DB" w:rsidRPr="00B35CB9" w:rsidRDefault="003B62DB" w:rsidP="008476AA">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72CD40C" w14:textId="77777777" w:rsidR="003B62DB" w:rsidRPr="00B35CB9" w:rsidRDefault="003B62DB" w:rsidP="00D00D42">
            <w:pPr>
              <w:jc w:val="center"/>
              <w:rPr>
                <w:b/>
                <w:bCs/>
                <w:sz w:val="20"/>
                <w:szCs w:val="20"/>
                <w:lang w:val="en-CA" w:eastAsia="en-CA"/>
              </w:rPr>
            </w:pPr>
            <w:r w:rsidRPr="00B35CB9">
              <w:rPr>
                <w:b/>
                <w:bCs/>
                <w:sz w:val="20"/>
                <w:szCs w:val="20"/>
                <w:lang w:val="fr" w:eastAsia="fr"/>
              </w:rPr>
              <w:t>Approuvé</w:t>
            </w:r>
          </w:p>
        </w:tc>
        <w:tc>
          <w:tcPr>
            <w:tcW w:w="99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DCFA302" w14:textId="77777777" w:rsidR="003B62DB" w:rsidRPr="00B35CB9" w:rsidRDefault="003B62DB" w:rsidP="00D00D42">
            <w:pPr>
              <w:ind w:left="-111" w:right="-87"/>
              <w:jc w:val="center"/>
              <w:rPr>
                <w:b/>
                <w:bCs/>
                <w:sz w:val="20"/>
                <w:szCs w:val="20"/>
                <w:lang w:val="en-CA" w:eastAsia="en-CA"/>
              </w:rPr>
            </w:pPr>
            <w:r w:rsidRPr="00B35CB9">
              <w:rPr>
                <w:b/>
                <w:bCs/>
                <w:sz w:val="20"/>
                <w:szCs w:val="20"/>
                <w:lang w:val="fr" w:eastAsia="fr"/>
              </w:rPr>
              <w:t>Terminé</w:t>
            </w: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09C1BED" w14:textId="77777777" w:rsidR="00890B0B" w:rsidRPr="00B35CB9" w:rsidRDefault="003B62DB" w:rsidP="00D00D42">
            <w:pPr>
              <w:ind w:left="-129" w:right="-105"/>
              <w:jc w:val="center"/>
              <w:rPr>
                <w:b/>
                <w:bCs/>
                <w:sz w:val="20"/>
                <w:szCs w:val="20"/>
                <w:lang w:val="en-US" w:eastAsia="en-CA"/>
              </w:rPr>
            </w:pPr>
            <w:r w:rsidRPr="00B35CB9">
              <w:rPr>
                <w:b/>
                <w:bCs/>
                <w:sz w:val="20"/>
                <w:szCs w:val="20"/>
                <w:lang w:val="fr" w:eastAsia="fr"/>
              </w:rPr>
              <w:t xml:space="preserve">% </w:t>
            </w:r>
          </w:p>
          <w:p w14:paraId="41AD449D" w14:textId="7D43E459" w:rsidR="003B62DB" w:rsidRPr="00B35CB9" w:rsidRDefault="003B62DB" w:rsidP="00D00D42">
            <w:pPr>
              <w:ind w:left="-129" w:right="-105"/>
              <w:jc w:val="center"/>
              <w:rPr>
                <w:b/>
                <w:bCs/>
                <w:sz w:val="20"/>
                <w:szCs w:val="20"/>
                <w:lang w:val="en-CA" w:eastAsia="en-CA"/>
              </w:rPr>
            </w:pPr>
            <w:r w:rsidRPr="00B35CB9">
              <w:rPr>
                <w:b/>
                <w:bCs/>
                <w:sz w:val="20"/>
                <w:szCs w:val="20"/>
                <w:lang w:val="fr" w:eastAsia="fr"/>
              </w:rPr>
              <w:t>terminé</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F2E206A" w14:textId="77777777" w:rsidR="003B62DB" w:rsidRPr="00B35CB9" w:rsidRDefault="003B62DB" w:rsidP="00D00D42">
            <w:pPr>
              <w:jc w:val="center"/>
              <w:rPr>
                <w:b/>
                <w:bCs/>
                <w:sz w:val="20"/>
                <w:szCs w:val="20"/>
                <w:lang w:val="en-CA" w:eastAsia="en-CA"/>
              </w:rPr>
            </w:pPr>
            <w:r w:rsidRPr="00B35CB9">
              <w:rPr>
                <w:b/>
                <w:bCs/>
                <w:sz w:val="20"/>
                <w:szCs w:val="20"/>
                <w:lang w:val="fr" w:eastAsia="fr"/>
              </w:rPr>
              <w:t>Approuvé</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79E5322" w14:textId="77777777" w:rsidR="003B62DB" w:rsidRPr="00B35CB9" w:rsidRDefault="003B62DB" w:rsidP="00D00D42">
            <w:pPr>
              <w:jc w:val="center"/>
              <w:rPr>
                <w:b/>
                <w:bCs/>
                <w:sz w:val="20"/>
                <w:szCs w:val="20"/>
                <w:lang w:val="en-CA" w:eastAsia="en-CA"/>
              </w:rPr>
            </w:pPr>
            <w:r w:rsidRPr="00B35CB9">
              <w:rPr>
                <w:b/>
                <w:bCs/>
                <w:sz w:val="20"/>
                <w:szCs w:val="20"/>
                <w:lang w:val="fr" w:eastAsia="fr"/>
              </w:rPr>
              <w:t>Décaissé</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FE803EA" w14:textId="77777777" w:rsidR="003B62DB" w:rsidRPr="00B35CB9" w:rsidRDefault="003B62DB" w:rsidP="00D00D42">
            <w:pPr>
              <w:jc w:val="center"/>
              <w:rPr>
                <w:b/>
                <w:bCs/>
                <w:sz w:val="20"/>
                <w:szCs w:val="20"/>
                <w:lang w:val="en-CA" w:eastAsia="en-CA"/>
              </w:rPr>
            </w:pPr>
            <w:r w:rsidRPr="00B35CB9">
              <w:rPr>
                <w:b/>
                <w:bCs/>
                <w:sz w:val="20"/>
                <w:szCs w:val="20"/>
                <w:lang w:val="fr" w:eastAsia="fr"/>
              </w:rPr>
              <w:t>Solde</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7353BF5" w14:textId="77777777" w:rsidR="00890B0B" w:rsidRPr="00B35CB9" w:rsidRDefault="003B62DB" w:rsidP="00D00D42">
            <w:pPr>
              <w:jc w:val="center"/>
              <w:rPr>
                <w:b/>
                <w:bCs/>
                <w:sz w:val="20"/>
                <w:szCs w:val="20"/>
                <w:lang w:val="en-US" w:eastAsia="en-CA"/>
              </w:rPr>
            </w:pPr>
            <w:r w:rsidRPr="00B35CB9">
              <w:rPr>
                <w:b/>
                <w:bCs/>
                <w:sz w:val="20"/>
                <w:szCs w:val="20"/>
                <w:lang w:val="fr" w:eastAsia="fr"/>
              </w:rPr>
              <w:t xml:space="preserve">% </w:t>
            </w:r>
          </w:p>
          <w:p w14:paraId="72EAE333" w14:textId="38E1BDA5" w:rsidR="003B62DB" w:rsidRPr="00B35CB9" w:rsidRDefault="003B62DB" w:rsidP="00D00D42">
            <w:pPr>
              <w:jc w:val="center"/>
              <w:rPr>
                <w:b/>
                <w:bCs/>
                <w:sz w:val="20"/>
                <w:szCs w:val="20"/>
                <w:lang w:val="en-CA" w:eastAsia="en-CA"/>
              </w:rPr>
            </w:pPr>
            <w:r w:rsidRPr="00B35CB9">
              <w:rPr>
                <w:b/>
                <w:bCs/>
                <w:sz w:val="20"/>
                <w:szCs w:val="20"/>
                <w:lang w:val="fr" w:eastAsia="fr"/>
              </w:rPr>
              <w:t>décaissé</w:t>
            </w:r>
          </w:p>
        </w:tc>
      </w:tr>
      <w:tr w:rsidR="00B35CB9" w:rsidRPr="00B35CB9" w14:paraId="0DA5E851" w14:textId="77777777" w:rsidTr="00D00D42">
        <w:trPr>
          <w:trHeight w:val="264"/>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01E080D" w14:textId="77777777" w:rsidR="003B62DB" w:rsidRPr="00B35CB9" w:rsidRDefault="003B62DB" w:rsidP="008476AA">
            <w:pPr>
              <w:jc w:val="left"/>
              <w:rPr>
                <w:sz w:val="20"/>
                <w:szCs w:val="20"/>
                <w:lang w:val="en-CA" w:eastAsia="en-CA"/>
              </w:rPr>
            </w:pPr>
            <w:r w:rsidRPr="00B35CB9">
              <w:rPr>
                <w:sz w:val="20"/>
                <w:szCs w:val="20"/>
                <w:lang w:val="fr" w:eastAsia="fr"/>
              </w:rPr>
              <w:t>Investissement**</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1B2789C8" w14:textId="77777777" w:rsidR="003B62DB" w:rsidRPr="00B35CB9" w:rsidRDefault="003B62DB" w:rsidP="008476AA">
            <w:pPr>
              <w:jc w:val="right"/>
              <w:rPr>
                <w:sz w:val="20"/>
                <w:szCs w:val="20"/>
                <w:lang w:val="en-CA" w:eastAsia="en-CA"/>
              </w:rPr>
            </w:pPr>
            <w:r w:rsidRPr="00B35CB9">
              <w:rPr>
                <w:sz w:val="20"/>
                <w:szCs w:val="20"/>
                <w:lang w:val="fr" w:eastAsia="fr"/>
              </w:rPr>
              <w:t>6</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14:paraId="56DD73D4" w14:textId="77777777" w:rsidR="003B62DB" w:rsidRPr="00B35CB9" w:rsidRDefault="00D00D42" w:rsidP="008476AA">
            <w:pPr>
              <w:jc w:val="right"/>
              <w:rPr>
                <w:sz w:val="20"/>
                <w:szCs w:val="20"/>
                <w:lang w:val="en-CA" w:eastAsia="en-CA"/>
              </w:rPr>
            </w:pPr>
            <w:r w:rsidRPr="00B35CB9">
              <w:rPr>
                <w:sz w:val="20"/>
                <w:szCs w:val="20"/>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08B180C2" w14:textId="77777777" w:rsidR="003B62DB" w:rsidRPr="00B35CB9" w:rsidRDefault="003B62DB" w:rsidP="008476AA">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1CA545CE" w14:textId="6AE191C6" w:rsidR="003B62DB" w:rsidRPr="00B35CB9" w:rsidRDefault="00FF62A1" w:rsidP="008476AA">
            <w:pPr>
              <w:jc w:val="right"/>
              <w:rPr>
                <w:sz w:val="20"/>
                <w:szCs w:val="20"/>
                <w:lang w:val="en-CA" w:eastAsia="en-CA"/>
              </w:rPr>
            </w:pPr>
            <w:r>
              <w:rPr>
                <w:sz w:val="20"/>
                <w:szCs w:val="20"/>
                <w:lang w:val="fr" w:eastAsia="fr"/>
              </w:rPr>
              <w:t>8 502 860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0B73B393" w14:textId="22CFCDA5" w:rsidR="003B62DB" w:rsidRPr="00B35CB9" w:rsidRDefault="003B62DB" w:rsidP="008476AA">
            <w:pPr>
              <w:jc w:val="right"/>
              <w:rPr>
                <w:sz w:val="20"/>
                <w:szCs w:val="20"/>
                <w:lang w:val="en-CA" w:eastAsia="en-CA"/>
              </w:rPr>
            </w:pPr>
            <w:r w:rsidRPr="00B35CB9">
              <w:rPr>
                <w:sz w:val="20"/>
                <w:szCs w:val="20"/>
                <w:lang w:val="fr" w:eastAsia="fr"/>
              </w:rPr>
              <w:t>1 209 362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70BCC9AB" w14:textId="3640EF44" w:rsidR="003B62DB" w:rsidRPr="00B35CB9" w:rsidRDefault="003B62DB" w:rsidP="008476AA">
            <w:pPr>
              <w:jc w:val="right"/>
              <w:rPr>
                <w:sz w:val="20"/>
                <w:szCs w:val="20"/>
                <w:lang w:val="en-CA" w:eastAsia="en-CA"/>
              </w:rPr>
            </w:pPr>
            <w:r w:rsidRPr="00B35CB9">
              <w:rPr>
                <w:sz w:val="20"/>
                <w:szCs w:val="20"/>
                <w:lang w:val="fr" w:eastAsia="fr"/>
              </w:rPr>
              <w:t>7 293 498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159198F7" w14:textId="77777777" w:rsidR="003B62DB" w:rsidRPr="00B35CB9" w:rsidRDefault="003B62DB" w:rsidP="008476AA">
            <w:pPr>
              <w:jc w:val="right"/>
              <w:rPr>
                <w:sz w:val="20"/>
                <w:szCs w:val="20"/>
                <w:lang w:val="en-CA" w:eastAsia="en-CA"/>
              </w:rPr>
            </w:pPr>
            <w:r w:rsidRPr="00B35CB9">
              <w:rPr>
                <w:sz w:val="20"/>
                <w:szCs w:val="20"/>
                <w:lang w:val="fr" w:eastAsia="fr"/>
              </w:rPr>
              <w:t>14</w:t>
            </w:r>
          </w:p>
        </w:tc>
      </w:tr>
      <w:tr w:rsidR="00B35CB9" w:rsidRPr="00B35CB9" w14:paraId="77351DD0" w14:textId="77777777" w:rsidTr="00D00D42">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0CE21D3" w14:textId="77777777" w:rsidR="003B62DB" w:rsidRPr="00B35CB9" w:rsidRDefault="003B62DB" w:rsidP="008476AA">
            <w:pPr>
              <w:jc w:val="left"/>
              <w:rPr>
                <w:sz w:val="20"/>
                <w:szCs w:val="20"/>
                <w:lang w:val="en-CA" w:eastAsia="en-CA"/>
              </w:rPr>
            </w:pPr>
            <w:r w:rsidRPr="00B35CB9">
              <w:rPr>
                <w:sz w:val="20"/>
                <w:szCs w:val="20"/>
                <w:lang w:val="fr" w:eastAsia="fr"/>
              </w:rPr>
              <w:t>Préparation de projets</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6EF4708B" w14:textId="77777777" w:rsidR="003B62DB" w:rsidRPr="00B35CB9" w:rsidRDefault="003B62DB" w:rsidP="008476AA">
            <w:pPr>
              <w:jc w:val="right"/>
              <w:rPr>
                <w:sz w:val="20"/>
                <w:szCs w:val="20"/>
                <w:lang w:val="en-CA" w:eastAsia="en-CA"/>
              </w:rPr>
            </w:pPr>
            <w:r w:rsidRPr="00B35CB9">
              <w:rPr>
                <w:sz w:val="20"/>
                <w:szCs w:val="20"/>
                <w:lang w:val="fr" w:eastAsia="fr"/>
              </w:rPr>
              <w:t>10</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14:paraId="328E7CFB" w14:textId="77777777" w:rsidR="003B62DB" w:rsidRPr="00B35CB9" w:rsidRDefault="003B62DB" w:rsidP="008476AA">
            <w:pPr>
              <w:jc w:val="right"/>
              <w:rPr>
                <w:sz w:val="20"/>
                <w:szCs w:val="20"/>
                <w:lang w:val="en-CA" w:eastAsia="en-CA"/>
              </w:rPr>
            </w:pPr>
            <w:r w:rsidRPr="00B35CB9">
              <w:rPr>
                <w:sz w:val="20"/>
                <w:szCs w:val="20"/>
                <w:lang w:val="fr" w:eastAsia="fr"/>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1F5D8606" w14:textId="77777777" w:rsidR="003B62DB" w:rsidRPr="00B35CB9" w:rsidRDefault="003B62DB" w:rsidP="008476AA">
            <w:pPr>
              <w:jc w:val="right"/>
              <w:rPr>
                <w:sz w:val="20"/>
                <w:szCs w:val="20"/>
                <w:lang w:val="en-CA" w:eastAsia="en-CA"/>
              </w:rPr>
            </w:pPr>
            <w:r w:rsidRPr="00B35CB9">
              <w:rPr>
                <w:sz w:val="20"/>
                <w:szCs w:val="20"/>
                <w:lang w:val="fr" w:eastAsia="fr"/>
              </w:rPr>
              <w:t>70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61EB49AD" w14:textId="39456557" w:rsidR="003B62DB" w:rsidRPr="00B35CB9" w:rsidRDefault="003B62DB" w:rsidP="008476AA">
            <w:pPr>
              <w:jc w:val="right"/>
              <w:rPr>
                <w:sz w:val="20"/>
                <w:szCs w:val="20"/>
                <w:lang w:val="en-CA" w:eastAsia="en-CA"/>
              </w:rPr>
            </w:pPr>
            <w:r w:rsidRPr="00B35CB9">
              <w:rPr>
                <w:sz w:val="20"/>
                <w:szCs w:val="20"/>
                <w:lang w:val="fr" w:eastAsia="fr"/>
              </w:rPr>
              <w:t>300 000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1A766637" w14:textId="5847B677" w:rsidR="003B62DB" w:rsidRPr="00B35CB9" w:rsidRDefault="003B62DB" w:rsidP="008476AA">
            <w:pPr>
              <w:jc w:val="right"/>
              <w:rPr>
                <w:sz w:val="20"/>
                <w:szCs w:val="20"/>
                <w:lang w:val="en-CA" w:eastAsia="en-CA"/>
              </w:rPr>
            </w:pPr>
            <w:r w:rsidRPr="00B35CB9">
              <w:rPr>
                <w:sz w:val="20"/>
                <w:szCs w:val="20"/>
                <w:lang w:val="fr" w:eastAsia="fr"/>
              </w:rPr>
              <w:t>155 700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4B3C02D4" w14:textId="11649FFD" w:rsidR="003B62DB" w:rsidRPr="00B35CB9" w:rsidRDefault="003B62DB" w:rsidP="008476AA">
            <w:pPr>
              <w:jc w:val="right"/>
              <w:rPr>
                <w:sz w:val="20"/>
                <w:szCs w:val="20"/>
                <w:lang w:val="en-CA" w:eastAsia="en-CA"/>
              </w:rPr>
            </w:pPr>
            <w:r w:rsidRPr="00B35CB9">
              <w:rPr>
                <w:sz w:val="20"/>
                <w:szCs w:val="20"/>
                <w:lang w:val="fr" w:eastAsia="fr"/>
              </w:rPr>
              <w:t>144 300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5845575B" w14:textId="77777777" w:rsidR="003B62DB" w:rsidRPr="00B35CB9" w:rsidRDefault="003B62DB" w:rsidP="008476AA">
            <w:pPr>
              <w:jc w:val="right"/>
              <w:rPr>
                <w:sz w:val="20"/>
                <w:szCs w:val="20"/>
                <w:lang w:val="en-CA" w:eastAsia="en-CA"/>
              </w:rPr>
            </w:pPr>
            <w:r w:rsidRPr="00B35CB9">
              <w:rPr>
                <w:sz w:val="20"/>
                <w:szCs w:val="20"/>
                <w:lang w:val="fr" w:eastAsia="fr"/>
              </w:rPr>
              <w:t>52</w:t>
            </w:r>
          </w:p>
        </w:tc>
      </w:tr>
      <w:tr w:rsidR="00B35CB9" w:rsidRPr="00B35CB9" w14:paraId="6E815675" w14:textId="77777777" w:rsidTr="00D00D42">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BC5BA02" w14:textId="77777777" w:rsidR="003B62DB" w:rsidRPr="00C3328D" w:rsidRDefault="003B62DB" w:rsidP="008476AA">
            <w:pPr>
              <w:jc w:val="left"/>
              <w:rPr>
                <w:sz w:val="20"/>
                <w:szCs w:val="20"/>
                <w:lang w:val="fr-FR" w:eastAsia="en-CA"/>
              </w:rPr>
            </w:pPr>
            <w:r w:rsidRPr="00B35CB9">
              <w:rPr>
                <w:sz w:val="20"/>
                <w:szCs w:val="20"/>
                <w:lang w:val="fr" w:eastAsia="fr"/>
              </w:rPr>
              <w:t>Assistance technique - Activités de facilitation</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7B7DCBE5" w14:textId="77777777" w:rsidR="003B62DB" w:rsidRPr="00B35CB9" w:rsidRDefault="003B62DB" w:rsidP="008476AA">
            <w:pPr>
              <w:jc w:val="right"/>
              <w:rPr>
                <w:sz w:val="20"/>
                <w:szCs w:val="20"/>
                <w:lang w:val="en-CA" w:eastAsia="en-CA"/>
              </w:rPr>
            </w:pPr>
            <w:r w:rsidRPr="00B35CB9">
              <w:rPr>
                <w:sz w:val="20"/>
                <w:szCs w:val="20"/>
                <w:lang w:val="fr" w:eastAsia="fr"/>
              </w:rPr>
              <w:t>127</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14:paraId="240402FC" w14:textId="77777777" w:rsidR="003B62DB" w:rsidRPr="00B35CB9" w:rsidRDefault="00D00D42" w:rsidP="008476AA">
            <w:pPr>
              <w:jc w:val="right"/>
              <w:rPr>
                <w:sz w:val="20"/>
                <w:szCs w:val="20"/>
                <w:lang w:val="en-CA" w:eastAsia="en-CA"/>
              </w:rPr>
            </w:pPr>
            <w:r w:rsidRPr="00B35CB9">
              <w:rPr>
                <w:sz w:val="20"/>
                <w:szCs w:val="20"/>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48F33B83" w14:textId="77777777" w:rsidR="003B62DB" w:rsidRPr="00B35CB9" w:rsidRDefault="003B62DB" w:rsidP="008476AA">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363EF2BF" w14:textId="6CB91786" w:rsidR="003B62DB" w:rsidRPr="00B35CB9" w:rsidRDefault="003B62DB" w:rsidP="008476AA">
            <w:pPr>
              <w:jc w:val="right"/>
              <w:rPr>
                <w:sz w:val="20"/>
                <w:szCs w:val="20"/>
                <w:lang w:val="en-CA" w:eastAsia="en-CA"/>
              </w:rPr>
            </w:pPr>
            <w:r w:rsidRPr="00B35CB9">
              <w:rPr>
                <w:sz w:val="20"/>
                <w:szCs w:val="20"/>
                <w:lang w:val="fr" w:eastAsia="fr"/>
              </w:rPr>
              <w:t>14 935 000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27F36148" w14:textId="66CF13CC" w:rsidR="003B62DB" w:rsidRPr="00B35CB9" w:rsidRDefault="003B62DB" w:rsidP="008476AA">
            <w:pPr>
              <w:jc w:val="right"/>
              <w:rPr>
                <w:sz w:val="20"/>
                <w:szCs w:val="20"/>
                <w:lang w:val="en-CA" w:eastAsia="en-CA"/>
              </w:rPr>
            </w:pPr>
            <w:r w:rsidRPr="00B35CB9">
              <w:rPr>
                <w:sz w:val="20"/>
                <w:szCs w:val="20"/>
                <w:lang w:val="fr" w:eastAsia="fr"/>
              </w:rPr>
              <w:t>1 790 448</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3EE7BD1B" w14:textId="2CCAF810" w:rsidR="003B62DB" w:rsidRPr="00B35CB9" w:rsidRDefault="003B62DB" w:rsidP="008476AA">
            <w:pPr>
              <w:jc w:val="right"/>
              <w:rPr>
                <w:sz w:val="20"/>
                <w:szCs w:val="20"/>
                <w:lang w:val="en-CA" w:eastAsia="en-CA"/>
              </w:rPr>
            </w:pPr>
            <w:r w:rsidRPr="00B35CB9">
              <w:rPr>
                <w:sz w:val="20"/>
                <w:szCs w:val="20"/>
                <w:lang w:val="fr" w:eastAsia="fr"/>
              </w:rPr>
              <w:t>13 144 552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5B4E8641" w14:textId="77777777" w:rsidR="003B62DB" w:rsidRPr="00B35CB9" w:rsidRDefault="003B62DB" w:rsidP="008476AA">
            <w:pPr>
              <w:jc w:val="right"/>
              <w:rPr>
                <w:sz w:val="20"/>
                <w:szCs w:val="20"/>
                <w:lang w:val="en-CA" w:eastAsia="en-CA"/>
              </w:rPr>
            </w:pPr>
            <w:r w:rsidRPr="00B35CB9">
              <w:rPr>
                <w:sz w:val="20"/>
                <w:szCs w:val="20"/>
                <w:lang w:val="fr" w:eastAsia="fr"/>
              </w:rPr>
              <w:t>12</w:t>
            </w:r>
          </w:p>
        </w:tc>
      </w:tr>
      <w:tr w:rsidR="00B35CB9" w:rsidRPr="00B35CB9" w14:paraId="60CD2B97" w14:textId="77777777" w:rsidTr="00D00D42">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2DEC774" w14:textId="77777777" w:rsidR="003B62DB" w:rsidRPr="00B35CB9" w:rsidRDefault="003B62DB" w:rsidP="008476AA">
            <w:pPr>
              <w:jc w:val="left"/>
              <w:rPr>
                <w:b/>
                <w:bCs/>
                <w:sz w:val="20"/>
                <w:szCs w:val="20"/>
                <w:lang w:val="en-CA" w:eastAsia="en-CA"/>
              </w:rPr>
            </w:pPr>
            <w:r w:rsidRPr="00B35CB9">
              <w:rPr>
                <w:b/>
                <w:bCs/>
                <w:sz w:val="20"/>
                <w:szCs w:val="20"/>
                <w:lang w:val="fr" w:eastAsia="fr"/>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67969E35" w14:textId="77777777" w:rsidR="003B62DB" w:rsidRPr="00B35CB9" w:rsidRDefault="003B62DB" w:rsidP="008476AA">
            <w:pPr>
              <w:jc w:val="right"/>
              <w:rPr>
                <w:b/>
                <w:bCs/>
                <w:sz w:val="20"/>
                <w:szCs w:val="20"/>
                <w:lang w:val="en-CA" w:eastAsia="en-CA"/>
              </w:rPr>
            </w:pPr>
            <w:r w:rsidRPr="00B35CB9">
              <w:rPr>
                <w:b/>
                <w:bCs/>
                <w:sz w:val="20"/>
                <w:szCs w:val="20"/>
                <w:lang w:val="fr" w:eastAsia="fr"/>
              </w:rPr>
              <w:t>143</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14:paraId="184034D8" w14:textId="77777777" w:rsidR="003B62DB" w:rsidRPr="00B35CB9" w:rsidRDefault="003B62DB" w:rsidP="008476AA">
            <w:pPr>
              <w:jc w:val="right"/>
              <w:rPr>
                <w:b/>
                <w:bCs/>
                <w:sz w:val="20"/>
                <w:szCs w:val="20"/>
                <w:lang w:val="en-CA" w:eastAsia="en-CA"/>
              </w:rPr>
            </w:pPr>
            <w:r w:rsidRPr="00B35CB9">
              <w:rPr>
                <w:b/>
                <w:bCs/>
                <w:sz w:val="20"/>
                <w:szCs w:val="20"/>
                <w:lang w:val="fr" w:eastAsia="fr"/>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7237F0EC" w14:textId="77777777" w:rsidR="003B62DB" w:rsidRPr="00B35CB9" w:rsidRDefault="003B62DB" w:rsidP="008476AA">
            <w:pPr>
              <w:jc w:val="right"/>
              <w:rPr>
                <w:b/>
                <w:bCs/>
                <w:sz w:val="20"/>
                <w:szCs w:val="20"/>
                <w:lang w:val="en-CA" w:eastAsia="en-CA"/>
              </w:rPr>
            </w:pPr>
            <w:r w:rsidRPr="00B35CB9">
              <w:rPr>
                <w:b/>
                <w:bCs/>
                <w:sz w:val="20"/>
                <w:szCs w:val="20"/>
                <w:lang w:val="fr" w:eastAsia="fr"/>
              </w:rPr>
              <w:t>5</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67227F40" w14:textId="63F6A780" w:rsidR="003B62DB" w:rsidRPr="00B35CB9" w:rsidRDefault="003B62DB" w:rsidP="008476AA">
            <w:pPr>
              <w:jc w:val="right"/>
              <w:rPr>
                <w:b/>
                <w:bCs/>
                <w:sz w:val="20"/>
                <w:szCs w:val="20"/>
                <w:lang w:val="en-CA" w:eastAsia="en-CA"/>
              </w:rPr>
            </w:pPr>
            <w:r w:rsidRPr="00B35CB9">
              <w:rPr>
                <w:b/>
                <w:bCs/>
                <w:sz w:val="20"/>
                <w:szCs w:val="20"/>
                <w:lang w:val="fr" w:eastAsia="fr"/>
              </w:rPr>
              <w:t>23 737 860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31789B49" w14:textId="3084F5F1" w:rsidR="003B62DB" w:rsidRPr="00B35CB9" w:rsidRDefault="003B62DB" w:rsidP="008476AA">
            <w:pPr>
              <w:jc w:val="right"/>
              <w:rPr>
                <w:b/>
                <w:bCs/>
                <w:sz w:val="20"/>
                <w:szCs w:val="20"/>
                <w:lang w:val="en-CA" w:eastAsia="en-CA"/>
              </w:rPr>
            </w:pPr>
            <w:r w:rsidRPr="00B35CB9">
              <w:rPr>
                <w:b/>
                <w:bCs/>
                <w:sz w:val="20"/>
                <w:szCs w:val="20"/>
                <w:lang w:val="fr" w:eastAsia="fr"/>
              </w:rPr>
              <w:t>3 155 510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7AE9FB9C" w14:textId="205090CD" w:rsidR="003B62DB" w:rsidRPr="00B35CB9" w:rsidRDefault="003B62DB" w:rsidP="008476AA">
            <w:pPr>
              <w:jc w:val="right"/>
              <w:rPr>
                <w:b/>
                <w:bCs/>
                <w:sz w:val="20"/>
                <w:szCs w:val="20"/>
                <w:lang w:val="en-CA" w:eastAsia="en-CA"/>
              </w:rPr>
            </w:pPr>
            <w:r w:rsidRPr="00B35CB9">
              <w:rPr>
                <w:b/>
                <w:bCs/>
                <w:sz w:val="20"/>
                <w:szCs w:val="20"/>
                <w:lang w:val="fr" w:eastAsia="fr"/>
              </w:rPr>
              <w:t>20 582 350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7D66836F" w14:textId="77777777" w:rsidR="003B62DB" w:rsidRPr="00B35CB9" w:rsidRDefault="003B62DB" w:rsidP="008476AA">
            <w:pPr>
              <w:jc w:val="right"/>
              <w:rPr>
                <w:b/>
                <w:bCs/>
                <w:sz w:val="20"/>
                <w:szCs w:val="20"/>
                <w:lang w:val="en-CA" w:eastAsia="en-CA"/>
              </w:rPr>
            </w:pPr>
            <w:r w:rsidRPr="00B35CB9">
              <w:rPr>
                <w:b/>
                <w:bCs/>
                <w:sz w:val="20"/>
                <w:szCs w:val="20"/>
                <w:lang w:val="fr" w:eastAsia="fr"/>
              </w:rPr>
              <w:t>13</w:t>
            </w:r>
          </w:p>
        </w:tc>
      </w:tr>
    </w:tbl>
    <w:p w14:paraId="3A0E19D8" w14:textId="77777777" w:rsidR="003B62DB" w:rsidRPr="00C3328D" w:rsidRDefault="003B62DB" w:rsidP="008476AA">
      <w:pPr>
        <w:rPr>
          <w:sz w:val="20"/>
          <w:szCs w:val="20"/>
          <w:lang w:val="fr-FR"/>
        </w:rPr>
      </w:pPr>
      <w:r w:rsidRPr="00B35CB9">
        <w:rPr>
          <w:sz w:val="20"/>
          <w:szCs w:val="20"/>
          <w:lang w:val="fr"/>
        </w:rPr>
        <w:t xml:space="preserve">* À l'exclusion des coûts d'appui d'agence. </w:t>
      </w:r>
    </w:p>
    <w:p w14:paraId="4A025314" w14:textId="10695944" w:rsidR="00114698" w:rsidRPr="00C3328D" w:rsidRDefault="00114698" w:rsidP="008476AA">
      <w:pPr>
        <w:rPr>
          <w:sz w:val="20"/>
          <w:szCs w:val="20"/>
          <w:lang w:val="fr-FR"/>
        </w:rPr>
      </w:pPr>
      <w:r w:rsidRPr="00B35CB9">
        <w:rPr>
          <w:sz w:val="20"/>
          <w:szCs w:val="20"/>
          <w:lang w:val="fr"/>
        </w:rPr>
        <w:t>**Élimination de 754,5 tm (1 108 442 tm d'équivalent CO</w:t>
      </w:r>
      <w:r w:rsidR="00D00D42" w:rsidRPr="00B35CB9">
        <w:rPr>
          <w:sz w:val="20"/>
          <w:szCs w:val="20"/>
          <w:vertAlign w:val="subscript"/>
          <w:lang w:val="fr"/>
        </w:rPr>
        <w:t>2</w:t>
      </w:r>
      <w:r w:rsidR="00D00D42" w:rsidRPr="00B35CB9">
        <w:rPr>
          <w:sz w:val="20"/>
          <w:szCs w:val="20"/>
          <w:lang w:val="fr"/>
        </w:rPr>
        <w:t>) de HFC.</w:t>
      </w:r>
    </w:p>
    <w:p w14:paraId="5639F769" w14:textId="77777777" w:rsidR="00395499" w:rsidRPr="00C3328D" w:rsidRDefault="00395499" w:rsidP="008476AA">
      <w:pPr>
        <w:rPr>
          <w:sz w:val="19"/>
          <w:szCs w:val="19"/>
          <w:lang w:val="fr-FR"/>
        </w:rPr>
      </w:pPr>
    </w:p>
    <w:p w14:paraId="08D56C7C" w14:textId="77777777" w:rsidR="00395499" w:rsidRPr="00C3328D" w:rsidRDefault="00395499" w:rsidP="008476AA">
      <w:pPr>
        <w:pStyle w:val="Heading1"/>
        <w:rPr>
          <w:lang w:val="fr-FR"/>
        </w:rPr>
      </w:pPr>
      <w:r w:rsidRPr="00B35CB9">
        <w:rPr>
          <w:lang w:val="fr"/>
        </w:rPr>
        <w:lastRenderedPageBreak/>
        <w:t xml:space="preserve">Sur les 143 activités de préparation de projets approuvées à la fin de l’année 2018, 7 sont terminées, et 136 sont toujours en cours. Tous les six projets d'investissement en cours devraient être terminés dans les temps (soit en 2019, soit en 2020). Les activités de facilitation sont à divers stades de mise en œuvre et présentent un retard moyen de six mois. Elles devraient être menées à terme entre 2019 et 2021. En tout, 3 155 510 $US ont été décaissés (hors frais d'appui des agences). </w:t>
      </w:r>
    </w:p>
    <w:p w14:paraId="7EAF95C1" w14:textId="19C4D513" w:rsidR="00D00D42" w:rsidRPr="00B35CB9" w:rsidRDefault="00526973" w:rsidP="00D00D42">
      <w:pPr>
        <w:pStyle w:val="Heading1"/>
        <w:keepNext/>
        <w:keepLines/>
        <w:numPr>
          <w:ilvl w:val="0"/>
          <w:numId w:val="0"/>
        </w:numPr>
        <w:ind w:left="1418" w:hanging="1418"/>
        <w:rPr>
          <w:rFonts w:ascii="Times New Roman Bold" w:hAnsi="Times New Roman Bold"/>
          <w:b/>
          <w:caps/>
          <w:szCs w:val="28"/>
          <w:lang w:val="en-CA"/>
        </w:rPr>
      </w:pPr>
      <w:r w:rsidRPr="00B35CB9">
        <w:rPr>
          <w:rFonts w:ascii="Times New Roman Bold" w:hAnsi="Times New Roman Bold"/>
          <w:b/>
          <w:szCs w:val="28"/>
          <w:lang w:val="fr"/>
        </w:rPr>
        <w:t>Commentaires du Secrétariat</w:t>
      </w:r>
    </w:p>
    <w:p w14:paraId="3110FC9C" w14:textId="77777777" w:rsidR="00D00D42" w:rsidRPr="00C3328D" w:rsidRDefault="00D00D42" w:rsidP="00D00D42">
      <w:pPr>
        <w:pStyle w:val="Heading1"/>
        <w:rPr>
          <w:lang w:val="fr-FR"/>
        </w:rPr>
      </w:pPr>
      <w:r w:rsidRPr="00B35CB9">
        <w:rPr>
          <w:lang w:val="fr"/>
        </w:rPr>
        <w:t>Le Secrétariat a remarqué que dans certains PGEH, les activités sont mises en œuvre au-delà des dates d'achèvement des projets stipulées dans l'accord conclu entre le gouvernement concerné et le Comité exécutif ou des dates d'achèvement déterminées par le Comité exécutif. Au cours du processus d'examen, le Secrétariat a rappelé aux agences bilatérales et d'exécution que toute demande de prolongation devrait être soumise à l'approbation du Comité avant la date d'achèvement du projet, notant qu'aucun nouvel engagement ne devrait être pris avant l'approbation de la prolongation, conformément à la décision 82/11 b).</w:t>
      </w:r>
    </w:p>
    <w:p w14:paraId="73B7AAEF" w14:textId="17E8DE54" w:rsidR="00D00D42" w:rsidRPr="00C3328D" w:rsidRDefault="00D00D42" w:rsidP="00167A98">
      <w:pPr>
        <w:pStyle w:val="Heading1"/>
        <w:rPr>
          <w:lang w:val="fr-FR"/>
        </w:rPr>
      </w:pPr>
      <w:r w:rsidRPr="00B35CB9">
        <w:rPr>
          <w:lang w:val="fr"/>
        </w:rPr>
        <w:t xml:space="preserve">En conséquence, les agences d’exécution ont demandé une prolongation des dates d’achèvement prévues pour la phase I du PGEH de l’Algérie (ONUDI), </w:t>
      </w:r>
      <w:r w:rsidR="001B0BE9" w:rsidRPr="00B35CB9">
        <w:rPr>
          <w:rStyle w:val="FootnoteReference"/>
          <w:lang w:val="fr"/>
        </w:rPr>
        <w:footnoteReference w:id="10"/>
      </w:r>
      <w:r w:rsidRPr="00B35CB9">
        <w:rPr>
          <w:lang w:val="fr"/>
        </w:rPr>
        <w:t>de l’Argentine (soumise à la 84</w:t>
      </w:r>
      <w:r w:rsidR="001B0BE9" w:rsidRPr="00B35CB9">
        <w:rPr>
          <w:vertAlign w:val="superscript"/>
          <w:lang w:val="fr"/>
        </w:rPr>
        <w:t>e</w:t>
      </w:r>
      <w:r w:rsidRPr="00B35CB9">
        <w:rPr>
          <w:lang w:val="fr"/>
        </w:rPr>
        <w:t xml:space="preserve"> réunion), du Cameroun (ONUDI), de la République démocratique du Congo (PNUE), de la République populaire démocratique de Corée (ONUDI), d'Iraq (soumise </w:t>
      </w:r>
      <w:r w:rsidR="001B0BE9" w:rsidRPr="00B35CB9">
        <w:rPr>
          <w:rStyle w:val="FootnoteReference"/>
          <w:lang w:val="fr"/>
        </w:rPr>
        <w:footnoteReference w:id="11"/>
      </w:r>
      <w:r w:rsidRPr="00B35CB9">
        <w:rPr>
          <w:lang w:val="fr"/>
        </w:rPr>
        <w:t xml:space="preserve">à la 84e réunion), </w:t>
      </w:r>
      <w:r w:rsidR="001B0BE9" w:rsidRPr="00B35CB9">
        <w:rPr>
          <w:vertAlign w:val="superscript"/>
          <w:lang w:val="fr"/>
        </w:rPr>
        <w:t>du Soudan</w:t>
      </w:r>
      <w:r w:rsidRPr="00B35CB9">
        <w:rPr>
          <w:lang w:val="fr"/>
        </w:rPr>
        <w:t xml:space="preserve"> (ONUDI) et de la Turquie (soumise </w:t>
      </w:r>
      <w:r w:rsidR="001B0BE9" w:rsidRPr="00B35CB9">
        <w:rPr>
          <w:rStyle w:val="FootnoteReference"/>
          <w:lang w:val="fr"/>
        </w:rPr>
        <w:footnoteReference w:id="12"/>
      </w:r>
      <w:r w:rsidRPr="00B35CB9">
        <w:rPr>
          <w:lang w:val="fr"/>
        </w:rPr>
        <w:t xml:space="preserve">à la 84e réunion), </w:t>
      </w:r>
      <w:r w:rsidR="001B0BE9" w:rsidRPr="00B35CB9">
        <w:rPr>
          <w:vertAlign w:val="superscript"/>
          <w:lang w:val="fr"/>
        </w:rPr>
        <w:t>ainsi que</w:t>
      </w:r>
      <w:r w:rsidRPr="00B35CB9">
        <w:rPr>
          <w:lang w:val="fr"/>
        </w:rPr>
        <w:t xml:space="preserve"> d'un projet d'inhalateurs-doseurs en Égypte (ONUDI). Les recommandations relatives aux demandes de prolongation de ces projets sont traitées, le cas échéant, dans les rapports d'activité des agences d'exécution concernées, dans le document portant sur les rapports de projets comportant des exigences spécifiques en matière de rapports, dans le </w:t>
      </w:r>
      <w:r w:rsidR="006025B2" w:rsidRPr="00B35CB9">
        <w:rPr>
          <w:rStyle w:val="FootnoteReference"/>
          <w:lang w:val="fr"/>
        </w:rPr>
        <w:footnoteReference w:id="13"/>
      </w:r>
      <w:r w:rsidRPr="00B35CB9">
        <w:rPr>
          <w:lang w:val="fr"/>
        </w:rPr>
        <w:t xml:space="preserve">document détaillant les retards de soumission des tranches ou </w:t>
      </w:r>
      <w:r w:rsidR="00A56DAD" w:rsidRPr="00B35CB9">
        <w:rPr>
          <w:rStyle w:val="FootnoteReference"/>
          <w:lang w:val="fr"/>
        </w:rPr>
        <w:footnoteReference w:id="14"/>
      </w:r>
      <w:r w:rsidRPr="00B35CB9">
        <w:rPr>
          <w:lang w:val="fr"/>
        </w:rPr>
        <w:t>dans les documents de proposition des projets concernés.</w:t>
      </w:r>
    </w:p>
    <w:p w14:paraId="42D6FBF9" w14:textId="3C84B916" w:rsidR="002A7DA4" w:rsidRPr="00C3328D" w:rsidRDefault="00852539" w:rsidP="00852539">
      <w:pPr>
        <w:pStyle w:val="Heading1"/>
        <w:rPr>
          <w:lang w:val="fr-FR"/>
        </w:rPr>
      </w:pPr>
      <w:r w:rsidRPr="00C3328D">
        <w:rPr>
          <w:lang w:val="fr-FR"/>
        </w:rPr>
        <w:t>La composante tunisienne du projet de démonstration pour l'introduction de la technologie de réfrigération transcritique au CO</w:t>
      </w:r>
      <w:r w:rsidR="002A7DA4" w:rsidRPr="00C3328D">
        <w:rPr>
          <w:vertAlign w:val="subscript"/>
          <w:lang w:val="fr-FR"/>
        </w:rPr>
        <w:t>2</w:t>
      </w:r>
      <w:r w:rsidRPr="00C3328D">
        <w:rPr>
          <w:lang w:val="fr-FR"/>
        </w:rPr>
        <w:t xml:space="preserve"> dans les supermarchés (Argentine et Tunisie) a été annulée en accord avec l'agence d'exécution car aucune entreprise bénéficiaire n'a pu être identifiée pour réaliser cette composante du projet de démonstration, le Comité ayant déjà repoussé la date d'achèvement du projet à fin 2019.</w:t>
      </w:r>
    </w:p>
    <w:p w14:paraId="2E93B3EC" w14:textId="1B9E2BB5" w:rsidR="002A7DA4" w:rsidRPr="00C3328D" w:rsidRDefault="00443463" w:rsidP="00852539">
      <w:pPr>
        <w:pStyle w:val="Heading1"/>
        <w:rPr>
          <w:lang w:val="fr-FR"/>
        </w:rPr>
      </w:pPr>
      <w:r w:rsidRPr="00B35CB9">
        <w:rPr>
          <w:lang w:val="fr"/>
        </w:rPr>
        <w:t>En outre, le Secrétariat a pris note du fait que, concernant le renouvellement de quatre projets de renforcement des institutions en Guinée-Bissau, à Maurice, au Soudan du Sud et en Zambie, la phase en cours avait été approuvée il y a deux ans et était toujours en cours d'exécution. Le PNUE a été informé qu'en novembre 2019, tous les fonds liés à ces projets de renforcement des institutions avaient été décaissés.</w:t>
      </w:r>
    </w:p>
    <w:p w14:paraId="397350A4" w14:textId="77777777" w:rsidR="00E62ADE" w:rsidRPr="00B35CB9" w:rsidRDefault="00D00D42" w:rsidP="008476AA">
      <w:pPr>
        <w:pStyle w:val="a--"/>
        <w:keepNext/>
        <w:suppressAutoHyphens w:val="0"/>
        <w:jc w:val="left"/>
        <w:rPr>
          <w:lang w:val="en-CA"/>
        </w:rPr>
      </w:pPr>
      <w:r w:rsidRPr="00B35CB9">
        <w:rPr>
          <w:sz w:val="22"/>
          <w:szCs w:val="22"/>
          <w:lang w:val="fr"/>
        </w:rPr>
        <w:t>RECOMMANDATION</w:t>
      </w:r>
    </w:p>
    <w:p w14:paraId="17E9631F" w14:textId="77777777" w:rsidR="00E62ADE" w:rsidRPr="00B35CB9" w:rsidRDefault="00E62ADE" w:rsidP="008476AA">
      <w:pPr>
        <w:keepNext/>
        <w:rPr>
          <w:lang w:val="en-CA"/>
        </w:rPr>
      </w:pPr>
    </w:p>
    <w:p w14:paraId="6F8C50EF" w14:textId="77777777" w:rsidR="00E62ADE" w:rsidRPr="00C3328D" w:rsidRDefault="00E62ADE" w:rsidP="008476AA">
      <w:pPr>
        <w:pStyle w:val="Heading1"/>
        <w:rPr>
          <w:lang w:val="fr-FR"/>
        </w:rPr>
      </w:pPr>
      <w:r w:rsidRPr="00B35CB9">
        <w:rPr>
          <w:lang w:val="fr"/>
        </w:rPr>
        <w:t>Le Comité exécutif pourrait souhaiter prendre note :</w:t>
      </w:r>
    </w:p>
    <w:p w14:paraId="7509D543" w14:textId="79EBC4ED" w:rsidR="00E62ADE" w:rsidRPr="00C3328D" w:rsidRDefault="00161613" w:rsidP="008476AA">
      <w:pPr>
        <w:pStyle w:val="Heading2"/>
        <w:rPr>
          <w:lang w:val="fr-FR"/>
        </w:rPr>
      </w:pPr>
      <w:r>
        <w:rPr>
          <w:lang w:val="fr"/>
        </w:rPr>
        <w:t>d</w:t>
      </w:r>
      <w:r w:rsidR="00E62ADE" w:rsidRPr="00B35CB9">
        <w:rPr>
          <w:lang w:val="fr"/>
        </w:rPr>
        <w:t xml:space="preserve">u rapport périodique global du Fonds multilatéral au 31 décembre 2018 présenté dans le document UNEP/OzL.Pro/ExCom/84/16 ; </w:t>
      </w:r>
    </w:p>
    <w:p w14:paraId="15474FAC" w14:textId="3A047C0C" w:rsidR="00E62ADE" w:rsidRPr="00C3328D" w:rsidRDefault="00161613" w:rsidP="00C3328D">
      <w:pPr>
        <w:pStyle w:val="Heading2"/>
        <w:keepNext/>
        <w:keepLines/>
        <w:rPr>
          <w:lang w:val="fr-FR"/>
        </w:rPr>
      </w:pPr>
      <w:r>
        <w:rPr>
          <w:lang w:val="fr"/>
        </w:rPr>
        <w:lastRenderedPageBreak/>
        <w:t>a</w:t>
      </w:r>
      <w:r w:rsidR="00E62ADE" w:rsidRPr="00B35CB9">
        <w:rPr>
          <w:lang w:val="fr"/>
        </w:rPr>
        <w:t>vec satisfaction</w:t>
      </w:r>
      <w:r>
        <w:rPr>
          <w:lang w:val="fr"/>
        </w:rPr>
        <w:t>,</w:t>
      </w:r>
      <w:r w:rsidR="00E62ADE" w:rsidRPr="00B35CB9">
        <w:rPr>
          <w:lang w:val="fr"/>
        </w:rPr>
        <w:t xml:space="preserve"> des efforts déployés par les agences bilatérales et d’exécution en vue de faire rapport sur les activités de 2018 ; </w:t>
      </w:r>
    </w:p>
    <w:p w14:paraId="6BC8355A" w14:textId="79BA5CA5" w:rsidR="00E62ADE" w:rsidRPr="00C3328D" w:rsidRDefault="00161613" w:rsidP="008476AA">
      <w:pPr>
        <w:pStyle w:val="Heading2"/>
        <w:rPr>
          <w:lang w:val="fr-FR"/>
        </w:rPr>
      </w:pPr>
      <w:r>
        <w:rPr>
          <w:lang w:val="fr"/>
        </w:rPr>
        <w:t>q</w:t>
      </w:r>
      <w:r w:rsidR="00E62ADE" w:rsidRPr="00B35CB9">
        <w:rPr>
          <w:lang w:val="fr"/>
        </w:rPr>
        <w:t>ue les agences bilaté</w:t>
      </w:r>
      <w:r>
        <w:rPr>
          <w:lang w:val="fr"/>
        </w:rPr>
        <w:t>rales présenteront un rapport,</w:t>
      </w:r>
      <w:r w:rsidR="00E62ADE" w:rsidRPr="00B35CB9">
        <w:rPr>
          <w:lang w:val="fr"/>
        </w:rPr>
        <w:t xml:space="preserve"> à la 85</w:t>
      </w:r>
      <w:r w:rsidR="00466255" w:rsidRPr="00B35CB9">
        <w:rPr>
          <w:vertAlign w:val="superscript"/>
          <w:lang w:val="fr"/>
        </w:rPr>
        <w:t>e</w:t>
      </w:r>
      <w:r w:rsidR="00E62ADE" w:rsidRPr="00B35CB9">
        <w:rPr>
          <w:lang w:val="fr"/>
        </w:rPr>
        <w:t> réunion, sur cinq projets dont la mise en œuvre connaît du retard et sur 65 projets ou tranches nécessitant un autre rapport périodique, comme indiqué à l’</w:t>
      </w:r>
      <w:r>
        <w:rPr>
          <w:lang w:val="fr"/>
        </w:rPr>
        <w:t>A</w:t>
      </w:r>
      <w:r w:rsidR="00E62ADE" w:rsidRPr="00B35CB9">
        <w:rPr>
          <w:lang w:val="fr"/>
        </w:rPr>
        <w:t xml:space="preserve">nnexe I de tous les rapports d'avancement des agences biatérales et d'exécution ; </w:t>
      </w:r>
    </w:p>
    <w:p w14:paraId="7AB39C8D" w14:textId="661D66F7" w:rsidR="00167A98" w:rsidRPr="00C3328D" w:rsidRDefault="00167A98" w:rsidP="00167A98">
      <w:pPr>
        <w:pStyle w:val="Heading2"/>
        <w:rPr>
          <w:lang w:val="fr-FR"/>
        </w:rPr>
      </w:pPr>
      <w:r w:rsidRPr="00B35CB9">
        <w:rPr>
          <w:lang w:val="fr"/>
        </w:rPr>
        <w:t>Que le Secrétariat, en coopération avec les agences bilatérales et d'exécution, révisera la base de données des rapports d'avancement afin d'intégrer les deux mesures différentes des substances contrôlées (c.-à-d. tonnes PAO et tonnes métriques d'équivalent CO</w:t>
      </w:r>
      <w:r w:rsidRPr="00B35CB9">
        <w:rPr>
          <w:vertAlign w:val="subscript"/>
          <w:lang w:val="fr"/>
        </w:rPr>
        <w:t>2</w:t>
      </w:r>
      <w:r w:rsidRPr="00B35CB9">
        <w:rPr>
          <w:lang w:val="fr"/>
        </w:rPr>
        <w:t>) qui seront employées désormais dans tous les rapports d'avancement.</w:t>
      </w:r>
    </w:p>
    <w:p w14:paraId="5789CBED" w14:textId="77777777" w:rsidR="00167A98" w:rsidRPr="00C3328D" w:rsidRDefault="00167A98" w:rsidP="00167A98">
      <w:pPr>
        <w:rPr>
          <w:lang w:val="fr-FR"/>
        </w:rPr>
      </w:pPr>
    </w:p>
    <w:p w14:paraId="5C6122EE" w14:textId="77777777" w:rsidR="001B0BE9" w:rsidRPr="00C3328D" w:rsidRDefault="001B0BE9" w:rsidP="001B0BE9">
      <w:pPr>
        <w:rPr>
          <w:lang w:val="fr-FR"/>
        </w:rPr>
        <w:sectPr w:rsidR="001B0BE9" w:rsidRPr="00C3328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585EA84" w14:textId="77777777" w:rsidR="00E62ADE" w:rsidRPr="00C3328D" w:rsidRDefault="00E62ADE" w:rsidP="008476AA">
      <w:pPr>
        <w:jc w:val="center"/>
        <w:rPr>
          <w:b/>
          <w:lang w:val="fr-FR"/>
        </w:rPr>
      </w:pPr>
      <w:r w:rsidRPr="00B35CB9">
        <w:rPr>
          <w:b/>
          <w:lang w:val="fr"/>
        </w:rPr>
        <w:lastRenderedPageBreak/>
        <w:t>Annexe I</w:t>
      </w:r>
    </w:p>
    <w:p w14:paraId="4D828C90" w14:textId="77777777" w:rsidR="00E62ADE" w:rsidRPr="00C3328D" w:rsidRDefault="00E62ADE" w:rsidP="008476AA">
      <w:pPr>
        <w:jc w:val="center"/>
        <w:rPr>
          <w:b/>
          <w:lang w:val="fr-FR"/>
        </w:rPr>
      </w:pPr>
    </w:p>
    <w:p w14:paraId="795A45EA" w14:textId="77777777" w:rsidR="002243B0" w:rsidRDefault="00E62ADE" w:rsidP="008476AA">
      <w:pPr>
        <w:jc w:val="center"/>
        <w:rPr>
          <w:b/>
          <w:lang w:val="fr"/>
        </w:rPr>
      </w:pPr>
      <w:r w:rsidRPr="00B35CB9">
        <w:rPr>
          <w:b/>
          <w:lang w:val="fr"/>
        </w:rPr>
        <w:t xml:space="preserve">ANALYSE DU RAPPORT D'ACTIVITÉ DU FONDS MULTILATÉRAL </w:t>
      </w:r>
    </w:p>
    <w:p w14:paraId="24575C83" w14:textId="4374F7FC" w:rsidR="00E62ADE" w:rsidRPr="00C3328D" w:rsidRDefault="00E62ADE" w:rsidP="008476AA">
      <w:pPr>
        <w:jc w:val="center"/>
        <w:rPr>
          <w:b/>
          <w:lang w:val="fr-FR"/>
        </w:rPr>
      </w:pPr>
      <w:r w:rsidRPr="00B35CB9">
        <w:rPr>
          <w:b/>
          <w:lang w:val="fr"/>
        </w:rPr>
        <w:t>AU 31 DÉCEMBRE 2018</w:t>
      </w:r>
    </w:p>
    <w:p w14:paraId="4684CC28" w14:textId="77777777" w:rsidR="00E62ADE" w:rsidRPr="00C3328D" w:rsidRDefault="00E62ADE" w:rsidP="008476AA">
      <w:pPr>
        <w:jc w:val="center"/>
        <w:rPr>
          <w:b/>
          <w:lang w:val="fr-FR"/>
        </w:rPr>
      </w:pPr>
    </w:p>
    <w:p w14:paraId="6F98E7B4" w14:textId="77777777" w:rsidR="00E62ADE" w:rsidRPr="00C3328D" w:rsidRDefault="00E62ADE" w:rsidP="008476AA">
      <w:pPr>
        <w:pStyle w:val="Heading1"/>
        <w:numPr>
          <w:ilvl w:val="0"/>
          <w:numId w:val="41"/>
        </w:numPr>
        <w:rPr>
          <w:lang w:val="fr-FR"/>
        </w:rPr>
      </w:pPr>
      <w:r w:rsidRPr="00B35CB9">
        <w:rPr>
          <w:lang w:val="fr"/>
        </w:rPr>
        <w:t>La présente annexe se compose de deux parties :</w:t>
      </w:r>
    </w:p>
    <w:p w14:paraId="57FDE80A" w14:textId="7D811A14" w:rsidR="00E62ADE" w:rsidRPr="00C3328D" w:rsidRDefault="00E62ADE" w:rsidP="008476AA">
      <w:pPr>
        <w:pStyle w:val="Heading2"/>
        <w:keepNext/>
        <w:widowControl/>
        <w:numPr>
          <w:ilvl w:val="0"/>
          <w:numId w:val="0"/>
        </w:numPr>
        <w:adjustRightInd w:val="0"/>
        <w:ind w:left="2160" w:hanging="1440"/>
        <w:textAlignment w:val="baseline"/>
        <w:rPr>
          <w:szCs w:val="28"/>
          <w:lang w:val="fr-FR"/>
        </w:rPr>
      </w:pPr>
      <w:r w:rsidRPr="00B35CB9">
        <w:rPr>
          <w:szCs w:val="28"/>
          <w:lang w:val="fr"/>
        </w:rPr>
        <w:t xml:space="preserve">Partie I : </w:t>
      </w:r>
      <w:r w:rsidR="00161613">
        <w:rPr>
          <w:szCs w:val="28"/>
          <w:lang w:val="fr"/>
        </w:rPr>
        <w:tab/>
      </w:r>
      <w:r w:rsidRPr="00B35CB9">
        <w:rPr>
          <w:szCs w:val="28"/>
          <w:lang w:val="fr"/>
        </w:rPr>
        <w:t>Projets approuvés au titre</w:t>
      </w:r>
      <w:r w:rsidRPr="00C3328D">
        <w:rPr>
          <w:lang w:val="fr-FR"/>
        </w:rPr>
        <w:t xml:space="preserve"> des contributions ordinaires au Fonds multilatéral.</w:t>
      </w:r>
    </w:p>
    <w:p w14:paraId="42BBA704" w14:textId="5CD26015" w:rsidR="00E62ADE" w:rsidRPr="00C3328D" w:rsidRDefault="00E62ADE" w:rsidP="008476AA">
      <w:pPr>
        <w:pStyle w:val="Heading2"/>
        <w:widowControl/>
        <w:numPr>
          <w:ilvl w:val="0"/>
          <w:numId w:val="0"/>
        </w:numPr>
        <w:adjustRightInd w:val="0"/>
        <w:ind w:left="2160" w:hanging="1440"/>
        <w:textAlignment w:val="baseline"/>
        <w:rPr>
          <w:szCs w:val="28"/>
          <w:lang w:val="fr-FR"/>
        </w:rPr>
      </w:pPr>
      <w:r w:rsidRPr="00B35CB9">
        <w:rPr>
          <w:szCs w:val="28"/>
          <w:lang w:val="fr"/>
        </w:rPr>
        <w:t>Partie II:</w:t>
      </w:r>
      <w:r w:rsidRPr="00B35CB9">
        <w:rPr>
          <w:szCs w:val="28"/>
          <w:lang w:val="fr"/>
        </w:rPr>
        <w:tab/>
        <w:t>Projets approuvés au titre des contributions volontaires additionnelles permettant un appui au démarrage rapide de l'élimination des HFC</w:t>
      </w:r>
      <w:r w:rsidR="00161613">
        <w:rPr>
          <w:szCs w:val="28"/>
          <w:lang w:val="fr"/>
        </w:rPr>
        <w:t>.</w:t>
      </w:r>
    </w:p>
    <w:p w14:paraId="3403270F" w14:textId="77777777" w:rsidR="00E62ADE" w:rsidRPr="00C3328D" w:rsidRDefault="00E62ADE" w:rsidP="008476AA">
      <w:pPr>
        <w:pStyle w:val="sub-title"/>
        <w:keepNext/>
        <w:keepLines/>
        <w:ind w:left="1418" w:hanging="1418"/>
        <w:rPr>
          <w:rFonts w:ascii="Times New Roman Bold" w:hAnsi="Times New Roman Bold"/>
          <w:caps/>
          <w:noProof w:val="0"/>
          <w:szCs w:val="28"/>
          <w:lang w:val="fr-FR"/>
        </w:rPr>
      </w:pPr>
      <w:r w:rsidRPr="00B35CB9">
        <w:rPr>
          <w:rFonts w:ascii="Times New Roman Bold" w:hAnsi="Times New Roman Bold"/>
          <w:caps/>
          <w:noProof w:val="0"/>
          <w:szCs w:val="28"/>
          <w:lang w:val="fr"/>
        </w:rPr>
        <w:t>Partie I : Projets approuvés au titre des contributions ordinaires au Fonds multilatéral</w:t>
      </w:r>
    </w:p>
    <w:p w14:paraId="77FE45C9" w14:textId="77777777" w:rsidR="00E62ADE" w:rsidRPr="00C3328D" w:rsidRDefault="00E62ADE" w:rsidP="008476AA">
      <w:pPr>
        <w:jc w:val="center"/>
        <w:rPr>
          <w:b/>
          <w:lang w:val="fr-FR"/>
        </w:rPr>
      </w:pPr>
    </w:p>
    <w:p w14:paraId="70C819F7" w14:textId="25902555" w:rsidR="00E62ADE" w:rsidRPr="00C3328D" w:rsidRDefault="00E62ADE" w:rsidP="008476AA">
      <w:pPr>
        <w:pStyle w:val="Heading1"/>
        <w:rPr>
          <w:lang w:val="fr-FR"/>
        </w:rPr>
      </w:pPr>
      <w:r w:rsidRPr="00B35CB9">
        <w:rPr>
          <w:lang w:val="fr"/>
        </w:rPr>
        <w:t>Au 31 décembre 2018, le Comité exécutif avait approuvé des financements à hauteur de 3,66 milliards</w:t>
      </w:r>
      <w:r w:rsidRPr="00B35CB9">
        <w:rPr>
          <w:rStyle w:val="FootnoteReference"/>
          <w:lang w:val="fr"/>
        </w:rPr>
        <w:footnoteReference w:id="15"/>
      </w:r>
      <w:r w:rsidR="00161613">
        <w:rPr>
          <w:lang w:val="fr"/>
        </w:rPr>
        <w:t xml:space="preserve"> </w:t>
      </w:r>
      <w:r w:rsidRPr="00B35CB9">
        <w:rPr>
          <w:lang w:val="fr"/>
        </w:rPr>
        <w:t>de $US à destination des agences bilatérales et d'exécution, comme indiqué au Tableau 1. En 2018, 271 nouveaux projets et activités ont été approuvés. Ce niveau de financement devrait se traduire par l'élimination des 467 852 tonnes PAO de consommation et de production de SAO.</w:t>
      </w:r>
    </w:p>
    <w:p w14:paraId="479912F0" w14:textId="77777777" w:rsidR="00E62ADE" w:rsidRPr="00C3328D" w:rsidRDefault="00E62ADE" w:rsidP="008476AA">
      <w:pPr>
        <w:keepNext/>
        <w:suppressAutoHyphens/>
        <w:rPr>
          <w:b/>
          <w:lang w:val="fr-FR"/>
        </w:rPr>
      </w:pPr>
      <w:r w:rsidRPr="00B35CB9">
        <w:rPr>
          <w:b/>
          <w:spacing w:val="-3"/>
          <w:lang w:val="fr"/>
        </w:rPr>
        <w:t xml:space="preserve">Tableau 1. Financement approuvé par secteur et par agence, au 31 décembre </w:t>
      </w:r>
      <w:r w:rsidRPr="00B35CB9">
        <w:rPr>
          <w:b/>
          <w:lang w:val="fr"/>
        </w:rPr>
        <w:t>2018</w:t>
      </w:r>
      <w:r w:rsidRPr="00B35CB9">
        <w:rPr>
          <w:b/>
          <w:spacing w:val="-3"/>
          <w:lang w:val="fr"/>
        </w:rPr>
        <w:t>.</w:t>
      </w:r>
    </w:p>
    <w:tbl>
      <w:tblPr>
        <w:tblW w:w="9455" w:type="dxa"/>
        <w:tblInd w:w="-5" w:type="dxa"/>
        <w:tblLayout w:type="fixed"/>
        <w:tblLook w:val="04A0" w:firstRow="1" w:lastRow="0" w:firstColumn="1" w:lastColumn="0" w:noHBand="0" w:noVBand="1"/>
      </w:tblPr>
      <w:tblGrid>
        <w:gridCol w:w="1800"/>
        <w:gridCol w:w="1252"/>
        <w:gridCol w:w="1252"/>
        <w:gridCol w:w="1182"/>
        <w:gridCol w:w="1417"/>
        <w:gridCol w:w="1276"/>
        <w:gridCol w:w="1276"/>
      </w:tblGrid>
      <w:tr w:rsidR="00FF62A1" w:rsidRPr="00B35CB9" w14:paraId="5C85C165" w14:textId="77777777" w:rsidTr="00B80C95">
        <w:trPr>
          <w:trHeight w:val="20"/>
          <w:tblHead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0" w:type="dxa"/>
            </w:tcMar>
            <w:hideMark/>
          </w:tcPr>
          <w:p w14:paraId="6D92E934" w14:textId="77777777" w:rsidR="00FF62A1" w:rsidRPr="00B35CB9" w:rsidRDefault="00FF62A1" w:rsidP="00B80C95">
            <w:pPr>
              <w:jc w:val="left"/>
              <w:rPr>
                <w:b/>
                <w:bCs/>
                <w:sz w:val="20"/>
                <w:szCs w:val="20"/>
                <w:lang w:val="en-CA" w:eastAsia="en-CA"/>
              </w:rPr>
            </w:pPr>
            <w:r w:rsidRPr="00B35CB9">
              <w:rPr>
                <w:b/>
                <w:bCs/>
                <w:sz w:val="20"/>
                <w:szCs w:val="20"/>
                <w:lang w:val="fr" w:eastAsia="fr"/>
              </w:rPr>
              <w:t>Secteur</w:t>
            </w:r>
          </w:p>
        </w:tc>
        <w:tc>
          <w:tcPr>
            <w:tcW w:w="7655" w:type="dxa"/>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8096C1F" w14:textId="77777777" w:rsidR="00FF62A1" w:rsidRPr="00B35CB9" w:rsidRDefault="00FF62A1" w:rsidP="00B80C95">
            <w:pPr>
              <w:jc w:val="center"/>
              <w:rPr>
                <w:b/>
                <w:bCs/>
                <w:sz w:val="20"/>
                <w:szCs w:val="20"/>
                <w:lang w:val="en-CA" w:eastAsia="en-CA"/>
              </w:rPr>
            </w:pPr>
            <w:r w:rsidRPr="00B35CB9">
              <w:rPr>
                <w:b/>
                <w:bCs/>
                <w:sz w:val="20"/>
                <w:szCs w:val="20"/>
                <w:lang w:val="fr" w:eastAsia="fr"/>
              </w:rPr>
              <w:t>Financement approuvé ($US)</w:t>
            </w:r>
          </w:p>
        </w:tc>
      </w:tr>
      <w:tr w:rsidR="00FF62A1" w:rsidRPr="00B35CB9" w14:paraId="2488C6CC" w14:textId="77777777" w:rsidTr="00B80C95">
        <w:trPr>
          <w:trHeight w:val="20"/>
          <w:tblHeader/>
        </w:trPr>
        <w:tc>
          <w:tcPr>
            <w:tcW w:w="1800" w:type="dxa"/>
            <w:vMerge/>
            <w:tcBorders>
              <w:top w:val="single" w:sz="4" w:space="0" w:color="auto"/>
              <w:left w:val="single" w:sz="4" w:space="0" w:color="auto"/>
              <w:bottom w:val="single" w:sz="4" w:space="0" w:color="auto"/>
              <w:right w:val="single" w:sz="4" w:space="0" w:color="auto"/>
            </w:tcBorders>
            <w:tcMar>
              <w:left w:w="57" w:type="dxa"/>
              <w:right w:w="0" w:type="dxa"/>
            </w:tcMar>
            <w:vAlign w:val="center"/>
            <w:hideMark/>
          </w:tcPr>
          <w:p w14:paraId="12591B42" w14:textId="77777777" w:rsidR="00FF62A1" w:rsidRPr="00B35CB9" w:rsidRDefault="00FF62A1" w:rsidP="00B80C95">
            <w:pPr>
              <w:jc w:val="left"/>
              <w:rPr>
                <w:b/>
                <w:bCs/>
                <w:sz w:val="20"/>
                <w:szCs w:val="20"/>
                <w:lang w:val="en-CA" w:eastAsia="en-CA"/>
              </w:rPr>
            </w:pP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7F77651A" w14:textId="77777777" w:rsidR="00FF62A1" w:rsidRPr="00B35CB9" w:rsidRDefault="00FF62A1" w:rsidP="00B80C95">
            <w:pPr>
              <w:jc w:val="center"/>
              <w:rPr>
                <w:b/>
                <w:bCs/>
                <w:sz w:val="20"/>
                <w:szCs w:val="20"/>
                <w:lang w:val="en-CA" w:eastAsia="en-CA"/>
              </w:rPr>
            </w:pPr>
            <w:r w:rsidRPr="00B35CB9">
              <w:rPr>
                <w:b/>
                <w:bCs/>
                <w:sz w:val="20"/>
                <w:szCs w:val="20"/>
                <w:lang w:val="fr" w:eastAsia="fr"/>
              </w:rPr>
              <w:t>PNUD</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26E8424" w14:textId="77777777" w:rsidR="00FF62A1" w:rsidRPr="00B35CB9" w:rsidRDefault="00FF62A1" w:rsidP="00B80C95">
            <w:pPr>
              <w:jc w:val="center"/>
              <w:rPr>
                <w:b/>
                <w:bCs/>
                <w:sz w:val="20"/>
                <w:szCs w:val="20"/>
                <w:lang w:val="en-CA" w:eastAsia="en-CA"/>
              </w:rPr>
            </w:pPr>
            <w:r w:rsidRPr="00B35CB9">
              <w:rPr>
                <w:b/>
                <w:bCs/>
                <w:sz w:val="20"/>
                <w:szCs w:val="20"/>
                <w:lang w:val="fr" w:eastAsia="fr"/>
              </w:rPr>
              <w:t>PNUE</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04D02FED" w14:textId="77777777" w:rsidR="00FF62A1" w:rsidRPr="00B35CB9" w:rsidRDefault="00FF62A1" w:rsidP="00B80C95">
            <w:pPr>
              <w:jc w:val="center"/>
              <w:rPr>
                <w:b/>
                <w:bCs/>
                <w:sz w:val="20"/>
                <w:szCs w:val="20"/>
                <w:lang w:val="en-CA" w:eastAsia="en-CA"/>
              </w:rPr>
            </w:pPr>
            <w:r w:rsidRPr="00B35CB9">
              <w:rPr>
                <w:b/>
                <w:bCs/>
                <w:sz w:val="20"/>
                <w:szCs w:val="20"/>
                <w:lang w:val="fr" w:eastAsia="fr"/>
              </w:rPr>
              <w:t>ONUDI</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1CB3837" w14:textId="77777777" w:rsidR="00FF62A1" w:rsidRPr="00B35CB9" w:rsidRDefault="00FF62A1" w:rsidP="00B80C95">
            <w:pPr>
              <w:jc w:val="center"/>
              <w:rPr>
                <w:b/>
                <w:bCs/>
                <w:sz w:val="20"/>
                <w:szCs w:val="20"/>
                <w:lang w:val="en-CA" w:eastAsia="en-CA"/>
              </w:rPr>
            </w:pPr>
            <w:r w:rsidRPr="00B35CB9">
              <w:rPr>
                <w:b/>
                <w:bCs/>
                <w:sz w:val="20"/>
                <w:szCs w:val="20"/>
                <w:lang w:val="fr" w:eastAsia="fr"/>
              </w:rPr>
              <w:t>Banque mondiale</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C387AC3" w14:textId="77777777" w:rsidR="00FF62A1" w:rsidRPr="00B35CB9" w:rsidRDefault="00FF62A1" w:rsidP="00B80C95">
            <w:pPr>
              <w:jc w:val="center"/>
              <w:rPr>
                <w:b/>
                <w:bCs/>
                <w:sz w:val="20"/>
                <w:szCs w:val="20"/>
                <w:lang w:val="en-CA" w:eastAsia="en-CA"/>
              </w:rPr>
            </w:pPr>
            <w:r w:rsidRPr="00B35CB9">
              <w:rPr>
                <w:b/>
                <w:bCs/>
                <w:sz w:val="20"/>
                <w:szCs w:val="20"/>
                <w:lang w:val="fr" w:eastAsia="fr"/>
              </w:rPr>
              <w:t>Bilatéral</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DCA4A15" w14:textId="77777777" w:rsidR="00FF62A1" w:rsidRPr="00B35CB9" w:rsidRDefault="00FF62A1" w:rsidP="00B80C95">
            <w:pPr>
              <w:jc w:val="center"/>
              <w:rPr>
                <w:b/>
                <w:bCs/>
                <w:sz w:val="20"/>
                <w:szCs w:val="20"/>
                <w:lang w:val="en-CA" w:eastAsia="en-CA"/>
              </w:rPr>
            </w:pPr>
            <w:r w:rsidRPr="00B35CB9">
              <w:rPr>
                <w:b/>
                <w:bCs/>
                <w:sz w:val="20"/>
                <w:szCs w:val="20"/>
                <w:lang w:val="fr" w:eastAsia="fr"/>
              </w:rPr>
              <w:t>Total</w:t>
            </w:r>
          </w:p>
        </w:tc>
      </w:tr>
      <w:tr w:rsidR="00FF62A1" w:rsidRPr="00B35CB9" w14:paraId="4C7314A6"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2E3F384F" w14:textId="77777777" w:rsidR="00FF62A1" w:rsidRPr="00B35CB9" w:rsidRDefault="00FF62A1" w:rsidP="00B80C95">
            <w:pPr>
              <w:jc w:val="left"/>
              <w:rPr>
                <w:sz w:val="20"/>
                <w:szCs w:val="20"/>
                <w:lang w:val="en-CA" w:eastAsia="en-CA"/>
              </w:rPr>
            </w:pPr>
            <w:r w:rsidRPr="00B35CB9">
              <w:rPr>
                <w:sz w:val="20"/>
                <w:szCs w:val="20"/>
                <w:lang w:val="fr" w:eastAsia="fr"/>
              </w:rPr>
              <w:t>Aérosols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4A5FEB04" w14:textId="77777777" w:rsidR="00FF62A1" w:rsidRPr="00B35CB9" w:rsidRDefault="00FF62A1" w:rsidP="00B80C95">
            <w:pPr>
              <w:jc w:val="right"/>
              <w:rPr>
                <w:sz w:val="20"/>
                <w:szCs w:val="20"/>
                <w:lang w:val="en-CA" w:eastAsia="en-CA"/>
              </w:rPr>
            </w:pPr>
            <w:r w:rsidRPr="00B35CB9">
              <w:rPr>
                <w:sz w:val="20"/>
                <w:szCs w:val="20"/>
                <w:lang w:val="fr" w:eastAsia="fr"/>
              </w:rPr>
              <w:t>26 054 838</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5CC7DAC2" w14:textId="77777777" w:rsidR="00FF62A1" w:rsidRPr="00B35CB9" w:rsidRDefault="00FF62A1" w:rsidP="00B80C95">
            <w:pPr>
              <w:jc w:val="right"/>
              <w:rPr>
                <w:sz w:val="20"/>
                <w:szCs w:val="20"/>
                <w:lang w:val="en-CA" w:eastAsia="en-CA"/>
              </w:rPr>
            </w:pPr>
            <w:r w:rsidRPr="00B35CB9">
              <w:rPr>
                <w:sz w:val="20"/>
                <w:szCs w:val="20"/>
                <w:lang w:val="fr" w:eastAsia="fr"/>
              </w:rPr>
              <w:t>882 689</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7A202A4D" w14:textId="77777777" w:rsidR="00FF62A1" w:rsidRPr="00B35CB9" w:rsidRDefault="00FF62A1" w:rsidP="00B80C95">
            <w:pPr>
              <w:jc w:val="right"/>
              <w:rPr>
                <w:sz w:val="20"/>
                <w:szCs w:val="20"/>
                <w:lang w:val="en-CA" w:eastAsia="en-CA"/>
              </w:rPr>
            </w:pPr>
            <w:r w:rsidRPr="00B35CB9">
              <w:rPr>
                <w:sz w:val="20"/>
                <w:szCs w:val="20"/>
                <w:lang w:val="fr" w:eastAsia="fr"/>
              </w:rPr>
              <w:t>34 413 701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F03C668" w14:textId="77777777" w:rsidR="00FF62A1" w:rsidRPr="00B35CB9" w:rsidRDefault="00FF62A1" w:rsidP="00B80C95">
            <w:pPr>
              <w:jc w:val="right"/>
              <w:rPr>
                <w:sz w:val="20"/>
                <w:szCs w:val="20"/>
                <w:lang w:val="en-CA" w:eastAsia="en-CA"/>
              </w:rPr>
            </w:pPr>
            <w:r w:rsidRPr="00B35CB9">
              <w:rPr>
                <w:sz w:val="20"/>
                <w:szCs w:val="20"/>
                <w:lang w:val="fr" w:eastAsia="fr"/>
              </w:rPr>
              <w:t>22 984 030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EDF5621" w14:textId="77777777" w:rsidR="00FF62A1" w:rsidRPr="00B35CB9" w:rsidRDefault="00FF62A1" w:rsidP="00B80C95">
            <w:pPr>
              <w:jc w:val="right"/>
              <w:rPr>
                <w:sz w:val="20"/>
                <w:szCs w:val="20"/>
                <w:lang w:val="en-CA" w:eastAsia="en-CA"/>
              </w:rPr>
            </w:pPr>
            <w:r w:rsidRPr="00B35CB9">
              <w:rPr>
                <w:sz w:val="20"/>
                <w:szCs w:val="20"/>
                <w:lang w:val="fr" w:eastAsia="fr"/>
              </w:rPr>
              <w:t>2 051 914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8F7FB5E" w14:textId="77777777" w:rsidR="00FF62A1" w:rsidRPr="00B35CB9" w:rsidRDefault="00FF62A1" w:rsidP="00B80C95">
            <w:pPr>
              <w:jc w:val="right"/>
              <w:rPr>
                <w:sz w:val="20"/>
                <w:szCs w:val="20"/>
                <w:lang w:val="en-CA" w:eastAsia="en-CA"/>
              </w:rPr>
            </w:pPr>
            <w:r w:rsidRPr="00B35CB9">
              <w:rPr>
                <w:sz w:val="20"/>
                <w:szCs w:val="20"/>
                <w:lang w:val="fr" w:eastAsia="fr"/>
              </w:rPr>
              <w:t>86 387 172</w:t>
            </w:r>
          </w:p>
        </w:tc>
      </w:tr>
      <w:tr w:rsidR="00FF62A1" w:rsidRPr="00B35CB9" w14:paraId="3A7EF3B7"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75EBF36D" w14:textId="77777777" w:rsidR="00FF62A1" w:rsidRPr="00B35CB9" w:rsidRDefault="00FF62A1" w:rsidP="00B80C95">
            <w:pPr>
              <w:jc w:val="left"/>
              <w:rPr>
                <w:sz w:val="20"/>
                <w:szCs w:val="20"/>
                <w:lang w:val="en-CA" w:eastAsia="en-CA"/>
              </w:rPr>
            </w:pPr>
            <w:r w:rsidRPr="00B35CB9">
              <w:rPr>
                <w:sz w:val="20"/>
                <w:szCs w:val="20"/>
                <w:lang w:val="fr" w:eastAsia="fr"/>
              </w:rPr>
              <w:t>Destruction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77E6959B" w14:textId="77777777" w:rsidR="00FF62A1" w:rsidRPr="00B35CB9" w:rsidRDefault="00FF62A1" w:rsidP="00B80C95">
            <w:pPr>
              <w:jc w:val="right"/>
              <w:rPr>
                <w:sz w:val="20"/>
                <w:szCs w:val="20"/>
                <w:lang w:val="en-CA" w:eastAsia="en-CA"/>
              </w:rPr>
            </w:pPr>
            <w:r w:rsidRPr="00B35CB9">
              <w:rPr>
                <w:sz w:val="20"/>
                <w:szCs w:val="20"/>
                <w:lang w:val="fr" w:eastAsia="fr"/>
              </w:rPr>
              <w:t>3 606 279</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640642A2" w14:textId="77777777" w:rsidR="00FF62A1" w:rsidRPr="00B35CB9" w:rsidRDefault="00FF62A1" w:rsidP="00B80C95">
            <w:pPr>
              <w:jc w:val="right"/>
              <w:rPr>
                <w:sz w:val="20"/>
                <w:szCs w:val="20"/>
                <w:lang w:val="en-CA" w:eastAsia="en-CA"/>
              </w:rPr>
            </w:pPr>
            <w:r w:rsidRPr="00B35CB9">
              <w:rPr>
                <w:sz w:val="20"/>
                <w:szCs w:val="20"/>
                <w:lang w:val="fr" w:eastAsia="fr"/>
              </w:rPr>
              <w:t>190 040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5F372D45" w14:textId="77777777" w:rsidR="00FF62A1" w:rsidRPr="00B35CB9" w:rsidRDefault="00FF62A1" w:rsidP="00B80C95">
            <w:pPr>
              <w:jc w:val="right"/>
              <w:rPr>
                <w:sz w:val="20"/>
                <w:szCs w:val="20"/>
                <w:lang w:val="en-CA" w:eastAsia="en-CA"/>
              </w:rPr>
            </w:pPr>
            <w:r w:rsidRPr="00B35CB9">
              <w:rPr>
                <w:sz w:val="20"/>
                <w:szCs w:val="20"/>
                <w:lang w:val="fr" w:eastAsia="fr"/>
              </w:rPr>
              <w:t>3 861 804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2D0A9E6" w14:textId="77777777" w:rsidR="00FF62A1" w:rsidRPr="00B35CB9" w:rsidRDefault="00FF62A1" w:rsidP="00B80C95">
            <w:pPr>
              <w:jc w:val="right"/>
              <w:rPr>
                <w:sz w:val="20"/>
                <w:szCs w:val="20"/>
                <w:lang w:val="en-CA" w:eastAsia="en-CA"/>
              </w:rPr>
            </w:pPr>
            <w:r w:rsidRPr="00B35CB9">
              <w:rPr>
                <w:sz w:val="20"/>
                <w:szCs w:val="20"/>
                <w:lang w:val="fr" w:eastAsia="fr"/>
              </w:rPr>
              <w:t>400 000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A12C3BA" w14:textId="77777777" w:rsidR="00FF62A1" w:rsidRPr="00B35CB9" w:rsidRDefault="00FF62A1" w:rsidP="00B80C95">
            <w:pPr>
              <w:jc w:val="right"/>
              <w:rPr>
                <w:sz w:val="20"/>
                <w:szCs w:val="20"/>
                <w:lang w:val="en-CA" w:eastAsia="en-CA"/>
              </w:rPr>
            </w:pPr>
            <w:r w:rsidRPr="00B35CB9">
              <w:rPr>
                <w:sz w:val="20"/>
                <w:szCs w:val="20"/>
                <w:lang w:val="fr" w:eastAsia="fr"/>
              </w:rPr>
              <w:t>1 526 282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CEBBB58" w14:textId="77777777" w:rsidR="00FF62A1" w:rsidRPr="00B35CB9" w:rsidRDefault="00FF62A1" w:rsidP="00B80C95">
            <w:pPr>
              <w:jc w:val="right"/>
              <w:rPr>
                <w:sz w:val="20"/>
                <w:szCs w:val="20"/>
                <w:lang w:val="en-CA" w:eastAsia="en-CA"/>
              </w:rPr>
            </w:pPr>
            <w:r w:rsidRPr="00B35CB9">
              <w:rPr>
                <w:sz w:val="20"/>
                <w:szCs w:val="20"/>
                <w:lang w:val="fr" w:eastAsia="fr"/>
              </w:rPr>
              <w:t>9 584 404</w:t>
            </w:r>
          </w:p>
        </w:tc>
      </w:tr>
      <w:tr w:rsidR="00FF62A1" w:rsidRPr="00B35CB9" w14:paraId="721DDC5A"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335877AB" w14:textId="77777777" w:rsidR="00FF62A1" w:rsidRPr="00B35CB9" w:rsidRDefault="00FF62A1" w:rsidP="00B80C95">
            <w:pPr>
              <w:jc w:val="left"/>
              <w:rPr>
                <w:sz w:val="20"/>
                <w:szCs w:val="20"/>
                <w:lang w:val="en-CA" w:eastAsia="en-CA"/>
              </w:rPr>
            </w:pPr>
            <w:r w:rsidRPr="00B35CB9">
              <w:rPr>
                <w:sz w:val="20"/>
                <w:szCs w:val="20"/>
                <w:lang w:val="fr" w:eastAsia="fr"/>
              </w:rPr>
              <w:t>Lutte contre l’incendie</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63F399D6" w14:textId="77777777" w:rsidR="00FF62A1" w:rsidRPr="00B35CB9" w:rsidRDefault="00FF62A1" w:rsidP="00B80C95">
            <w:pPr>
              <w:jc w:val="right"/>
              <w:rPr>
                <w:sz w:val="20"/>
                <w:szCs w:val="20"/>
                <w:lang w:val="en-CA" w:eastAsia="en-CA"/>
              </w:rPr>
            </w:pPr>
            <w:r w:rsidRPr="00B35CB9">
              <w:rPr>
                <w:sz w:val="20"/>
                <w:szCs w:val="20"/>
                <w:lang w:val="fr" w:eastAsia="fr"/>
              </w:rPr>
              <w:t>50 000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36181DC"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1EBF839B"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4288B01"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26979F6"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378889D" w14:textId="77777777" w:rsidR="00FF62A1" w:rsidRPr="00B35CB9" w:rsidRDefault="00FF62A1" w:rsidP="00B80C95">
            <w:pPr>
              <w:jc w:val="right"/>
              <w:rPr>
                <w:sz w:val="20"/>
                <w:szCs w:val="20"/>
                <w:lang w:val="en-CA" w:eastAsia="en-CA"/>
              </w:rPr>
            </w:pPr>
            <w:r w:rsidRPr="00B35CB9">
              <w:rPr>
                <w:sz w:val="20"/>
                <w:szCs w:val="20"/>
                <w:lang w:val="fr" w:eastAsia="fr"/>
              </w:rPr>
              <w:t>50 000</w:t>
            </w:r>
          </w:p>
        </w:tc>
      </w:tr>
      <w:tr w:rsidR="00FF62A1" w:rsidRPr="00B35CB9" w14:paraId="054D969D"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7E9B697E" w14:textId="77777777" w:rsidR="00FF62A1" w:rsidRPr="00B35CB9" w:rsidRDefault="00FF62A1" w:rsidP="00B80C95">
            <w:pPr>
              <w:jc w:val="left"/>
              <w:rPr>
                <w:sz w:val="20"/>
                <w:szCs w:val="20"/>
                <w:lang w:val="en-CA" w:eastAsia="en-CA"/>
              </w:rPr>
            </w:pPr>
            <w:r w:rsidRPr="00B35CB9">
              <w:rPr>
                <w:sz w:val="20"/>
                <w:szCs w:val="20"/>
                <w:lang w:val="fr" w:eastAsia="fr"/>
              </w:rPr>
              <w:t>Mousses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B2B1045" w14:textId="77777777" w:rsidR="00FF62A1" w:rsidRPr="00B35CB9" w:rsidRDefault="00FF62A1" w:rsidP="00B80C95">
            <w:pPr>
              <w:jc w:val="right"/>
              <w:rPr>
                <w:sz w:val="20"/>
                <w:szCs w:val="20"/>
                <w:lang w:val="en-CA" w:eastAsia="en-CA"/>
              </w:rPr>
            </w:pPr>
            <w:r w:rsidRPr="00B35CB9">
              <w:rPr>
                <w:sz w:val="20"/>
                <w:szCs w:val="20"/>
                <w:lang w:val="fr" w:eastAsia="fr"/>
              </w:rPr>
              <w:t>173 366 807</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E1BE688"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7F67C379" w14:textId="77777777" w:rsidR="00FF62A1" w:rsidRPr="00B35CB9" w:rsidRDefault="00FF62A1" w:rsidP="00B80C95">
            <w:pPr>
              <w:jc w:val="right"/>
              <w:rPr>
                <w:sz w:val="20"/>
                <w:szCs w:val="20"/>
                <w:lang w:val="en-CA" w:eastAsia="en-CA"/>
              </w:rPr>
            </w:pPr>
            <w:r w:rsidRPr="00B35CB9">
              <w:rPr>
                <w:sz w:val="20"/>
                <w:szCs w:val="20"/>
                <w:lang w:val="fr" w:eastAsia="fr"/>
              </w:rPr>
              <w:t>89 036 986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AC2F184" w14:textId="77777777" w:rsidR="00FF62A1" w:rsidRPr="00B35CB9" w:rsidRDefault="00FF62A1" w:rsidP="00B80C95">
            <w:pPr>
              <w:jc w:val="right"/>
              <w:rPr>
                <w:sz w:val="20"/>
                <w:szCs w:val="20"/>
                <w:lang w:val="en-CA" w:eastAsia="en-CA"/>
              </w:rPr>
            </w:pPr>
            <w:r w:rsidRPr="00B35CB9">
              <w:rPr>
                <w:sz w:val="20"/>
                <w:szCs w:val="20"/>
                <w:lang w:val="fr" w:eastAsia="fr"/>
              </w:rPr>
              <w:t>136 426 742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3B838D5" w14:textId="77777777" w:rsidR="00FF62A1" w:rsidRPr="00B35CB9" w:rsidRDefault="00FF62A1" w:rsidP="00B80C95">
            <w:pPr>
              <w:jc w:val="right"/>
              <w:rPr>
                <w:sz w:val="20"/>
                <w:szCs w:val="20"/>
                <w:lang w:val="en-CA" w:eastAsia="en-CA"/>
              </w:rPr>
            </w:pPr>
            <w:r w:rsidRPr="00B35CB9">
              <w:rPr>
                <w:sz w:val="20"/>
                <w:szCs w:val="20"/>
                <w:lang w:val="fr" w:eastAsia="fr"/>
              </w:rPr>
              <w:t>8 093 857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D692217" w14:textId="77777777" w:rsidR="00FF62A1" w:rsidRPr="00B35CB9" w:rsidRDefault="00FF62A1" w:rsidP="00B80C95">
            <w:pPr>
              <w:jc w:val="right"/>
              <w:rPr>
                <w:sz w:val="20"/>
                <w:szCs w:val="20"/>
                <w:lang w:val="en-CA" w:eastAsia="en-CA"/>
              </w:rPr>
            </w:pPr>
            <w:r w:rsidRPr="00B35CB9">
              <w:rPr>
                <w:sz w:val="20"/>
                <w:szCs w:val="20"/>
                <w:lang w:val="fr" w:eastAsia="fr"/>
              </w:rPr>
              <w:t>406 924 391</w:t>
            </w:r>
          </w:p>
        </w:tc>
      </w:tr>
      <w:tr w:rsidR="00FF62A1" w:rsidRPr="00B35CB9" w14:paraId="5201C3EC"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0C97B8BD" w14:textId="77777777" w:rsidR="00FF62A1" w:rsidRPr="00B35CB9" w:rsidRDefault="00FF62A1" w:rsidP="00B80C95">
            <w:pPr>
              <w:jc w:val="left"/>
              <w:rPr>
                <w:sz w:val="20"/>
                <w:szCs w:val="20"/>
                <w:lang w:val="en-CA" w:eastAsia="en-CA"/>
              </w:rPr>
            </w:pPr>
            <w:r w:rsidRPr="00B35CB9">
              <w:rPr>
                <w:sz w:val="20"/>
                <w:szCs w:val="20"/>
                <w:lang w:val="fr" w:eastAsia="fr"/>
              </w:rPr>
              <w:t>Halon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3396EAE0" w14:textId="77777777" w:rsidR="00FF62A1" w:rsidRPr="00B35CB9" w:rsidRDefault="00FF62A1" w:rsidP="00B80C95">
            <w:pPr>
              <w:jc w:val="right"/>
              <w:rPr>
                <w:sz w:val="20"/>
                <w:szCs w:val="20"/>
                <w:lang w:val="en-CA" w:eastAsia="en-CA"/>
              </w:rPr>
            </w:pPr>
            <w:r w:rsidRPr="00B35CB9">
              <w:rPr>
                <w:sz w:val="20"/>
                <w:szCs w:val="20"/>
                <w:lang w:val="fr" w:eastAsia="fr"/>
              </w:rPr>
              <w:t>4 996 975</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3FBD6067" w14:textId="77777777" w:rsidR="00FF62A1" w:rsidRPr="00B35CB9" w:rsidRDefault="00FF62A1" w:rsidP="00B80C95">
            <w:pPr>
              <w:jc w:val="right"/>
              <w:rPr>
                <w:sz w:val="20"/>
                <w:szCs w:val="20"/>
                <w:lang w:val="en-CA" w:eastAsia="en-CA"/>
              </w:rPr>
            </w:pPr>
            <w:r w:rsidRPr="00B35CB9">
              <w:rPr>
                <w:sz w:val="20"/>
                <w:szCs w:val="20"/>
                <w:lang w:val="fr" w:eastAsia="fr"/>
              </w:rPr>
              <w:t>767 640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5F281EC4" w14:textId="77777777" w:rsidR="00FF62A1" w:rsidRPr="00B35CB9" w:rsidRDefault="00FF62A1" w:rsidP="00B80C95">
            <w:pPr>
              <w:jc w:val="right"/>
              <w:rPr>
                <w:sz w:val="20"/>
                <w:szCs w:val="20"/>
                <w:lang w:val="en-CA" w:eastAsia="en-CA"/>
              </w:rPr>
            </w:pPr>
            <w:r w:rsidRPr="00B35CB9">
              <w:rPr>
                <w:sz w:val="20"/>
                <w:szCs w:val="20"/>
                <w:lang w:val="fr" w:eastAsia="fr"/>
              </w:rPr>
              <w:t>1 780 369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1312CC2" w14:textId="77777777" w:rsidR="00FF62A1" w:rsidRPr="00B35CB9" w:rsidRDefault="00FF62A1" w:rsidP="00B80C95">
            <w:pPr>
              <w:jc w:val="right"/>
              <w:rPr>
                <w:sz w:val="20"/>
                <w:szCs w:val="20"/>
                <w:lang w:val="en-CA" w:eastAsia="en-CA"/>
              </w:rPr>
            </w:pPr>
            <w:r w:rsidRPr="00B35CB9">
              <w:rPr>
                <w:sz w:val="20"/>
                <w:szCs w:val="20"/>
                <w:lang w:val="fr" w:eastAsia="fr"/>
              </w:rPr>
              <w:t>70 221 038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68EC300" w14:textId="77777777" w:rsidR="00FF62A1" w:rsidRPr="00B35CB9" w:rsidRDefault="00FF62A1" w:rsidP="00B80C95">
            <w:pPr>
              <w:jc w:val="right"/>
              <w:rPr>
                <w:sz w:val="20"/>
                <w:szCs w:val="20"/>
                <w:lang w:val="en-CA" w:eastAsia="en-CA"/>
              </w:rPr>
            </w:pPr>
            <w:r w:rsidRPr="00B35CB9">
              <w:rPr>
                <w:sz w:val="20"/>
                <w:szCs w:val="20"/>
                <w:lang w:val="fr" w:eastAsia="fr"/>
              </w:rPr>
              <w:t>6 147 361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DDBBD80" w14:textId="77777777" w:rsidR="00FF62A1" w:rsidRPr="00B35CB9" w:rsidRDefault="00FF62A1" w:rsidP="00B80C95">
            <w:pPr>
              <w:jc w:val="right"/>
              <w:rPr>
                <w:sz w:val="20"/>
                <w:szCs w:val="20"/>
                <w:lang w:val="en-CA" w:eastAsia="en-CA"/>
              </w:rPr>
            </w:pPr>
            <w:r w:rsidRPr="00B35CB9">
              <w:rPr>
                <w:sz w:val="20"/>
                <w:szCs w:val="20"/>
                <w:lang w:val="fr" w:eastAsia="fr"/>
              </w:rPr>
              <w:t>83 913 384</w:t>
            </w:r>
          </w:p>
        </w:tc>
      </w:tr>
      <w:tr w:rsidR="00FF62A1" w:rsidRPr="00B35CB9" w14:paraId="38FA5200"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28C60835" w14:textId="77777777" w:rsidR="00FF62A1" w:rsidRPr="00B35CB9" w:rsidRDefault="00FF62A1" w:rsidP="00B80C95">
            <w:pPr>
              <w:jc w:val="left"/>
              <w:rPr>
                <w:sz w:val="20"/>
                <w:szCs w:val="20"/>
                <w:lang w:val="en-CA" w:eastAsia="en-CA"/>
              </w:rPr>
            </w:pPr>
            <w:r w:rsidRPr="00B35CB9">
              <w:rPr>
                <w:sz w:val="20"/>
                <w:szCs w:val="20"/>
                <w:lang w:val="fr" w:eastAsia="fr"/>
              </w:rPr>
              <w:t>Fumigènes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50359A11" w14:textId="77777777" w:rsidR="00FF62A1" w:rsidRPr="00B35CB9" w:rsidRDefault="00FF62A1" w:rsidP="00B80C95">
            <w:pPr>
              <w:jc w:val="right"/>
              <w:rPr>
                <w:sz w:val="20"/>
                <w:szCs w:val="20"/>
                <w:lang w:val="en-CA" w:eastAsia="en-CA"/>
              </w:rPr>
            </w:pPr>
            <w:r w:rsidRPr="00B35CB9">
              <w:rPr>
                <w:sz w:val="20"/>
                <w:szCs w:val="20"/>
                <w:lang w:val="fr" w:eastAsia="fr"/>
              </w:rPr>
              <w:t>20 081 243</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33645C96" w14:textId="77777777" w:rsidR="00FF62A1" w:rsidRPr="00B35CB9" w:rsidRDefault="00FF62A1" w:rsidP="00B80C95">
            <w:pPr>
              <w:jc w:val="right"/>
              <w:rPr>
                <w:sz w:val="20"/>
                <w:szCs w:val="20"/>
                <w:lang w:val="en-CA" w:eastAsia="en-CA"/>
              </w:rPr>
            </w:pPr>
            <w:r w:rsidRPr="00B35CB9">
              <w:rPr>
                <w:sz w:val="20"/>
                <w:szCs w:val="20"/>
                <w:lang w:val="fr" w:eastAsia="fr"/>
              </w:rPr>
              <w:t>2 614 366</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2C40BB3D" w14:textId="77777777" w:rsidR="00FF62A1" w:rsidRPr="00B35CB9" w:rsidRDefault="00FF62A1" w:rsidP="00B80C95">
            <w:pPr>
              <w:jc w:val="right"/>
              <w:rPr>
                <w:sz w:val="20"/>
                <w:szCs w:val="20"/>
                <w:lang w:val="en-CA" w:eastAsia="en-CA"/>
              </w:rPr>
            </w:pPr>
            <w:r w:rsidRPr="00B35CB9">
              <w:rPr>
                <w:sz w:val="20"/>
                <w:szCs w:val="20"/>
                <w:lang w:val="fr" w:eastAsia="fr"/>
              </w:rPr>
              <w:t>78 092 525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A5BD758" w14:textId="77777777" w:rsidR="00FF62A1" w:rsidRPr="00B35CB9" w:rsidRDefault="00FF62A1" w:rsidP="00B80C95">
            <w:pPr>
              <w:jc w:val="right"/>
              <w:rPr>
                <w:sz w:val="20"/>
                <w:szCs w:val="20"/>
                <w:lang w:val="en-CA" w:eastAsia="en-CA"/>
              </w:rPr>
            </w:pPr>
            <w:r w:rsidRPr="00B35CB9">
              <w:rPr>
                <w:sz w:val="20"/>
                <w:szCs w:val="20"/>
                <w:lang w:val="fr" w:eastAsia="fr"/>
              </w:rPr>
              <w:t>5 837 887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061300C" w14:textId="77777777" w:rsidR="00FF62A1" w:rsidRPr="00B35CB9" w:rsidRDefault="00FF62A1" w:rsidP="00B80C95">
            <w:pPr>
              <w:jc w:val="right"/>
              <w:rPr>
                <w:sz w:val="20"/>
                <w:szCs w:val="20"/>
                <w:lang w:val="en-CA" w:eastAsia="en-CA"/>
              </w:rPr>
            </w:pPr>
            <w:r w:rsidRPr="00B35CB9">
              <w:rPr>
                <w:sz w:val="20"/>
                <w:szCs w:val="20"/>
                <w:lang w:val="fr" w:eastAsia="fr"/>
              </w:rPr>
              <w:t>18 229 661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B7D1778" w14:textId="77777777" w:rsidR="00FF62A1" w:rsidRPr="00B35CB9" w:rsidRDefault="00FF62A1" w:rsidP="00B80C95">
            <w:pPr>
              <w:jc w:val="right"/>
              <w:rPr>
                <w:sz w:val="20"/>
                <w:szCs w:val="20"/>
                <w:lang w:val="en-CA" w:eastAsia="en-CA"/>
              </w:rPr>
            </w:pPr>
            <w:r w:rsidRPr="00B35CB9">
              <w:rPr>
                <w:sz w:val="20"/>
                <w:szCs w:val="20"/>
                <w:lang w:val="fr" w:eastAsia="fr"/>
              </w:rPr>
              <w:t>124 855 680</w:t>
            </w:r>
          </w:p>
        </w:tc>
      </w:tr>
      <w:tr w:rsidR="00FF62A1" w:rsidRPr="00B35CB9" w14:paraId="22463A66"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7628AA21" w14:textId="77777777" w:rsidR="00FF62A1" w:rsidRPr="00B35CB9" w:rsidRDefault="00FF62A1" w:rsidP="00B80C95">
            <w:pPr>
              <w:jc w:val="left"/>
              <w:rPr>
                <w:sz w:val="20"/>
                <w:szCs w:val="20"/>
                <w:lang w:val="en-CA" w:eastAsia="en-CA"/>
              </w:rPr>
            </w:pPr>
            <w:r w:rsidRPr="00B35CB9">
              <w:rPr>
                <w:sz w:val="20"/>
                <w:szCs w:val="20"/>
                <w:lang w:val="fr" w:eastAsia="fr"/>
              </w:rPr>
              <w:t>Secteurs multiples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113B5EB"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3C36AAA6"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183D7793" w14:textId="77777777" w:rsidR="00FF62A1" w:rsidRPr="00B35CB9" w:rsidRDefault="00FF62A1" w:rsidP="00B80C95">
            <w:pPr>
              <w:jc w:val="right"/>
              <w:rPr>
                <w:sz w:val="20"/>
                <w:szCs w:val="20"/>
                <w:lang w:val="en-CA" w:eastAsia="en-CA"/>
              </w:rPr>
            </w:pPr>
            <w:r w:rsidRPr="00B35CB9">
              <w:rPr>
                <w:sz w:val="20"/>
                <w:szCs w:val="20"/>
                <w:lang w:val="fr" w:eastAsia="fr"/>
              </w:rPr>
              <w:t>139 440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9211101" w14:textId="77777777" w:rsidR="00FF62A1" w:rsidRPr="00B35CB9" w:rsidRDefault="00FF62A1" w:rsidP="00B80C95">
            <w:pPr>
              <w:jc w:val="right"/>
              <w:rPr>
                <w:sz w:val="20"/>
                <w:szCs w:val="20"/>
                <w:lang w:val="en-CA" w:eastAsia="en-CA"/>
              </w:rPr>
            </w:pPr>
            <w:r w:rsidRPr="00B35CB9">
              <w:rPr>
                <w:sz w:val="20"/>
                <w:szCs w:val="20"/>
                <w:lang w:val="fr" w:eastAsia="fr"/>
              </w:rPr>
              <w:t>2 341 168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4961B98"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DAD73F5" w14:textId="77777777" w:rsidR="00FF62A1" w:rsidRPr="00B35CB9" w:rsidRDefault="00FF62A1" w:rsidP="00B80C95">
            <w:pPr>
              <w:jc w:val="right"/>
              <w:rPr>
                <w:sz w:val="20"/>
                <w:szCs w:val="20"/>
                <w:lang w:val="en-CA" w:eastAsia="en-CA"/>
              </w:rPr>
            </w:pPr>
            <w:r w:rsidRPr="00B35CB9">
              <w:rPr>
                <w:sz w:val="20"/>
                <w:szCs w:val="20"/>
                <w:lang w:val="fr" w:eastAsia="fr"/>
              </w:rPr>
              <w:t>2 480 608</w:t>
            </w:r>
          </w:p>
        </w:tc>
      </w:tr>
      <w:tr w:rsidR="00FF62A1" w:rsidRPr="00B35CB9" w14:paraId="287A1D34"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7B3B1DF6" w14:textId="77777777" w:rsidR="00FF62A1" w:rsidRPr="00B35CB9" w:rsidRDefault="00FF62A1" w:rsidP="00B80C95">
            <w:pPr>
              <w:jc w:val="left"/>
              <w:rPr>
                <w:sz w:val="20"/>
                <w:szCs w:val="20"/>
                <w:lang w:val="en-CA" w:eastAsia="en-CA"/>
              </w:rPr>
            </w:pPr>
            <w:r w:rsidRPr="00B35CB9">
              <w:rPr>
                <w:sz w:val="20"/>
                <w:szCs w:val="20"/>
                <w:lang w:val="fr" w:eastAsia="fr"/>
              </w:rPr>
              <w:t>Autres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5F96E70"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6D0E9321"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632F4E06" w14:textId="77777777" w:rsidR="00FF62A1" w:rsidRPr="00B35CB9" w:rsidRDefault="00FF62A1" w:rsidP="00B80C95">
            <w:pPr>
              <w:jc w:val="right"/>
              <w:rPr>
                <w:sz w:val="20"/>
                <w:szCs w:val="20"/>
                <w:lang w:val="en-CA" w:eastAsia="en-CA"/>
              </w:rPr>
            </w:pPr>
            <w:r w:rsidRPr="00B35CB9">
              <w:rPr>
                <w:sz w:val="20"/>
                <w:szCs w:val="20"/>
                <w:lang w:val="fr" w:eastAsia="fr"/>
              </w:rPr>
              <w:t>11 317 246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8D131E5" w14:textId="77777777" w:rsidR="00FF62A1" w:rsidRPr="00B35CB9" w:rsidRDefault="00FF62A1" w:rsidP="00B80C95">
            <w:pPr>
              <w:jc w:val="right"/>
              <w:rPr>
                <w:sz w:val="20"/>
                <w:szCs w:val="20"/>
                <w:lang w:val="en-CA" w:eastAsia="en-CA"/>
              </w:rPr>
            </w:pPr>
            <w:r w:rsidRPr="00B35CB9">
              <w:rPr>
                <w:sz w:val="20"/>
                <w:szCs w:val="20"/>
                <w:lang w:val="fr" w:eastAsia="fr"/>
              </w:rPr>
              <w:t>5 059 360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C73DF60"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44D6721" w14:textId="77777777" w:rsidR="00FF62A1" w:rsidRPr="00B35CB9" w:rsidRDefault="00FF62A1" w:rsidP="00B80C95">
            <w:pPr>
              <w:jc w:val="right"/>
              <w:rPr>
                <w:sz w:val="20"/>
                <w:szCs w:val="20"/>
                <w:lang w:val="en-CA" w:eastAsia="en-CA"/>
              </w:rPr>
            </w:pPr>
            <w:r w:rsidRPr="00B35CB9">
              <w:rPr>
                <w:sz w:val="20"/>
                <w:szCs w:val="20"/>
                <w:lang w:val="fr" w:eastAsia="fr"/>
              </w:rPr>
              <w:t>16 376 606</w:t>
            </w:r>
          </w:p>
        </w:tc>
      </w:tr>
      <w:tr w:rsidR="00FF62A1" w:rsidRPr="00B35CB9" w14:paraId="792963E0"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6FBF20EA" w14:textId="77777777" w:rsidR="00FF62A1" w:rsidRPr="00B35CB9" w:rsidRDefault="00FF62A1" w:rsidP="00B80C95">
            <w:pPr>
              <w:jc w:val="left"/>
              <w:rPr>
                <w:sz w:val="20"/>
                <w:szCs w:val="20"/>
                <w:lang w:val="en-CA" w:eastAsia="en-CA"/>
              </w:rPr>
            </w:pPr>
            <w:r w:rsidRPr="00B35CB9">
              <w:rPr>
                <w:sz w:val="20"/>
                <w:szCs w:val="20"/>
                <w:lang w:val="fr" w:eastAsia="fr"/>
              </w:rPr>
              <w:t>Plan d'élimination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25EA6B9" w14:textId="77777777" w:rsidR="00FF62A1" w:rsidRPr="00B35CB9" w:rsidRDefault="00FF62A1" w:rsidP="00B80C95">
            <w:pPr>
              <w:jc w:val="right"/>
              <w:rPr>
                <w:sz w:val="20"/>
                <w:szCs w:val="20"/>
                <w:lang w:val="en-CA" w:eastAsia="en-CA"/>
              </w:rPr>
            </w:pPr>
            <w:r w:rsidRPr="00B35CB9">
              <w:rPr>
                <w:sz w:val="20"/>
                <w:szCs w:val="20"/>
                <w:lang w:val="fr" w:eastAsia="fr"/>
              </w:rPr>
              <w:t>326 512 742</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542EC878" w14:textId="77777777" w:rsidR="00FF62A1" w:rsidRPr="00B35CB9" w:rsidRDefault="00FF62A1" w:rsidP="00B80C95">
            <w:pPr>
              <w:jc w:val="right"/>
              <w:rPr>
                <w:sz w:val="20"/>
                <w:szCs w:val="20"/>
                <w:lang w:val="en-CA" w:eastAsia="en-CA"/>
              </w:rPr>
            </w:pPr>
            <w:r w:rsidRPr="00B35CB9">
              <w:rPr>
                <w:sz w:val="20"/>
                <w:szCs w:val="20"/>
                <w:lang w:val="fr" w:eastAsia="fr"/>
              </w:rPr>
              <w:t>54 152 307</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21CD8574" w14:textId="77777777" w:rsidR="00FF62A1" w:rsidRPr="00B35CB9" w:rsidRDefault="00FF62A1" w:rsidP="00B80C95">
            <w:pPr>
              <w:jc w:val="right"/>
              <w:rPr>
                <w:sz w:val="20"/>
                <w:szCs w:val="20"/>
                <w:lang w:val="en-CA" w:eastAsia="en-CA"/>
              </w:rPr>
            </w:pPr>
            <w:r w:rsidRPr="00B35CB9">
              <w:rPr>
                <w:sz w:val="20"/>
                <w:szCs w:val="20"/>
                <w:lang w:val="fr" w:eastAsia="fr"/>
              </w:rPr>
              <w:t>324 163 481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4856F28" w14:textId="77777777" w:rsidR="00FF62A1" w:rsidRPr="00B35CB9" w:rsidRDefault="00FF62A1" w:rsidP="00B80C95">
            <w:pPr>
              <w:jc w:val="right"/>
              <w:rPr>
                <w:sz w:val="20"/>
                <w:szCs w:val="20"/>
                <w:lang w:val="en-CA" w:eastAsia="en-CA"/>
              </w:rPr>
            </w:pPr>
            <w:r w:rsidRPr="00B35CB9">
              <w:rPr>
                <w:sz w:val="20"/>
                <w:szCs w:val="20"/>
                <w:lang w:val="fr" w:eastAsia="fr"/>
              </w:rPr>
              <w:t>202 548 086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E063E53" w14:textId="77777777" w:rsidR="00FF62A1" w:rsidRPr="00B35CB9" w:rsidRDefault="00FF62A1" w:rsidP="00B80C95">
            <w:pPr>
              <w:jc w:val="right"/>
              <w:rPr>
                <w:sz w:val="20"/>
                <w:szCs w:val="20"/>
                <w:lang w:val="en-CA" w:eastAsia="en-CA"/>
              </w:rPr>
            </w:pPr>
            <w:r w:rsidRPr="00B35CB9">
              <w:rPr>
                <w:sz w:val="20"/>
                <w:szCs w:val="20"/>
                <w:lang w:val="fr" w:eastAsia="fr"/>
              </w:rPr>
              <w:t>63 160 785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091EC78" w14:textId="77777777" w:rsidR="00FF62A1" w:rsidRPr="00B35CB9" w:rsidRDefault="00FF62A1" w:rsidP="00B80C95">
            <w:pPr>
              <w:jc w:val="right"/>
              <w:rPr>
                <w:sz w:val="20"/>
                <w:szCs w:val="20"/>
                <w:lang w:val="en-CA" w:eastAsia="en-CA"/>
              </w:rPr>
            </w:pPr>
            <w:r w:rsidRPr="00B35CB9">
              <w:rPr>
                <w:sz w:val="20"/>
                <w:szCs w:val="20"/>
                <w:lang w:val="fr" w:eastAsia="fr"/>
              </w:rPr>
              <w:t>970 537 401</w:t>
            </w:r>
          </w:p>
        </w:tc>
      </w:tr>
      <w:tr w:rsidR="00FF62A1" w:rsidRPr="00B35CB9" w14:paraId="72E3B4E1"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43E96FA1" w14:textId="77777777" w:rsidR="00FF62A1" w:rsidRPr="00B35CB9" w:rsidRDefault="00FF62A1" w:rsidP="00B80C95">
            <w:pPr>
              <w:jc w:val="left"/>
              <w:rPr>
                <w:sz w:val="20"/>
                <w:szCs w:val="20"/>
                <w:lang w:val="en-CA" w:eastAsia="en-CA"/>
              </w:rPr>
            </w:pPr>
            <w:r w:rsidRPr="00B35CB9">
              <w:rPr>
                <w:sz w:val="20"/>
                <w:szCs w:val="20"/>
                <w:lang w:val="fr" w:eastAsia="fr"/>
              </w:rPr>
              <w:t>Agents de transformation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6D6C3E0A" w14:textId="77777777" w:rsidR="00FF62A1" w:rsidRPr="00B35CB9" w:rsidRDefault="00FF62A1" w:rsidP="00B80C95">
            <w:pPr>
              <w:jc w:val="right"/>
              <w:rPr>
                <w:sz w:val="20"/>
                <w:szCs w:val="20"/>
                <w:lang w:val="en-CA" w:eastAsia="en-CA"/>
              </w:rPr>
            </w:pPr>
            <w:r w:rsidRPr="00B35CB9">
              <w:rPr>
                <w:sz w:val="20"/>
                <w:szCs w:val="20"/>
                <w:lang w:val="fr" w:eastAsia="fr"/>
              </w:rPr>
              <w:t>1 286 923</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6C94FB91"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2A83E648" w14:textId="77777777" w:rsidR="00FF62A1" w:rsidRPr="00B35CB9" w:rsidRDefault="00FF62A1" w:rsidP="00B80C95">
            <w:pPr>
              <w:jc w:val="right"/>
              <w:rPr>
                <w:sz w:val="20"/>
                <w:szCs w:val="20"/>
                <w:lang w:val="en-CA" w:eastAsia="en-CA"/>
              </w:rPr>
            </w:pPr>
            <w:r w:rsidRPr="00B35CB9">
              <w:rPr>
                <w:sz w:val="20"/>
                <w:szCs w:val="20"/>
                <w:lang w:val="fr" w:eastAsia="fr"/>
              </w:rPr>
              <w:t>6 337 359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12634B2" w14:textId="77777777" w:rsidR="00FF62A1" w:rsidRPr="00B35CB9" w:rsidRDefault="00FF62A1" w:rsidP="00B80C95">
            <w:pPr>
              <w:jc w:val="right"/>
              <w:rPr>
                <w:sz w:val="20"/>
                <w:szCs w:val="20"/>
                <w:lang w:val="en-CA" w:eastAsia="en-CA"/>
              </w:rPr>
            </w:pPr>
            <w:r w:rsidRPr="00B35CB9">
              <w:rPr>
                <w:sz w:val="20"/>
                <w:szCs w:val="20"/>
                <w:lang w:val="fr" w:eastAsia="fr"/>
              </w:rPr>
              <w:t>114 342 497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1C050A7"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9E2F527" w14:textId="77777777" w:rsidR="00FF62A1" w:rsidRPr="00B35CB9" w:rsidRDefault="00FF62A1" w:rsidP="00B80C95">
            <w:pPr>
              <w:jc w:val="right"/>
              <w:rPr>
                <w:sz w:val="20"/>
                <w:szCs w:val="20"/>
                <w:lang w:val="en-CA" w:eastAsia="en-CA"/>
              </w:rPr>
            </w:pPr>
            <w:r w:rsidRPr="00B35CB9">
              <w:rPr>
                <w:sz w:val="20"/>
                <w:szCs w:val="20"/>
                <w:lang w:val="fr" w:eastAsia="fr"/>
              </w:rPr>
              <w:t>121 966 778</w:t>
            </w:r>
          </w:p>
        </w:tc>
      </w:tr>
      <w:tr w:rsidR="00FF62A1" w:rsidRPr="00B35CB9" w14:paraId="18A56809"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249F022B" w14:textId="77777777" w:rsidR="00FF62A1" w:rsidRPr="00B35CB9" w:rsidRDefault="00FF62A1" w:rsidP="00B80C95">
            <w:pPr>
              <w:jc w:val="left"/>
              <w:rPr>
                <w:sz w:val="20"/>
                <w:szCs w:val="20"/>
                <w:lang w:val="en-CA" w:eastAsia="en-CA"/>
              </w:rPr>
            </w:pPr>
            <w:r w:rsidRPr="00B35CB9">
              <w:rPr>
                <w:sz w:val="20"/>
                <w:szCs w:val="20"/>
                <w:lang w:val="fr" w:eastAsia="fr"/>
              </w:rPr>
              <w:t>Production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0322EACA" w14:textId="77777777" w:rsidR="00FF62A1" w:rsidRPr="00B35CB9" w:rsidRDefault="00FF62A1" w:rsidP="00B80C95">
            <w:pPr>
              <w:jc w:val="right"/>
              <w:rPr>
                <w:sz w:val="20"/>
                <w:szCs w:val="20"/>
                <w:lang w:val="en-CA" w:eastAsia="en-CA"/>
              </w:rPr>
            </w:pPr>
            <w:r w:rsidRPr="00B35CB9">
              <w:rPr>
                <w:sz w:val="20"/>
                <w:szCs w:val="20"/>
                <w:lang w:val="fr" w:eastAsia="fr"/>
              </w:rPr>
              <w:t>1 056 000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6D95FF94"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2E7AB373" w14:textId="77777777" w:rsidR="00FF62A1" w:rsidRPr="00B35CB9" w:rsidRDefault="00FF62A1" w:rsidP="00B80C95">
            <w:pPr>
              <w:jc w:val="right"/>
              <w:rPr>
                <w:sz w:val="20"/>
                <w:szCs w:val="20"/>
                <w:lang w:val="en-CA" w:eastAsia="en-CA"/>
              </w:rPr>
            </w:pPr>
            <w:r w:rsidRPr="00B35CB9">
              <w:rPr>
                <w:sz w:val="20"/>
                <w:szCs w:val="20"/>
                <w:lang w:val="fr" w:eastAsia="fr"/>
              </w:rPr>
              <w:t>50 590 327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44315B9" w14:textId="77777777" w:rsidR="00FF62A1" w:rsidRPr="00B35CB9" w:rsidRDefault="00FF62A1" w:rsidP="00B80C95">
            <w:pPr>
              <w:jc w:val="right"/>
              <w:rPr>
                <w:sz w:val="20"/>
                <w:szCs w:val="20"/>
                <w:lang w:val="en-CA" w:eastAsia="en-CA"/>
              </w:rPr>
            </w:pPr>
            <w:r w:rsidRPr="00B35CB9">
              <w:rPr>
                <w:sz w:val="20"/>
                <w:szCs w:val="20"/>
                <w:lang w:val="fr" w:eastAsia="fr"/>
              </w:rPr>
              <w:t>382 729 770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CA536F9" w14:textId="77777777" w:rsidR="00FF62A1" w:rsidRPr="00B35CB9" w:rsidRDefault="00FF62A1" w:rsidP="00B80C95">
            <w:pPr>
              <w:jc w:val="right"/>
              <w:rPr>
                <w:sz w:val="20"/>
                <w:szCs w:val="20"/>
                <w:lang w:val="en-CA" w:eastAsia="en-CA"/>
              </w:rPr>
            </w:pPr>
            <w:r w:rsidRPr="00B35CB9">
              <w:rPr>
                <w:sz w:val="20"/>
                <w:szCs w:val="20"/>
                <w:lang w:val="fr" w:eastAsia="fr"/>
              </w:rPr>
              <w:t>10 000 000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93A9CFD" w14:textId="77777777" w:rsidR="00FF62A1" w:rsidRPr="00B35CB9" w:rsidRDefault="00FF62A1" w:rsidP="00B80C95">
            <w:pPr>
              <w:jc w:val="right"/>
              <w:rPr>
                <w:sz w:val="20"/>
                <w:szCs w:val="20"/>
                <w:lang w:val="en-CA" w:eastAsia="en-CA"/>
              </w:rPr>
            </w:pPr>
            <w:r w:rsidRPr="00B35CB9">
              <w:rPr>
                <w:sz w:val="20"/>
                <w:szCs w:val="20"/>
                <w:lang w:val="fr" w:eastAsia="fr"/>
              </w:rPr>
              <w:t>444 376 097</w:t>
            </w:r>
          </w:p>
        </w:tc>
      </w:tr>
      <w:tr w:rsidR="00FF62A1" w:rsidRPr="00B35CB9" w14:paraId="3F0600E4"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1C94D7BF" w14:textId="77777777" w:rsidR="00FF62A1" w:rsidRPr="00B35CB9" w:rsidRDefault="00FF62A1" w:rsidP="00B80C95">
            <w:pPr>
              <w:jc w:val="left"/>
              <w:rPr>
                <w:sz w:val="20"/>
                <w:szCs w:val="20"/>
                <w:lang w:val="en-CA" w:eastAsia="en-CA"/>
              </w:rPr>
            </w:pPr>
            <w:r w:rsidRPr="00B35CB9">
              <w:rPr>
                <w:sz w:val="20"/>
                <w:szCs w:val="20"/>
                <w:lang w:val="fr" w:eastAsia="fr"/>
              </w:rPr>
              <w:t>Réfrigération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5256FE3" w14:textId="77777777" w:rsidR="00FF62A1" w:rsidRPr="00B35CB9" w:rsidRDefault="00FF62A1" w:rsidP="00B80C95">
            <w:pPr>
              <w:jc w:val="right"/>
              <w:rPr>
                <w:sz w:val="20"/>
                <w:szCs w:val="20"/>
                <w:lang w:val="en-CA" w:eastAsia="en-CA"/>
              </w:rPr>
            </w:pPr>
            <w:r w:rsidRPr="00B35CB9">
              <w:rPr>
                <w:sz w:val="20"/>
                <w:szCs w:val="20"/>
                <w:lang w:val="fr" w:eastAsia="fr"/>
              </w:rPr>
              <w:t>139 929 636</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58422577" w14:textId="77777777" w:rsidR="00FF62A1" w:rsidRPr="00B35CB9" w:rsidRDefault="00FF62A1" w:rsidP="00B80C95">
            <w:pPr>
              <w:jc w:val="right"/>
              <w:rPr>
                <w:sz w:val="20"/>
                <w:szCs w:val="20"/>
                <w:lang w:val="en-CA" w:eastAsia="en-CA"/>
              </w:rPr>
            </w:pPr>
            <w:r w:rsidRPr="00B35CB9">
              <w:rPr>
                <w:sz w:val="20"/>
                <w:szCs w:val="20"/>
                <w:lang w:val="fr" w:eastAsia="fr"/>
              </w:rPr>
              <w:t>13 872 913</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7CA42370" w14:textId="77777777" w:rsidR="00FF62A1" w:rsidRPr="00B35CB9" w:rsidRDefault="00FF62A1" w:rsidP="00B80C95">
            <w:pPr>
              <w:jc w:val="right"/>
              <w:rPr>
                <w:sz w:val="20"/>
                <w:szCs w:val="20"/>
                <w:lang w:val="en-CA" w:eastAsia="en-CA"/>
              </w:rPr>
            </w:pPr>
            <w:r w:rsidRPr="00B35CB9">
              <w:rPr>
                <w:sz w:val="20"/>
                <w:szCs w:val="20"/>
                <w:lang w:val="fr" w:eastAsia="fr"/>
              </w:rPr>
              <w:t>182 262 875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FF07E64" w14:textId="77777777" w:rsidR="00FF62A1" w:rsidRPr="00B35CB9" w:rsidRDefault="00FF62A1" w:rsidP="00B80C95">
            <w:pPr>
              <w:jc w:val="right"/>
              <w:rPr>
                <w:sz w:val="20"/>
                <w:szCs w:val="20"/>
                <w:lang w:val="en-CA" w:eastAsia="en-CA"/>
              </w:rPr>
            </w:pPr>
            <w:r w:rsidRPr="00B35CB9">
              <w:rPr>
                <w:sz w:val="20"/>
                <w:szCs w:val="20"/>
                <w:lang w:val="fr" w:eastAsia="fr"/>
              </w:rPr>
              <w:t>180 323 076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82DA22A" w14:textId="77777777" w:rsidR="00FF62A1" w:rsidRPr="00B35CB9" w:rsidRDefault="00FF62A1" w:rsidP="00B80C95">
            <w:pPr>
              <w:jc w:val="right"/>
              <w:rPr>
                <w:sz w:val="20"/>
                <w:szCs w:val="20"/>
                <w:lang w:val="en-CA" w:eastAsia="en-CA"/>
              </w:rPr>
            </w:pPr>
            <w:r w:rsidRPr="00B35CB9">
              <w:rPr>
                <w:sz w:val="20"/>
                <w:szCs w:val="20"/>
                <w:lang w:val="fr" w:eastAsia="fr"/>
              </w:rPr>
              <w:t>40 910 121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9B2E4F2" w14:textId="77777777" w:rsidR="00FF62A1" w:rsidRPr="00B35CB9" w:rsidRDefault="00FF62A1" w:rsidP="00B80C95">
            <w:pPr>
              <w:jc w:val="right"/>
              <w:rPr>
                <w:sz w:val="20"/>
                <w:szCs w:val="20"/>
                <w:lang w:val="en-CA" w:eastAsia="en-CA"/>
              </w:rPr>
            </w:pPr>
            <w:r w:rsidRPr="00B35CB9">
              <w:rPr>
                <w:sz w:val="20"/>
                <w:szCs w:val="20"/>
                <w:lang w:val="fr" w:eastAsia="fr"/>
              </w:rPr>
              <w:t>557 298 621</w:t>
            </w:r>
          </w:p>
        </w:tc>
      </w:tr>
      <w:tr w:rsidR="00FF62A1" w:rsidRPr="00B35CB9" w14:paraId="3928F9F7"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645CF0A9" w14:textId="77777777" w:rsidR="00FF62A1" w:rsidRPr="00B35CB9" w:rsidRDefault="00FF62A1" w:rsidP="00B80C95">
            <w:pPr>
              <w:jc w:val="left"/>
              <w:rPr>
                <w:sz w:val="20"/>
                <w:szCs w:val="20"/>
                <w:lang w:val="en-CA" w:eastAsia="en-CA"/>
              </w:rPr>
            </w:pPr>
            <w:r w:rsidRPr="00B35CB9">
              <w:rPr>
                <w:sz w:val="20"/>
                <w:szCs w:val="20"/>
                <w:lang w:val="fr" w:eastAsia="fr"/>
              </w:rPr>
              <w:t>Multiple</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5C896852" w14:textId="77777777" w:rsidR="00FF62A1" w:rsidRPr="00B35CB9" w:rsidRDefault="00FF62A1" w:rsidP="00B80C95">
            <w:pPr>
              <w:jc w:val="right"/>
              <w:rPr>
                <w:sz w:val="20"/>
                <w:szCs w:val="20"/>
                <w:lang w:val="en-CA" w:eastAsia="en-CA"/>
              </w:rPr>
            </w:pPr>
            <w:r w:rsidRPr="00B35CB9">
              <w:rPr>
                <w:sz w:val="20"/>
                <w:szCs w:val="20"/>
                <w:lang w:val="fr" w:eastAsia="fr"/>
              </w:rPr>
              <w:t>61 151 282</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1E740555" w14:textId="77777777" w:rsidR="00FF62A1" w:rsidRPr="00B35CB9" w:rsidRDefault="00FF62A1" w:rsidP="00B80C95">
            <w:pPr>
              <w:jc w:val="right"/>
              <w:rPr>
                <w:sz w:val="20"/>
                <w:szCs w:val="20"/>
                <w:lang w:val="en-CA" w:eastAsia="en-CA"/>
              </w:rPr>
            </w:pPr>
            <w:r w:rsidRPr="00B35CB9">
              <w:rPr>
                <w:sz w:val="20"/>
                <w:szCs w:val="20"/>
                <w:lang w:val="fr" w:eastAsia="fr"/>
              </w:rPr>
              <w:t>242 675 275</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63FD44CD" w14:textId="77777777" w:rsidR="00FF62A1" w:rsidRPr="00B35CB9" w:rsidRDefault="00FF62A1" w:rsidP="00B80C95">
            <w:pPr>
              <w:jc w:val="right"/>
              <w:rPr>
                <w:sz w:val="20"/>
                <w:szCs w:val="20"/>
                <w:lang w:val="en-CA" w:eastAsia="en-CA"/>
              </w:rPr>
            </w:pPr>
            <w:r w:rsidRPr="00B35CB9">
              <w:rPr>
                <w:sz w:val="20"/>
                <w:szCs w:val="20"/>
                <w:lang w:val="fr" w:eastAsia="fr"/>
              </w:rPr>
              <w:t>17 085 170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6454BC9" w14:textId="77777777" w:rsidR="00FF62A1" w:rsidRPr="00B35CB9" w:rsidRDefault="00FF62A1" w:rsidP="00B80C95">
            <w:pPr>
              <w:jc w:val="right"/>
              <w:rPr>
                <w:sz w:val="20"/>
                <w:szCs w:val="20"/>
                <w:lang w:val="en-CA" w:eastAsia="en-CA"/>
              </w:rPr>
            </w:pPr>
            <w:r w:rsidRPr="00B35CB9">
              <w:rPr>
                <w:sz w:val="20"/>
                <w:szCs w:val="20"/>
                <w:lang w:val="fr" w:eastAsia="fr"/>
              </w:rPr>
              <w:t>28 969 731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B79134C" w14:textId="77777777" w:rsidR="00FF62A1" w:rsidRPr="00B35CB9" w:rsidRDefault="00FF62A1" w:rsidP="00B80C95">
            <w:pPr>
              <w:jc w:val="right"/>
              <w:rPr>
                <w:sz w:val="20"/>
                <w:szCs w:val="20"/>
                <w:lang w:val="en-CA" w:eastAsia="en-CA"/>
              </w:rPr>
            </w:pPr>
            <w:r w:rsidRPr="00B35CB9">
              <w:rPr>
                <w:sz w:val="20"/>
                <w:szCs w:val="20"/>
                <w:lang w:val="fr" w:eastAsia="fr"/>
              </w:rPr>
              <w:t>4 719 718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EE603B4" w14:textId="77777777" w:rsidR="00FF62A1" w:rsidRPr="00B35CB9" w:rsidRDefault="00FF62A1" w:rsidP="00B80C95">
            <w:pPr>
              <w:jc w:val="right"/>
              <w:rPr>
                <w:sz w:val="20"/>
                <w:szCs w:val="20"/>
                <w:lang w:val="en-CA" w:eastAsia="en-CA"/>
              </w:rPr>
            </w:pPr>
            <w:r w:rsidRPr="00B35CB9">
              <w:rPr>
                <w:sz w:val="20"/>
                <w:szCs w:val="20"/>
                <w:lang w:val="fr" w:eastAsia="fr"/>
              </w:rPr>
              <w:t>354 601 176</w:t>
            </w:r>
          </w:p>
        </w:tc>
      </w:tr>
      <w:tr w:rsidR="00FF62A1" w:rsidRPr="00B35CB9" w14:paraId="451E4063"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740A4FF2" w14:textId="77777777" w:rsidR="00FF62A1" w:rsidRPr="00B35CB9" w:rsidRDefault="00FF62A1" w:rsidP="00B80C95">
            <w:pPr>
              <w:jc w:val="left"/>
              <w:rPr>
                <w:sz w:val="20"/>
                <w:szCs w:val="20"/>
                <w:lang w:val="en-CA" w:eastAsia="en-CA"/>
              </w:rPr>
            </w:pPr>
            <w:r w:rsidRPr="00B35CB9">
              <w:rPr>
                <w:sz w:val="20"/>
                <w:szCs w:val="20"/>
                <w:lang w:val="fr" w:eastAsia="fr"/>
              </w:rPr>
              <w:t>Solvants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4AA9E13D" w14:textId="77777777" w:rsidR="00FF62A1" w:rsidRPr="00B35CB9" w:rsidRDefault="00FF62A1" w:rsidP="00B80C95">
            <w:pPr>
              <w:jc w:val="right"/>
              <w:rPr>
                <w:sz w:val="20"/>
                <w:szCs w:val="20"/>
                <w:lang w:val="en-CA" w:eastAsia="en-CA"/>
              </w:rPr>
            </w:pPr>
            <w:r w:rsidRPr="00B35CB9">
              <w:rPr>
                <w:sz w:val="20"/>
                <w:szCs w:val="20"/>
                <w:lang w:val="fr" w:eastAsia="fr"/>
              </w:rPr>
              <w:t>63 699 996</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7232B168" w14:textId="77777777" w:rsidR="00FF62A1" w:rsidRPr="00B35CB9" w:rsidRDefault="00FF62A1" w:rsidP="00B80C95">
            <w:pPr>
              <w:jc w:val="right"/>
              <w:rPr>
                <w:sz w:val="20"/>
                <w:szCs w:val="20"/>
                <w:lang w:val="en-CA" w:eastAsia="en-CA"/>
              </w:rPr>
            </w:pPr>
            <w:r w:rsidRPr="00B35CB9">
              <w:rPr>
                <w:sz w:val="20"/>
                <w:szCs w:val="20"/>
                <w:lang w:val="fr" w:eastAsia="fr"/>
              </w:rPr>
              <w:t>198 860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1DCCD13A" w14:textId="77777777" w:rsidR="00FF62A1" w:rsidRPr="00B35CB9" w:rsidRDefault="00FF62A1" w:rsidP="00B80C95">
            <w:pPr>
              <w:jc w:val="right"/>
              <w:rPr>
                <w:sz w:val="20"/>
                <w:szCs w:val="20"/>
                <w:lang w:val="en-CA" w:eastAsia="en-CA"/>
              </w:rPr>
            </w:pPr>
            <w:r w:rsidRPr="00B35CB9">
              <w:rPr>
                <w:sz w:val="20"/>
                <w:szCs w:val="20"/>
                <w:lang w:val="fr" w:eastAsia="fr"/>
              </w:rPr>
              <w:t>23 247 443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5836E05" w14:textId="77777777" w:rsidR="00FF62A1" w:rsidRPr="00B35CB9" w:rsidRDefault="00FF62A1" w:rsidP="00B80C95">
            <w:pPr>
              <w:jc w:val="right"/>
              <w:rPr>
                <w:sz w:val="20"/>
                <w:szCs w:val="20"/>
                <w:lang w:val="en-CA" w:eastAsia="en-CA"/>
              </w:rPr>
            </w:pPr>
            <w:r w:rsidRPr="00B35CB9">
              <w:rPr>
                <w:sz w:val="20"/>
                <w:szCs w:val="20"/>
                <w:lang w:val="fr" w:eastAsia="fr"/>
              </w:rPr>
              <w:t>10 237 394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E208864" w14:textId="77777777" w:rsidR="00FF62A1" w:rsidRPr="00B35CB9" w:rsidRDefault="00FF62A1" w:rsidP="00B80C95">
            <w:pPr>
              <w:jc w:val="right"/>
              <w:rPr>
                <w:sz w:val="20"/>
                <w:szCs w:val="20"/>
                <w:lang w:val="en-CA" w:eastAsia="en-CA"/>
              </w:rPr>
            </w:pPr>
            <w:r w:rsidRPr="00B35CB9">
              <w:rPr>
                <w:sz w:val="20"/>
                <w:szCs w:val="20"/>
                <w:lang w:val="fr" w:eastAsia="fr"/>
              </w:rPr>
              <w:t>2 512 738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11D1E40" w14:textId="77777777" w:rsidR="00FF62A1" w:rsidRPr="00B35CB9" w:rsidRDefault="00FF62A1" w:rsidP="00B80C95">
            <w:pPr>
              <w:jc w:val="right"/>
              <w:rPr>
                <w:sz w:val="20"/>
                <w:szCs w:val="20"/>
                <w:lang w:val="en-CA" w:eastAsia="en-CA"/>
              </w:rPr>
            </w:pPr>
            <w:r w:rsidRPr="00B35CB9">
              <w:rPr>
                <w:sz w:val="20"/>
                <w:szCs w:val="20"/>
                <w:lang w:val="fr" w:eastAsia="fr"/>
              </w:rPr>
              <w:t>99 896 432</w:t>
            </w:r>
          </w:p>
        </w:tc>
      </w:tr>
      <w:tr w:rsidR="00FF62A1" w:rsidRPr="00B35CB9" w14:paraId="3B60A14E"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3498E637" w14:textId="77777777" w:rsidR="00FF62A1" w:rsidRPr="00B35CB9" w:rsidRDefault="00FF62A1" w:rsidP="00B80C95">
            <w:pPr>
              <w:jc w:val="left"/>
              <w:rPr>
                <w:sz w:val="20"/>
                <w:szCs w:val="20"/>
                <w:lang w:val="en-CA" w:eastAsia="en-CA"/>
              </w:rPr>
            </w:pPr>
            <w:r w:rsidRPr="00B35CB9">
              <w:rPr>
                <w:sz w:val="20"/>
                <w:szCs w:val="20"/>
                <w:lang w:val="fr" w:eastAsia="fr"/>
              </w:rPr>
              <w:t>Stérilisants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68C4940F" w14:textId="77777777" w:rsidR="00FF62A1" w:rsidRPr="00B35CB9" w:rsidRDefault="00FF62A1" w:rsidP="00B80C95">
            <w:pPr>
              <w:jc w:val="right"/>
              <w:rPr>
                <w:sz w:val="20"/>
                <w:szCs w:val="20"/>
                <w:lang w:val="en-CA" w:eastAsia="en-CA"/>
              </w:rPr>
            </w:pPr>
            <w:r w:rsidRPr="00B35CB9">
              <w:rPr>
                <w:sz w:val="20"/>
                <w:szCs w:val="20"/>
                <w:lang w:val="fr" w:eastAsia="fr"/>
              </w:rPr>
              <w:t>417 628</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5870F99C"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0124C0AC"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A0048A5" w14:textId="77777777" w:rsidR="00FF62A1" w:rsidRPr="00B35CB9" w:rsidRDefault="00FF62A1" w:rsidP="00B80C95">
            <w:pPr>
              <w:jc w:val="right"/>
              <w:rPr>
                <w:sz w:val="20"/>
                <w:szCs w:val="20"/>
                <w:lang w:val="en-CA" w:eastAsia="en-CA"/>
              </w:rPr>
            </w:pPr>
            <w:r w:rsidRPr="00B35CB9">
              <w:rPr>
                <w:sz w:val="20"/>
                <w:szCs w:val="20"/>
                <w:lang w:val="fr" w:eastAsia="fr"/>
              </w:rPr>
              <w:t>661 227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7EFCAB0"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53FCB22" w14:textId="77777777" w:rsidR="00FF62A1" w:rsidRPr="00B35CB9" w:rsidRDefault="00FF62A1" w:rsidP="00B80C95">
            <w:pPr>
              <w:jc w:val="right"/>
              <w:rPr>
                <w:sz w:val="20"/>
                <w:szCs w:val="20"/>
                <w:lang w:val="en-CA" w:eastAsia="en-CA"/>
              </w:rPr>
            </w:pPr>
            <w:r w:rsidRPr="00B35CB9">
              <w:rPr>
                <w:sz w:val="20"/>
                <w:szCs w:val="20"/>
                <w:lang w:val="fr" w:eastAsia="fr"/>
              </w:rPr>
              <w:t>1 078 855</w:t>
            </w:r>
          </w:p>
        </w:tc>
      </w:tr>
      <w:tr w:rsidR="00FF62A1" w:rsidRPr="00B35CB9" w14:paraId="37763F1A"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051911E5" w14:textId="77777777" w:rsidR="00FF62A1" w:rsidRPr="00B35CB9" w:rsidRDefault="00FF62A1" w:rsidP="00B80C95">
            <w:pPr>
              <w:jc w:val="left"/>
              <w:rPr>
                <w:b/>
                <w:bCs/>
                <w:sz w:val="20"/>
                <w:szCs w:val="20"/>
                <w:lang w:val="en-CA" w:eastAsia="en-CA"/>
              </w:rPr>
            </w:pPr>
            <w:r w:rsidRPr="00B35CB9">
              <w:rPr>
                <w:b/>
                <w:bCs/>
                <w:sz w:val="20"/>
                <w:szCs w:val="20"/>
                <w:lang w:val="fr" w:eastAsia="fr"/>
              </w:rPr>
              <w:t>Sous-total</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DD02887" w14:textId="77777777" w:rsidR="00FF62A1" w:rsidRPr="00B35CB9" w:rsidRDefault="00FF62A1" w:rsidP="00B80C95">
            <w:pPr>
              <w:jc w:val="right"/>
              <w:rPr>
                <w:b/>
                <w:bCs/>
                <w:sz w:val="20"/>
                <w:szCs w:val="20"/>
                <w:lang w:val="en-CA" w:eastAsia="en-CA"/>
              </w:rPr>
            </w:pPr>
            <w:r w:rsidRPr="00B35CB9">
              <w:rPr>
                <w:b/>
                <w:bCs/>
                <w:sz w:val="20"/>
                <w:szCs w:val="20"/>
                <w:lang w:val="fr" w:eastAsia="fr"/>
              </w:rPr>
              <w:t>822 210 347</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5AF8E93" w14:textId="77777777" w:rsidR="00FF62A1" w:rsidRPr="00B35CB9" w:rsidRDefault="00FF62A1" w:rsidP="00B80C95">
            <w:pPr>
              <w:jc w:val="right"/>
              <w:rPr>
                <w:b/>
                <w:bCs/>
                <w:sz w:val="20"/>
                <w:szCs w:val="20"/>
                <w:lang w:val="en-CA" w:eastAsia="en-CA"/>
              </w:rPr>
            </w:pPr>
            <w:r w:rsidRPr="00B35CB9">
              <w:rPr>
                <w:b/>
                <w:bCs/>
                <w:sz w:val="20"/>
                <w:szCs w:val="20"/>
                <w:lang w:val="fr" w:eastAsia="fr"/>
              </w:rPr>
              <w:t>315 354 091</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5AFD5479" w14:textId="77777777" w:rsidR="00FF62A1" w:rsidRPr="00B35CB9" w:rsidRDefault="00FF62A1" w:rsidP="00B80C95">
            <w:pPr>
              <w:jc w:val="right"/>
              <w:rPr>
                <w:b/>
                <w:bCs/>
                <w:sz w:val="20"/>
                <w:szCs w:val="20"/>
                <w:lang w:val="en-CA" w:eastAsia="en-CA"/>
              </w:rPr>
            </w:pPr>
            <w:r w:rsidRPr="00B35CB9">
              <w:rPr>
                <w:b/>
                <w:bCs/>
                <w:sz w:val="20"/>
                <w:szCs w:val="20"/>
                <w:lang w:val="fr" w:eastAsia="fr"/>
              </w:rPr>
              <w:t>822 328 725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39E9334" w14:textId="77777777" w:rsidR="00FF62A1" w:rsidRPr="00B35CB9" w:rsidRDefault="00FF62A1" w:rsidP="00B80C95">
            <w:pPr>
              <w:jc w:val="right"/>
              <w:rPr>
                <w:b/>
                <w:bCs/>
                <w:sz w:val="20"/>
                <w:szCs w:val="20"/>
                <w:lang w:val="en-CA" w:eastAsia="en-CA"/>
              </w:rPr>
            </w:pPr>
            <w:r w:rsidRPr="00B35CB9">
              <w:rPr>
                <w:b/>
                <w:bCs/>
                <w:sz w:val="20"/>
                <w:szCs w:val="20"/>
                <w:lang w:val="fr" w:eastAsia="fr"/>
              </w:rPr>
              <w:t>1 163 082 006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5820549" w14:textId="77777777" w:rsidR="00FF62A1" w:rsidRPr="00B35CB9" w:rsidRDefault="00FF62A1" w:rsidP="00B80C95">
            <w:pPr>
              <w:jc w:val="right"/>
              <w:rPr>
                <w:b/>
                <w:bCs/>
                <w:sz w:val="20"/>
                <w:szCs w:val="20"/>
                <w:lang w:val="en-CA" w:eastAsia="en-CA"/>
              </w:rPr>
            </w:pPr>
            <w:r w:rsidRPr="00B35CB9">
              <w:rPr>
                <w:b/>
                <w:bCs/>
                <w:sz w:val="20"/>
                <w:szCs w:val="20"/>
                <w:lang w:val="fr" w:eastAsia="fr"/>
              </w:rPr>
              <w:t>157 352 436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811A1BA" w14:textId="77777777" w:rsidR="00FF62A1" w:rsidRPr="00B35CB9" w:rsidRDefault="00FF62A1" w:rsidP="00B80C95">
            <w:pPr>
              <w:jc w:val="right"/>
              <w:rPr>
                <w:b/>
                <w:bCs/>
                <w:sz w:val="20"/>
                <w:szCs w:val="20"/>
                <w:lang w:val="en-CA" w:eastAsia="en-CA"/>
              </w:rPr>
            </w:pPr>
            <w:r w:rsidRPr="00B35CB9">
              <w:rPr>
                <w:b/>
                <w:bCs/>
                <w:sz w:val="20"/>
                <w:szCs w:val="20"/>
                <w:lang w:val="fr" w:eastAsia="fr"/>
              </w:rPr>
              <w:t>3 280 327 605</w:t>
            </w:r>
          </w:p>
        </w:tc>
      </w:tr>
      <w:tr w:rsidR="00FF62A1" w:rsidRPr="00B35CB9" w14:paraId="38E794E1"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4E5F9CD0" w14:textId="77777777" w:rsidR="00FF62A1" w:rsidRPr="00B35CB9" w:rsidRDefault="00FF62A1" w:rsidP="00B80C95">
            <w:pPr>
              <w:jc w:val="left"/>
              <w:rPr>
                <w:sz w:val="20"/>
                <w:szCs w:val="20"/>
                <w:lang w:val="en-CA" w:eastAsia="en-CA"/>
              </w:rPr>
            </w:pPr>
            <w:r w:rsidRPr="00B35CB9">
              <w:rPr>
                <w:sz w:val="20"/>
                <w:szCs w:val="20"/>
                <w:lang w:val="fr" w:eastAsia="fr"/>
              </w:rPr>
              <w:t>Coûts d’appui d’agence</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450FC5A2" w14:textId="77777777" w:rsidR="00FF62A1" w:rsidRPr="00B35CB9" w:rsidRDefault="00FF62A1" w:rsidP="00B80C95">
            <w:pPr>
              <w:jc w:val="right"/>
              <w:rPr>
                <w:sz w:val="20"/>
                <w:szCs w:val="20"/>
                <w:lang w:val="en-CA" w:eastAsia="en-CA"/>
              </w:rPr>
            </w:pPr>
            <w:r w:rsidRPr="00B35CB9">
              <w:rPr>
                <w:sz w:val="20"/>
                <w:szCs w:val="20"/>
                <w:lang w:val="fr" w:eastAsia="fr"/>
              </w:rPr>
              <w:t>110 664 988</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091DAB2D" w14:textId="77777777" w:rsidR="00FF62A1" w:rsidRPr="00B35CB9" w:rsidRDefault="00FF62A1" w:rsidP="00B80C95">
            <w:pPr>
              <w:jc w:val="right"/>
              <w:rPr>
                <w:sz w:val="20"/>
                <w:szCs w:val="20"/>
                <w:lang w:val="en-CA" w:eastAsia="en-CA"/>
              </w:rPr>
            </w:pPr>
            <w:r w:rsidRPr="00B35CB9">
              <w:rPr>
                <w:sz w:val="20"/>
                <w:szCs w:val="20"/>
                <w:lang w:val="fr" w:eastAsia="fr"/>
              </w:rPr>
              <w:t>26 318 076</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523C9039" w14:textId="77777777" w:rsidR="00FF62A1" w:rsidRPr="00B35CB9" w:rsidRDefault="00FF62A1" w:rsidP="00B80C95">
            <w:pPr>
              <w:jc w:val="right"/>
              <w:rPr>
                <w:sz w:val="20"/>
                <w:szCs w:val="20"/>
                <w:lang w:val="en-CA" w:eastAsia="en-CA"/>
              </w:rPr>
            </w:pPr>
            <w:r w:rsidRPr="00B35CB9">
              <w:rPr>
                <w:sz w:val="20"/>
                <w:szCs w:val="20"/>
                <w:lang w:val="fr" w:eastAsia="fr"/>
              </w:rPr>
              <w:t>106 551 992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875C15B" w14:textId="77777777" w:rsidR="00FF62A1" w:rsidRPr="00B35CB9" w:rsidRDefault="00FF62A1" w:rsidP="00B80C95">
            <w:pPr>
              <w:jc w:val="right"/>
              <w:rPr>
                <w:sz w:val="20"/>
                <w:szCs w:val="20"/>
                <w:lang w:val="en-CA" w:eastAsia="en-CA"/>
              </w:rPr>
            </w:pPr>
            <w:r w:rsidRPr="00B35CB9">
              <w:rPr>
                <w:sz w:val="20"/>
                <w:szCs w:val="20"/>
                <w:lang w:val="fr" w:eastAsia="fr"/>
              </w:rPr>
              <w:t>117 016 674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887BA6A" w14:textId="77777777" w:rsidR="00FF62A1" w:rsidRPr="00B35CB9" w:rsidRDefault="00FF62A1" w:rsidP="00B80C95">
            <w:pPr>
              <w:jc w:val="right"/>
              <w:rPr>
                <w:sz w:val="20"/>
                <w:szCs w:val="20"/>
                <w:lang w:val="en-CA" w:eastAsia="en-CA"/>
              </w:rPr>
            </w:pPr>
            <w:r w:rsidRPr="00B35CB9">
              <w:rPr>
                <w:sz w:val="20"/>
                <w:szCs w:val="20"/>
                <w:lang w:val="fr" w:eastAsia="fr"/>
              </w:rPr>
              <w:t>14 934 227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A07662C" w14:textId="77777777" w:rsidR="00FF62A1" w:rsidRPr="00B35CB9" w:rsidRDefault="00FF62A1" w:rsidP="00B80C95">
            <w:pPr>
              <w:jc w:val="right"/>
              <w:rPr>
                <w:sz w:val="20"/>
                <w:szCs w:val="20"/>
                <w:lang w:val="en-CA" w:eastAsia="en-CA"/>
              </w:rPr>
            </w:pPr>
            <w:r w:rsidRPr="00B35CB9">
              <w:rPr>
                <w:sz w:val="20"/>
                <w:szCs w:val="20"/>
                <w:lang w:val="fr" w:eastAsia="fr"/>
              </w:rPr>
              <w:t>375 485 958</w:t>
            </w:r>
          </w:p>
        </w:tc>
      </w:tr>
      <w:tr w:rsidR="00FF62A1" w:rsidRPr="00B35CB9" w14:paraId="4D73248D" w14:textId="77777777" w:rsidTr="00B80C9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14:paraId="27474EFC" w14:textId="77777777" w:rsidR="00FF62A1" w:rsidRPr="00B35CB9" w:rsidRDefault="00FF62A1" w:rsidP="00B80C95">
            <w:pPr>
              <w:jc w:val="left"/>
              <w:rPr>
                <w:b/>
                <w:bCs/>
                <w:sz w:val="20"/>
                <w:szCs w:val="20"/>
                <w:lang w:val="en-CA" w:eastAsia="en-CA"/>
              </w:rPr>
            </w:pPr>
            <w:r w:rsidRPr="00B35CB9">
              <w:rPr>
                <w:b/>
                <w:bCs/>
                <w:sz w:val="20"/>
                <w:szCs w:val="20"/>
                <w:lang w:val="fr" w:eastAsia="fr"/>
              </w:rPr>
              <w:t>Total</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75ADEBD1" w14:textId="77777777" w:rsidR="00FF62A1" w:rsidRPr="00B35CB9" w:rsidRDefault="00FF62A1" w:rsidP="00B80C95">
            <w:pPr>
              <w:jc w:val="right"/>
              <w:rPr>
                <w:b/>
                <w:bCs/>
                <w:sz w:val="20"/>
                <w:szCs w:val="20"/>
                <w:lang w:val="en-CA" w:eastAsia="en-CA"/>
              </w:rPr>
            </w:pPr>
            <w:r w:rsidRPr="00B35CB9">
              <w:rPr>
                <w:b/>
                <w:bCs/>
                <w:sz w:val="20"/>
                <w:szCs w:val="20"/>
                <w:lang w:val="fr" w:eastAsia="fr"/>
              </w:rPr>
              <w:t>932 875 335</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14:paraId="2C3C9BB3" w14:textId="77777777" w:rsidR="00FF62A1" w:rsidRPr="00B35CB9" w:rsidRDefault="00FF62A1" w:rsidP="00B80C95">
            <w:pPr>
              <w:jc w:val="right"/>
              <w:rPr>
                <w:b/>
                <w:bCs/>
                <w:sz w:val="20"/>
                <w:szCs w:val="20"/>
                <w:lang w:val="en-CA" w:eastAsia="en-CA"/>
              </w:rPr>
            </w:pPr>
            <w:r w:rsidRPr="00B35CB9">
              <w:rPr>
                <w:b/>
                <w:bCs/>
                <w:sz w:val="20"/>
                <w:szCs w:val="20"/>
                <w:lang w:val="fr" w:eastAsia="fr"/>
              </w:rPr>
              <w:t>341 672 167</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14:paraId="2C2DF5B9" w14:textId="77777777" w:rsidR="00FF62A1" w:rsidRPr="00B35CB9" w:rsidRDefault="00FF62A1" w:rsidP="00B80C95">
            <w:pPr>
              <w:jc w:val="right"/>
              <w:rPr>
                <w:b/>
                <w:bCs/>
                <w:sz w:val="20"/>
                <w:szCs w:val="20"/>
                <w:lang w:val="en-CA" w:eastAsia="en-CA"/>
              </w:rPr>
            </w:pPr>
            <w:r w:rsidRPr="00B35CB9">
              <w:rPr>
                <w:b/>
                <w:bCs/>
                <w:sz w:val="20"/>
                <w:szCs w:val="20"/>
                <w:lang w:val="fr" w:eastAsia="fr"/>
              </w:rPr>
              <w:t>928 880 717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A388FEC" w14:textId="77777777" w:rsidR="00FF62A1" w:rsidRPr="00B35CB9" w:rsidRDefault="00FF62A1" w:rsidP="00B80C95">
            <w:pPr>
              <w:jc w:val="right"/>
              <w:rPr>
                <w:b/>
                <w:bCs/>
                <w:sz w:val="20"/>
                <w:szCs w:val="20"/>
                <w:lang w:val="en-CA" w:eastAsia="en-CA"/>
              </w:rPr>
            </w:pPr>
            <w:r w:rsidRPr="00B35CB9">
              <w:rPr>
                <w:b/>
                <w:bCs/>
                <w:sz w:val="20"/>
                <w:szCs w:val="20"/>
                <w:lang w:val="fr" w:eastAsia="fr"/>
              </w:rPr>
              <w:t>1 280 098 680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6F64924" w14:textId="77777777" w:rsidR="00FF62A1" w:rsidRPr="00B35CB9" w:rsidRDefault="00FF62A1" w:rsidP="00B80C95">
            <w:pPr>
              <w:jc w:val="right"/>
              <w:rPr>
                <w:b/>
                <w:bCs/>
                <w:sz w:val="20"/>
                <w:szCs w:val="20"/>
                <w:lang w:val="en-CA" w:eastAsia="en-CA"/>
              </w:rPr>
            </w:pPr>
            <w:r w:rsidRPr="00B35CB9">
              <w:rPr>
                <w:b/>
                <w:bCs/>
                <w:sz w:val="20"/>
                <w:szCs w:val="20"/>
                <w:lang w:val="fr" w:eastAsia="fr"/>
              </w:rPr>
              <w:t>172 286 664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160E663" w14:textId="77777777" w:rsidR="00FF62A1" w:rsidRPr="00B35CB9" w:rsidRDefault="00FF62A1" w:rsidP="00B80C95">
            <w:pPr>
              <w:jc w:val="right"/>
              <w:rPr>
                <w:b/>
                <w:bCs/>
                <w:sz w:val="20"/>
                <w:szCs w:val="20"/>
                <w:lang w:val="en-CA" w:eastAsia="en-CA"/>
              </w:rPr>
            </w:pPr>
            <w:r w:rsidRPr="00B35CB9">
              <w:rPr>
                <w:b/>
                <w:bCs/>
                <w:sz w:val="20"/>
                <w:szCs w:val="20"/>
                <w:lang w:val="fr" w:eastAsia="fr"/>
              </w:rPr>
              <w:t>3 655 813 563</w:t>
            </w:r>
          </w:p>
        </w:tc>
      </w:tr>
    </w:tbl>
    <w:p w14:paraId="405BBFE0" w14:textId="77777777" w:rsidR="00E62ADE" w:rsidRPr="00B35CB9" w:rsidRDefault="00E62ADE" w:rsidP="008476AA">
      <w:pPr>
        <w:keepNext/>
        <w:suppressAutoHyphens/>
        <w:rPr>
          <w:b/>
          <w:lang w:val="en-CA"/>
        </w:rPr>
      </w:pPr>
    </w:p>
    <w:p w14:paraId="1ADCBBDC" w14:textId="77777777" w:rsidR="00E62ADE" w:rsidRPr="00C3328D" w:rsidRDefault="00E62ADE" w:rsidP="008476AA">
      <w:pPr>
        <w:pStyle w:val="Heading1"/>
        <w:rPr>
          <w:lang w:val="fr-FR"/>
        </w:rPr>
      </w:pPr>
      <w:r w:rsidRPr="00B35CB9">
        <w:rPr>
          <w:lang w:val="fr"/>
        </w:rPr>
        <w:t xml:space="preserve">Un récapitulatif de l'état des projets, par catégorie, est présenté dans le tableau 2. </w:t>
      </w:r>
    </w:p>
    <w:p w14:paraId="25F4EDCB" w14:textId="77777777" w:rsidR="00161613" w:rsidRDefault="00161613" w:rsidP="008476AA">
      <w:pPr>
        <w:keepNext/>
        <w:rPr>
          <w:b/>
          <w:lang w:val="fr"/>
        </w:rPr>
      </w:pPr>
    </w:p>
    <w:p w14:paraId="40535C43" w14:textId="77777777" w:rsidR="00161613" w:rsidRDefault="00161613" w:rsidP="008476AA">
      <w:pPr>
        <w:keepNext/>
        <w:rPr>
          <w:b/>
          <w:lang w:val="fr"/>
        </w:rPr>
      </w:pPr>
    </w:p>
    <w:p w14:paraId="211FA557" w14:textId="77777777" w:rsidR="00E62ADE" w:rsidRPr="00C3328D" w:rsidRDefault="00E62ADE" w:rsidP="008476AA">
      <w:pPr>
        <w:keepNext/>
        <w:rPr>
          <w:b/>
          <w:lang w:val="fr-FR"/>
        </w:rPr>
      </w:pPr>
      <w:r w:rsidRPr="00B35CB9">
        <w:rPr>
          <w:b/>
          <w:lang w:val="fr"/>
        </w:rPr>
        <w:t xml:space="preserve">Tableau 2. </w:t>
      </w:r>
      <w:r w:rsidRPr="00B35CB9">
        <w:rPr>
          <w:b/>
          <w:spacing w:val="-3"/>
          <w:lang w:val="fr"/>
        </w:rPr>
        <w:t xml:space="preserve">État de la mise en œuvre des projets par </w:t>
      </w:r>
      <w:r w:rsidRPr="00B35CB9">
        <w:rPr>
          <w:b/>
          <w:lang w:val="fr"/>
        </w:rPr>
        <w:t>catégorie</w:t>
      </w:r>
    </w:p>
    <w:tbl>
      <w:tblPr>
        <w:tblW w:w="9640" w:type="dxa"/>
        <w:tblInd w:w="-147" w:type="dxa"/>
        <w:tblLayout w:type="fixed"/>
        <w:tblLook w:val="04A0" w:firstRow="1" w:lastRow="0" w:firstColumn="1" w:lastColumn="0" w:noHBand="0" w:noVBand="1"/>
      </w:tblPr>
      <w:tblGrid>
        <w:gridCol w:w="1843"/>
        <w:gridCol w:w="993"/>
        <w:gridCol w:w="992"/>
        <w:gridCol w:w="992"/>
        <w:gridCol w:w="1276"/>
        <w:gridCol w:w="1276"/>
        <w:gridCol w:w="1134"/>
        <w:gridCol w:w="1134"/>
      </w:tblGrid>
      <w:tr w:rsidR="00FF62A1" w:rsidRPr="00B35CB9" w14:paraId="3EA4DD01" w14:textId="77777777" w:rsidTr="00B80C95">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63C3620" w14:textId="77777777" w:rsidR="00FF62A1" w:rsidRPr="00B35CB9" w:rsidRDefault="00FF62A1" w:rsidP="00B80C95">
            <w:pPr>
              <w:jc w:val="left"/>
              <w:rPr>
                <w:b/>
                <w:bCs/>
                <w:sz w:val="20"/>
                <w:szCs w:val="20"/>
                <w:lang w:val="en-CA" w:eastAsia="en-CA"/>
              </w:rPr>
            </w:pPr>
            <w:r w:rsidRPr="00B35CB9">
              <w:rPr>
                <w:b/>
                <w:bCs/>
                <w:sz w:val="20"/>
                <w:szCs w:val="20"/>
                <w:lang w:val="fr" w:eastAsia="fr"/>
              </w:rPr>
              <w:t>Type</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EF520C5" w14:textId="77777777" w:rsidR="00FF62A1" w:rsidRPr="00B35CB9" w:rsidRDefault="00FF62A1" w:rsidP="00B80C95">
            <w:pPr>
              <w:jc w:val="center"/>
              <w:rPr>
                <w:b/>
                <w:bCs/>
                <w:sz w:val="20"/>
                <w:szCs w:val="20"/>
                <w:lang w:val="en-CA" w:eastAsia="en-CA"/>
              </w:rPr>
            </w:pPr>
            <w:r w:rsidRPr="00B35CB9">
              <w:rPr>
                <w:b/>
                <w:bCs/>
                <w:sz w:val="20"/>
                <w:szCs w:val="20"/>
                <w:lang w:val="fr" w:eastAsia="fr"/>
              </w:rPr>
              <w:t>Nombre de projets*</w:t>
            </w:r>
          </w:p>
        </w:tc>
        <w:tc>
          <w:tcPr>
            <w:tcW w:w="482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CF719C8" w14:textId="77777777" w:rsidR="00FF62A1" w:rsidRPr="00B35CB9" w:rsidRDefault="00FF62A1" w:rsidP="00B80C95">
            <w:pPr>
              <w:jc w:val="center"/>
              <w:rPr>
                <w:b/>
                <w:bCs/>
                <w:sz w:val="20"/>
                <w:szCs w:val="20"/>
                <w:lang w:val="en-CA" w:eastAsia="en-CA"/>
              </w:rPr>
            </w:pPr>
            <w:r w:rsidRPr="00B35CB9">
              <w:rPr>
                <w:b/>
                <w:bCs/>
                <w:sz w:val="20"/>
                <w:szCs w:val="20"/>
                <w:lang w:val="fr" w:eastAsia="fr"/>
              </w:rPr>
              <w:t>Financement ($US) **</w:t>
            </w:r>
          </w:p>
        </w:tc>
      </w:tr>
      <w:tr w:rsidR="00FF62A1" w:rsidRPr="00B35CB9" w14:paraId="58E13CF7" w14:textId="77777777" w:rsidTr="00B80C95">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5BF56EA" w14:textId="77777777" w:rsidR="00FF62A1" w:rsidRPr="00B35CB9" w:rsidRDefault="00FF62A1" w:rsidP="00B80C95">
            <w:pPr>
              <w:jc w:val="left"/>
              <w:rPr>
                <w:b/>
                <w:bCs/>
                <w:sz w:val="20"/>
                <w:szCs w:val="20"/>
                <w:lang w:val="en-CA" w:eastAsia="en-CA"/>
              </w:rPr>
            </w:pPr>
          </w:p>
        </w:tc>
        <w:tc>
          <w:tcPr>
            <w:tcW w:w="993" w:type="dxa"/>
            <w:tcBorders>
              <w:top w:val="nil"/>
              <w:left w:val="nil"/>
              <w:bottom w:val="single" w:sz="4" w:space="0" w:color="auto"/>
              <w:right w:val="single" w:sz="4" w:space="0" w:color="auto"/>
            </w:tcBorders>
            <w:shd w:val="clear" w:color="auto" w:fill="auto"/>
            <w:tcMar>
              <w:left w:w="0" w:type="dxa"/>
              <w:right w:w="0" w:type="dxa"/>
            </w:tcMar>
            <w:hideMark/>
          </w:tcPr>
          <w:p w14:paraId="287629E6" w14:textId="77777777" w:rsidR="00FF62A1" w:rsidRPr="00B35CB9" w:rsidRDefault="00FF62A1" w:rsidP="00B80C95">
            <w:pPr>
              <w:jc w:val="center"/>
              <w:rPr>
                <w:b/>
                <w:bCs/>
                <w:sz w:val="20"/>
                <w:szCs w:val="20"/>
                <w:lang w:val="en-CA" w:eastAsia="en-CA"/>
              </w:rPr>
            </w:pPr>
            <w:r w:rsidRPr="00B35CB9">
              <w:rPr>
                <w:b/>
                <w:bCs/>
                <w:sz w:val="20"/>
                <w:szCs w:val="20"/>
                <w:lang w:val="fr" w:eastAsia="fr"/>
              </w:rPr>
              <w:t>Approuvé</w:t>
            </w: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14:paraId="58321CB1" w14:textId="77777777" w:rsidR="00FF62A1" w:rsidRPr="00B35CB9" w:rsidRDefault="00FF62A1" w:rsidP="00B80C95">
            <w:pPr>
              <w:ind w:left="-83" w:right="-108"/>
              <w:jc w:val="center"/>
              <w:rPr>
                <w:b/>
                <w:bCs/>
                <w:sz w:val="20"/>
                <w:szCs w:val="20"/>
                <w:lang w:val="en-CA" w:eastAsia="en-CA"/>
              </w:rPr>
            </w:pPr>
            <w:r w:rsidRPr="00B35CB9">
              <w:rPr>
                <w:b/>
                <w:bCs/>
                <w:sz w:val="20"/>
                <w:szCs w:val="20"/>
                <w:lang w:val="fr" w:eastAsia="fr"/>
              </w:rPr>
              <w:t>Terminé</w:t>
            </w: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14:paraId="15839EBA" w14:textId="77777777" w:rsidR="00FF62A1" w:rsidRPr="00B35CB9" w:rsidRDefault="00FF62A1" w:rsidP="00B80C95">
            <w:pPr>
              <w:ind w:left="-111" w:right="-114"/>
              <w:jc w:val="center"/>
              <w:rPr>
                <w:b/>
                <w:bCs/>
                <w:sz w:val="20"/>
                <w:szCs w:val="20"/>
                <w:lang w:val="en-CA" w:eastAsia="en-CA"/>
              </w:rPr>
            </w:pPr>
            <w:r w:rsidRPr="00B35CB9">
              <w:rPr>
                <w:b/>
                <w:bCs/>
                <w:sz w:val="20"/>
                <w:szCs w:val="20"/>
                <w:lang w:val="fr" w:eastAsia="fr"/>
              </w:rPr>
              <w:t>% d’achèvement</w:t>
            </w:r>
          </w:p>
        </w:tc>
        <w:tc>
          <w:tcPr>
            <w:tcW w:w="1276" w:type="dxa"/>
            <w:tcBorders>
              <w:top w:val="nil"/>
              <w:left w:val="nil"/>
              <w:bottom w:val="single" w:sz="4" w:space="0" w:color="auto"/>
              <w:right w:val="single" w:sz="4" w:space="0" w:color="auto"/>
            </w:tcBorders>
            <w:shd w:val="clear" w:color="auto" w:fill="auto"/>
            <w:tcMar>
              <w:left w:w="0" w:type="dxa"/>
              <w:right w:w="0" w:type="dxa"/>
            </w:tcMar>
            <w:hideMark/>
          </w:tcPr>
          <w:p w14:paraId="756CF2AD" w14:textId="77777777" w:rsidR="00FF62A1" w:rsidRPr="00B35CB9" w:rsidRDefault="00FF62A1" w:rsidP="00B80C95">
            <w:pPr>
              <w:jc w:val="center"/>
              <w:rPr>
                <w:b/>
                <w:bCs/>
                <w:sz w:val="20"/>
                <w:szCs w:val="20"/>
                <w:lang w:val="en-CA" w:eastAsia="en-CA"/>
              </w:rPr>
            </w:pPr>
            <w:r w:rsidRPr="00B35CB9">
              <w:rPr>
                <w:b/>
                <w:bCs/>
                <w:sz w:val="20"/>
                <w:szCs w:val="20"/>
                <w:lang w:val="fr" w:eastAsia="fr"/>
              </w:rPr>
              <w:t>Approuvé</w:t>
            </w:r>
          </w:p>
        </w:tc>
        <w:tc>
          <w:tcPr>
            <w:tcW w:w="1276" w:type="dxa"/>
            <w:tcBorders>
              <w:top w:val="nil"/>
              <w:left w:val="nil"/>
              <w:bottom w:val="single" w:sz="4" w:space="0" w:color="auto"/>
              <w:right w:val="single" w:sz="4" w:space="0" w:color="auto"/>
            </w:tcBorders>
            <w:shd w:val="clear" w:color="auto" w:fill="auto"/>
            <w:tcMar>
              <w:left w:w="0" w:type="dxa"/>
              <w:right w:w="0" w:type="dxa"/>
            </w:tcMar>
            <w:hideMark/>
          </w:tcPr>
          <w:p w14:paraId="6FA6BE05" w14:textId="77777777" w:rsidR="00FF62A1" w:rsidRPr="00B35CB9" w:rsidRDefault="00FF62A1" w:rsidP="00B80C95">
            <w:pPr>
              <w:jc w:val="center"/>
              <w:rPr>
                <w:b/>
                <w:bCs/>
                <w:sz w:val="20"/>
                <w:szCs w:val="20"/>
                <w:lang w:val="en-CA" w:eastAsia="en-CA"/>
              </w:rPr>
            </w:pPr>
            <w:r w:rsidRPr="00B35CB9">
              <w:rPr>
                <w:b/>
                <w:bCs/>
                <w:sz w:val="20"/>
                <w:szCs w:val="20"/>
                <w:lang w:val="fr" w:eastAsia="fr"/>
              </w:rPr>
              <w:t>Décaissé</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6AD4CAA9" w14:textId="77777777" w:rsidR="00FF62A1" w:rsidRPr="00B35CB9" w:rsidRDefault="00FF62A1" w:rsidP="00B80C95">
            <w:pPr>
              <w:jc w:val="center"/>
              <w:rPr>
                <w:b/>
                <w:bCs/>
                <w:sz w:val="20"/>
                <w:szCs w:val="20"/>
                <w:lang w:val="en-CA" w:eastAsia="en-CA"/>
              </w:rPr>
            </w:pPr>
            <w:r w:rsidRPr="00B35CB9">
              <w:rPr>
                <w:b/>
                <w:bCs/>
                <w:sz w:val="20"/>
                <w:szCs w:val="20"/>
                <w:lang w:val="fr" w:eastAsia="fr"/>
              </w:rPr>
              <w:t>Solde</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006FB78D" w14:textId="77777777" w:rsidR="00FF62A1" w:rsidRPr="00B35CB9" w:rsidRDefault="00FF62A1" w:rsidP="00B80C95">
            <w:pPr>
              <w:jc w:val="center"/>
              <w:rPr>
                <w:b/>
                <w:bCs/>
                <w:sz w:val="20"/>
                <w:szCs w:val="20"/>
                <w:lang w:val="en-CA" w:eastAsia="en-CA"/>
              </w:rPr>
            </w:pPr>
            <w:r w:rsidRPr="00B35CB9">
              <w:rPr>
                <w:b/>
                <w:bCs/>
                <w:sz w:val="20"/>
                <w:szCs w:val="20"/>
                <w:lang w:val="fr" w:eastAsia="fr"/>
              </w:rPr>
              <w:t>% de décaissement</w:t>
            </w:r>
          </w:p>
        </w:tc>
      </w:tr>
      <w:tr w:rsidR="00FF62A1" w:rsidRPr="00B35CB9" w14:paraId="2AECB3FB" w14:textId="77777777" w:rsidTr="00B80C9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3ECB808" w14:textId="77777777" w:rsidR="00FF62A1" w:rsidRPr="00B35CB9" w:rsidRDefault="00FF62A1" w:rsidP="00B80C95">
            <w:pPr>
              <w:jc w:val="left"/>
              <w:rPr>
                <w:sz w:val="20"/>
                <w:szCs w:val="20"/>
                <w:lang w:val="en-CA" w:eastAsia="en-CA"/>
              </w:rPr>
            </w:pPr>
            <w:r w:rsidRPr="00B35CB9">
              <w:rPr>
                <w:sz w:val="20"/>
                <w:szCs w:val="20"/>
                <w:lang w:val="fr" w:eastAsia="fr"/>
              </w:rPr>
              <w:t>Programme national</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3B5CEA37" w14:textId="77777777" w:rsidR="00FF62A1" w:rsidRPr="00B35CB9" w:rsidRDefault="00FF62A1" w:rsidP="00B80C95">
            <w:pPr>
              <w:jc w:val="right"/>
              <w:rPr>
                <w:sz w:val="20"/>
                <w:szCs w:val="20"/>
                <w:lang w:val="en-CA" w:eastAsia="en-CA"/>
              </w:rPr>
            </w:pPr>
            <w:r w:rsidRPr="00B35CB9">
              <w:rPr>
                <w:sz w:val="20"/>
                <w:szCs w:val="20"/>
                <w:lang w:val="fr" w:eastAsia="fr"/>
              </w:rPr>
              <w:t>165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6921B9D" w14:textId="77777777" w:rsidR="00FF62A1" w:rsidRPr="00B35CB9" w:rsidRDefault="00FF62A1" w:rsidP="00B80C95">
            <w:pPr>
              <w:jc w:val="right"/>
              <w:rPr>
                <w:sz w:val="20"/>
                <w:szCs w:val="20"/>
                <w:lang w:val="en-CA" w:eastAsia="en-CA"/>
              </w:rPr>
            </w:pPr>
            <w:r w:rsidRPr="00B35CB9">
              <w:rPr>
                <w:sz w:val="20"/>
                <w:szCs w:val="20"/>
                <w:lang w:val="fr" w:eastAsia="fr"/>
              </w:rPr>
              <w:t>165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E3A5BDB"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FE2CA47" w14:textId="77777777" w:rsidR="00FF62A1" w:rsidRPr="00B35CB9" w:rsidRDefault="00FF62A1" w:rsidP="00B80C95">
            <w:pPr>
              <w:jc w:val="right"/>
              <w:rPr>
                <w:sz w:val="20"/>
                <w:szCs w:val="20"/>
                <w:lang w:val="en-CA" w:eastAsia="en-CA"/>
              </w:rPr>
            </w:pPr>
            <w:r w:rsidRPr="00B35CB9">
              <w:rPr>
                <w:sz w:val="20"/>
                <w:szCs w:val="20"/>
                <w:lang w:val="fr" w:eastAsia="fr"/>
              </w:rPr>
              <w:t>7 266 559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A77114F" w14:textId="77777777" w:rsidR="00FF62A1" w:rsidRPr="00B35CB9" w:rsidRDefault="00FF62A1" w:rsidP="00B80C95">
            <w:pPr>
              <w:jc w:val="right"/>
              <w:rPr>
                <w:sz w:val="20"/>
                <w:szCs w:val="20"/>
                <w:lang w:val="en-CA" w:eastAsia="en-CA"/>
              </w:rPr>
            </w:pPr>
            <w:r w:rsidRPr="00B35CB9">
              <w:rPr>
                <w:sz w:val="20"/>
                <w:szCs w:val="20"/>
                <w:lang w:val="fr" w:eastAsia="fr"/>
              </w:rPr>
              <w:t>7 266 559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DFE5EF"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C84BA53"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11B7300D" w14:textId="77777777" w:rsidTr="00B80C9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5C17601" w14:textId="77777777" w:rsidR="00FF62A1" w:rsidRPr="00B35CB9" w:rsidRDefault="00FF62A1" w:rsidP="00B80C95">
            <w:pPr>
              <w:jc w:val="left"/>
              <w:rPr>
                <w:sz w:val="20"/>
                <w:szCs w:val="20"/>
                <w:lang w:val="en-CA" w:eastAsia="en-CA"/>
              </w:rPr>
            </w:pPr>
            <w:r w:rsidRPr="00B35CB9">
              <w:rPr>
                <w:sz w:val="20"/>
                <w:szCs w:val="20"/>
                <w:lang w:val="fr" w:eastAsia="fr"/>
              </w:rPr>
              <w:t>Démonstration</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9D8EBB0" w14:textId="77777777" w:rsidR="00FF62A1" w:rsidRPr="00B35CB9" w:rsidRDefault="00FF62A1" w:rsidP="00B80C95">
            <w:pPr>
              <w:jc w:val="right"/>
              <w:rPr>
                <w:sz w:val="20"/>
                <w:szCs w:val="20"/>
                <w:lang w:val="en-CA" w:eastAsia="en-CA"/>
              </w:rPr>
            </w:pPr>
            <w:r w:rsidRPr="00B35CB9">
              <w:rPr>
                <w:sz w:val="20"/>
                <w:szCs w:val="20"/>
                <w:lang w:val="fr" w:eastAsia="fr"/>
              </w:rPr>
              <w:t>135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1D6AB49" w14:textId="77777777" w:rsidR="00FF62A1" w:rsidRPr="00B35CB9" w:rsidRDefault="00FF62A1" w:rsidP="00B80C95">
            <w:pPr>
              <w:jc w:val="right"/>
              <w:rPr>
                <w:sz w:val="20"/>
                <w:szCs w:val="20"/>
                <w:lang w:val="en-CA" w:eastAsia="en-CA"/>
              </w:rPr>
            </w:pPr>
            <w:r w:rsidRPr="00B35CB9">
              <w:rPr>
                <w:sz w:val="20"/>
                <w:szCs w:val="20"/>
                <w:lang w:val="fr" w:eastAsia="fr"/>
              </w:rPr>
              <w:t>120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375DC2B" w14:textId="77777777" w:rsidR="00FF62A1" w:rsidRPr="00B35CB9" w:rsidRDefault="00FF62A1" w:rsidP="00B80C95">
            <w:pPr>
              <w:jc w:val="right"/>
              <w:rPr>
                <w:sz w:val="20"/>
                <w:szCs w:val="20"/>
                <w:lang w:val="en-CA" w:eastAsia="en-CA"/>
              </w:rPr>
            </w:pPr>
            <w:r w:rsidRPr="00B35CB9">
              <w:rPr>
                <w:sz w:val="20"/>
                <w:szCs w:val="20"/>
                <w:lang w:val="fr" w:eastAsia="fr"/>
              </w:rPr>
              <w:t>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B8C56DC" w14:textId="77777777" w:rsidR="00FF62A1" w:rsidRPr="00B35CB9" w:rsidRDefault="00FF62A1" w:rsidP="00B80C95">
            <w:pPr>
              <w:jc w:val="right"/>
              <w:rPr>
                <w:sz w:val="20"/>
                <w:szCs w:val="20"/>
                <w:lang w:val="en-CA" w:eastAsia="en-CA"/>
              </w:rPr>
            </w:pPr>
            <w:r w:rsidRPr="00B35CB9">
              <w:rPr>
                <w:sz w:val="20"/>
                <w:szCs w:val="20"/>
                <w:lang w:val="fr" w:eastAsia="fr"/>
              </w:rPr>
              <w:t>62 278 945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1ECE581" w14:textId="77777777" w:rsidR="00FF62A1" w:rsidRPr="00B35CB9" w:rsidRDefault="00FF62A1" w:rsidP="00B80C95">
            <w:pPr>
              <w:jc w:val="right"/>
              <w:rPr>
                <w:sz w:val="20"/>
                <w:szCs w:val="20"/>
                <w:lang w:val="en-CA" w:eastAsia="en-CA"/>
              </w:rPr>
            </w:pPr>
            <w:r w:rsidRPr="00B35CB9">
              <w:rPr>
                <w:sz w:val="20"/>
                <w:szCs w:val="20"/>
                <w:lang w:val="fr" w:eastAsia="fr"/>
              </w:rPr>
              <w:t>57 496 718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82D4674" w14:textId="77777777" w:rsidR="00FF62A1" w:rsidRPr="00B35CB9" w:rsidRDefault="00FF62A1" w:rsidP="00B80C95">
            <w:pPr>
              <w:jc w:val="right"/>
              <w:rPr>
                <w:sz w:val="20"/>
                <w:szCs w:val="20"/>
                <w:lang w:val="en-CA" w:eastAsia="en-CA"/>
              </w:rPr>
            </w:pPr>
            <w:r w:rsidRPr="00B35CB9">
              <w:rPr>
                <w:sz w:val="20"/>
                <w:szCs w:val="20"/>
                <w:lang w:val="fr" w:eastAsia="fr"/>
              </w:rPr>
              <w:t>4 782 228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BF499A6" w14:textId="77777777" w:rsidR="00FF62A1" w:rsidRPr="00B35CB9" w:rsidRDefault="00FF62A1" w:rsidP="00B80C95">
            <w:pPr>
              <w:jc w:val="right"/>
              <w:rPr>
                <w:sz w:val="20"/>
                <w:szCs w:val="20"/>
                <w:lang w:val="en-CA" w:eastAsia="en-CA"/>
              </w:rPr>
            </w:pPr>
            <w:r w:rsidRPr="00B35CB9">
              <w:rPr>
                <w:sz w:val="20"/>
                <w:szCs w:val="20"/>
                <w:lang w:val="fr" w:eastAsia="fr"/>
              </w:rPr>
              <w:t>92</w:t>
            </w:r>
          </w:p>
        </w:tc>
      </w:tr>
      <w:tr w:rsidR="00FF62A1" w:rsidRPr="00B35CB9" w14:paraId="09A47873" w14:textId="77777777" w:rsidTr="00B80C9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BBB25C9" w14:textId="77777777" w:rsidR="00FF62A1" w:rsidRPr="00B35CB9" w:rsidRDefault="00FF62A1" w:rsidP="00B80C95">
            <w:pPr>
              <w:jc w:val="left"/>
              <w:rPr>
                <w:sz w:val="20"/>
                <w:szCs w:val="20"/>
                <w:lang w:val="en-CA" w:eastAsia="en-CA"/>
              </w:rPr>
            </w:pPr>
            <w:r w:rsidRPr="00B35CB9">
              <w:rPr>
                <w:sz w:val="20"/>
                <w:szCs w:val="20"/>
                <w:lang w:val="fr" w:eastAsia="fr"/>
              </w:rPr>
              <w:t>Renforcement des institutions (RI)</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5A5594D" w14:textId="77777777" w:rsidR="00FF62A1" w:rsidRPr="00B35CB9" w:rsidRDefault="00FF62A1" w:rsidP="00B80C95">
            <w:pPr>
              <w:jc w:val="right"/>
              <w:rPr>
                <w:sz w:val="20"/>
                <w:szCs w:val="20"/>
                <w:lang w:val="en-CA" w:eastAsia="en-CA"/>
              </w:rPr>
            </w:pPr>
            <w:r w:rsidRPr="00B35CB9">
              <w:rPr>
                <w:sz w:val="20"/>
                <w:szCs w:val="20"/>
                <w:lang w:val="fr" w:eastAsia="fr"/>
              </w:rPr>
              <w:t>1 195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35FAB2E" w14:textId="77777777" w:rsidR="00FF62A1" w:rsidRPr="00B35CB9" w:rsidRDefault="00FF62A1" w:rsidP="00B80C95">
            <w:pPr>
              <w:ind w:right="-16"/>
              <w:jc w:val="right"/>
              <w:rPr>
                <w:sz w:val="20"/>
                <w:szCs w:val="20"/>
                <w:lang w:val="en-CA" w:eastAsia="en-CA"/>
              </w:rPr>
            </w:pPr>
            <w:r w:rsidRPr="00B35CB9">
              <w:rPr>
                <w:sz w:val="20"/>
                <w:szCs w:val="20"/>
                <w:lang w:val="fr" w:eastAsia="fr"/>
              </w:rPr>
              <w:t>1 030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836ACC6" w14:textId="77777777" w:rsidR="00FF62A1" w:rsidRPr="00B35CB9" w:rsidRDefault="00FF62A1" w:rsidP="00B80C95">
            <w:pPr>
              <w:jc w:val="right"/>
              <w:rPr>
                <w:sz w:val="20"/>
                <w:szCs w:val="20"/>
                <w:lang w:val="en-CA" w:eastAsia="en-CA"/>
              </w:rPr>
            </w:pPr>
            <w:r w:rsidRPr="00B35CB9">
              <w:rPr>
                <w:sz w:val="20"/>
                <w:szCs w:val="20"/>
                <w:lang w:val="fr" w:eastAsia="fr"/>
              </w:rPr>
              <w:t>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48EF016" w14:textId="77777777" w:rsidR="00FF62A1" w:rsidRPr="00B35CB9" w:rsidRDefault="00FF62A1" w:rsidP="00B80C95">
            <w:pPr>
              <w:jc w:val="right"/>
              <w:rPr>
                <w:sz w:val="20"/>
                <w:szCs w:val="20"/>
                <w:lang w:val="en-CA" w:eastAsia="en-CA"/>
              </w:rPr>
            </w:pPr>
            <w:r w:rsidRPr="00B35CB9">
              <w:rPr>
                <w:sz w:val="20"/>
                <w:szCs w:val="20"/>
                <w:lang w:val="fr" w:eastAsia="fr"/>
              </w:rPr>
              <w:t>138 525 731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A9D52C2" w14:textId="77777777" w:rsidR="00FF62A1" w:rsidRPr="00B35CB9" w:rsidRDefault="00FF62A1" w:rsidP="00B80C95">
            <w:pPr>
              <w:jc w:val="right"/>
              <w:rPr>
                <w:sz w:val="20"/>
                <w:szCs w:val="20"/>
                <w:lang w:val="en-CA" w:eastAsia="en-CA"/>
              </w:rPr>
            </w:pPr>
            <w:r w:rsidRPr="00B35CB9">
              <w:rPr>
                <w:sz w:val="20"/>
                <w:szCs w:val="20"/>
                <w:lang w:val="fr" w:eastAsia="fr"/>
              </w:rPr>
              <w:t>118 465 222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07CC35B" w14:textId="77777777" w:rsidR="00FF62A1" w:rsidRPr="00B35CB9" w:rsidRDefault="00FF62A1" w:rsidP="00B80C95">
            <w:pPr>
              <w:jc w:val="right"/>
              <w:rPr>
                <w:sz w:val="20"/>
                <w:szCs w:val="20"/>
                <w:lang w:val="en-CA" w:eastAsia="en-CA"/>
              </w:rPr>
            </w:pPr>
            <w:r w:rsidRPr="00B35CB9">
              <w:rPr>
                <w:sz w:val="20"/>
                <w:szCs w:val="20"/>
                <w:lang w:val="fr" w:eastAsia="fr"/>
              </w:rPr>
              <w:t>20 060 510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D5F3C98" w14:textId="77777777" w:rsidR="00FF62A1" w:rsidRPr="00B35CB9" w:rsidRDefault="00FF62A1" w:rsidP="00B80C95">
            <w:pPr>
              <w:jc w:val="right"/>
              <w:rPr>
                <w:sz w:val="20"/>
                <w:szCs w:val="20"/>
                <w:lang w:val="en-CA" w:eastAsia="en-CA"/>
              </w:rPr>
            </w:pPr>
            <w:r w:rsidRPr="00B35CB9">
              <w:rPr>
                <w:sz w:val="20"/>
                <w:szCs w:val="20"/>
                <w:lang w:val="fr" w:eastAsia="fr"/>
              </w:rPr>
              <w:t>86</w:t>
            </w:r>
          </w:p>
        </w:tc>
      </w:tr>
      <w:tr w:rsidR="00FF62A1" w:rsidRPr="00B35CB9" w14:paraId="0ED54F28" w14:textId="77777777" w:rsidTr="00B80C9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5AD9678" w14:textId="77777777" w:rsidR="00FF62A1" w:rsidRPr="00B35CB9" w:rsidRDefault="00FF62A1" w:rsidP="00B80C95">
            <w:pPr>
              <w:jc w:val="left"/>
              <w:rPr>
                <w:sz w:val="20"/>
                <w:szCs w:val="20"/>
                <w:lang w:val="en-CA" w:eastAsia="en-CA"/>
              </w:rPr>
            </w:pPr>
            <w:r w:rsidRPr="00B35CB9">
              <w:rPr>
                <w:sz w:val="20"/>
                <w:szCs w:val="20"/>
                <w:lang w:val="fr" w:eastAsia="fr"/>
              </w:rPr>
              <w:t>Investissement</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6F722008" w14:textId="77777777" w:rsidR="00FF62A1" w:rsidRPr="00B35CB9" w:rsidRDefault="00FF62A1" w:rsidP="00B80C95">
            <w:pPr>
              <w:jc w:val="right"/>
              <w:rPr>
                <w:sz w:val="20"/>
                <w:szCs w:val="20"/>
                <w:lang w:val="en-CA" w:eastAsia="en-CA"/>
              </w:rPr>
            </w:pPr>
            <w:r w:rsidRPr="00B35CB9">
              <w:rPr>
                <w:sz w:val="20"/>
                <w:szCs w:val="20"/>
                <w:lang w:val="fr" w:eastAsia="fr"/>
              </w:rPr>
              <w:t>3 010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843B3B8" w14:textId="77777777" w:rsidR="00FF62A1" w:rsidRPr="00B35CB9" w:rsidRDefault="00FF62A1" w:rsidP="00B80C95">
            <w:pPr>
              <w:jc w:val="right"/>
              <w:rPr>
                <w:sz w:val="20"/>
                <w:szCs w:val="20"/>
                <w:lang w:val="en-CA" w:eastAsia="en-CA"/>
              </w:rPr>
            </w:pPr>
            <w:r w:rsidRPr="00B35CB9">
              <w:rPr>
                <w:sz w:val="20"/>
                <w:szCs w:val="20"/>
                <w:lang w:val="fr" w:eastAsia="fr"/>
              </w:rPr>
              <w:t>2 749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8524108" w14:textId="77777777" w:rsidR="00FF62A1" w:rsidRPr="00B35CB9" w:rsidRDefault="00FF62A1" w:rsidP="00B80C95">
            <w:pPr>
              <w:jc w:val="right"/>
              <w:rPr>
                <w:sz w:val="20"/>
                <w:szCs w:val="20"/>
                <w:lang w:val="en-CA" w:eastAsia="en-CA"/>
              </w:rPr>
            </w:pPr>
            <w:r w:rsidRPr="00B35CB9">
              <w:rPr>
                <w:sz w:val="20"/>
                <w:szCs w:val="20"/>
                <w:lang w:val="fr" w:eastAsia="fr"/>
              </w:rPr>
              <w:t>91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695A9AB" w14:textId="77777777" w:rsidR="00FF62A1" w:rsidRPr="00B35CB9" w:rsidRDefault="00FF62A1" w:rsidP="00B80C95">
            <w:pPr>
              <w:jc w:val="right"/>
              <w:rPr>
                <w:sz w:val="20"/>
                <w:szCs w:val="20"/>
                <w:lang w:val="en-CA" w:eastAsia="en-CA"/>
              </w:rPr>
            </w:pPr>
            <w:r w:rsidRPr="00B35CB9">
              <w:rPr>
                <w:sz w:val="20"/>
                <w:szCs w:val="20"/>
                <w:lang w:val="fr" w:eastAsia="fr"/>
              </w:rPr>
              <w:t>2 626 465 713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69AF630" w14:textId="77777777" w:rsidR="00FF62A1" w:rsidRPr="00B35CB9" w:rsidRDefault="00FF62A1" w:rsidP="00B80C95">
            <w:pPr>
              <w:jc w:val="right"/>
              <w:rPr>
                <w:sz w:val="20"/>
                <w:szCs w:val="20"/>
                <w:lang w:val="en-CA" w:eastAsia="en-CA"/>
              </w:rPr>
            </w:pPr>
            <w:r w:rsidRPr="00B35CB9">
              <w:rPr>
                <w:sz w:val="20"/>
                <w:szCs w:val="20"/>
                <w:lang w:val="fr" w:eastAsia="fr"/>
              </w:rPr>
              <w:t>2 430 955 028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1E36D05" w14:textId="77777777" w:rsidR="00FF62A1" w:rsidRPr="00B35CB9" w:rsidRDefault="00FF62A1" w:rsidP="00B80C95">
            <w:pPr>
              <w:jc w:val="right"/>
              <w:rPr>
                <w:sz w:val="20"/>
                <w:szCs w:val="20"/>
                <w:lang w:val="en-CA" w:eastAsia="en-CA"/>
              </w:rPr>
            </w:pPr>
            <w:r w:rsidRPr="00B35CB9">
              <w:rPr>
                <w:sz w:val="20"/>
                <w:szCs w:val="20"/>
                <w:lang w:val="fr" w:eastAsia="fr"/>
              </w:rPr>
              <w:t>195 510 686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CDA53FF" w14:textId="77777777" w:rsidR="00FF62A1" w:rsidRPr="00B35CB9" w:rsidRDefault="00FF62A1" w:rsidP="00B80C95">
            <w:pPr>
              <w:jc w:val="right"/>
              <w:rPr>
                <w:sz w:val="20"/>
                <w:szCs w:val="20"/>
                <w:lang w:val="en-CA" w:eastAsia="en-CA"/>
              </w:rPr>
            </w:pPr>
            <w:r w:rsidRPr="00B35CB9">
              <w:rPr>
                <w:sz w:val="20"/>
                <w:szCs w:val="20"/>
                <w:lang w:val="fr" w:eastAsia="fr"/>
              </w:rPr>
              <w:t>93</w:t>
            </w:r>
          </w:p>
        </w:tc>
      </w:tr>
      <w:tr w:rsidR="00FF62A1" w:rsidRPr="00B35CB9" w14:paraId="08962747" w14:textId="77777777" w:rsidTr="00B80C9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84A6C34" w14:textId="77777777" w:rsidR="00FF62A1" w:rsidRPr="00B35CB9" w:rsidRDefault="00FF62A1" w:rsidP="00B80C95">
            <w:pPr>
              <w:jc w:val="left"/>
              <w:rPr>
                <w:sz w:val="20"/>
                <w:szCs w:val="20"/>
                <w:lang w:val="en-CA" w:eastAsia="en-CA"/>
              </w:rPr>
            </w:pPr>
            <w:r w:rsidRPr="00B35CB9">
              <w:rPr>
                <w:sz w:val="20"/>
                <w:szCs w:val="20"/>
                <w:lang w:val="fr" w:eastAsia="fr"/>
              </w:rPr>
              <w:t>Préparation de projets</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A25C2FC" w14:textId="77777777" w:rsidR="00FF62A1" w:rsidRPr="00B35CB9" w:rsidRDefault="00FF62A1" w:rsidP="00B80C95">
            <w:pPr>
              <w:jc w:val="right"/>
              <w:rPr>
                <w:sz w:val="20"/>
                <w:szCs w:val="20"/>
                <w:lang w:val="en-CA" w:eastAsia="en-CA"/>
              </w:rPr>
            </w:pPr>
            <w:r w:rsidRPr="00B35CB9">
              <w:rPr>
                <w:sz w:val="20"/>
                <w:szCs w:val="20"/>
                <w:lang w:val="fr" w:eastAsia="fr"/>
              </w:rPr>
              <w:t>1 671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5B60AF3" w14:textId="77777777" w:rsidR="00FF62A1" w:rsidRPr="00B35CB9" w:rsidRDefault="00FF62A1" w:rsidP="00B80C95">
            <w:pPr>
              <w:jc w:val="right"/>
              <w:rPr>
                <w:sz w:val="20"/>
                <w:szCs w:val="20"/>
                <w:lang w:val="en-CA" w:eastAsia="en-CA"/>
              </w:rPr>
            </w:pPr>
            <w:r w:rsidRPr="00B35CB9">
              <w:rPr>
                <w:sz w:val="20"/>
                <w:szCs w:val="20"/>
                <w:lang w:val="fr" w:eastAsia="fr"/>
              </w:rPr>
              <w:t>1 590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3CED81B" w14:textId="77777777" w:rsidR="00FF62A1" w:rsidRPr="00B35CB9" w:rsidRDefault="00FF62A1" w:rsidP="00B80C95">
            <w:pPr>
              <w:jc w:val="right"/>
              <w:rPr>
                <w:sz w:val="20"/>
                <w:szCs w:val="20"/>
                <w:lang w:val="en-CA" w:eastAsia="en-CA"/>
              </w:rPr>
            </w:pPr>
            <w:r w:rsidRPr="00B35CB9">
              <w:rPr>
                <w:sz w:val="20"/>
                <w:szCs w:val="20"/>
                <w:lang w:val="fr" w:eastAsia="fr"/>
              </w:rPr>
              <w:t>95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14556C1" w14:textId="77777777" w:rsidR="00FF62A1" w:rsidRPr="00B35CB9" w:rsidRDefault="00FF62A1" w:rsidP="00B80C95">
            <w:pPr>
              <w:jc w:val="right"/>
              <w:rPr>
                <w:sz w:val="20"/>
                <w:szCs w:val="20"/>
                <w:lang w:val="en-CA" w:eastAsia="en-CA"/>
              </w:rPr>
            </w:pPr>
            <w:r w:rsidRPr="00B35CB9">
              <w:rPr>
                <w:sz w:val="20"/>
                <w:szCs w:val="20"/>
                <w:lang w:val="fr" w:eastAsia="fr"/>
              </w:rPr>
              <w:t>85 700 948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C1E06E1" w14:textId="77777777" w:rsidR="00FF62A1" w:rsidRPr="00B35CB9" w:rsidRDefault="00FF62A1" w:rsidP="00B80C95">
            <w:pPr>
              <w:jc w:val="right"/>
              <w:rPr>
                <w:sz w:val="20"/>
                <w:szCs w:val="20"/>
                <w:lang w:val="en-CA" w:eastAsia="en-CA"/>
              </w:rPr>
            </w:pPr>
            <w:r w:rsidRPr="00B35CB9">
              <w:rPr>
                <w:sz w:val="20"/>
                <w:szCs w:val="20"/>
                <w:lang w:val="fr" w:eastAsia="fr"/>
              </w:rPr>
              <w:t>82 438 089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6FA9445" w14:textId="77777777" w:rsidR="00FF62A1" w:rsidRPr="00B35CB9" w:rsidRDefault="00FF62A1" w:rsidP="00B80C95">
            <w:pPr>
              <w:jc w:val="right"/>
              <w:rPr>
                <w:sz w:val="20"/>
                <w:szCs w:val="20"/>
                <w:lang w:val="en-CA" w:eastAsia="en-CA"/>
              </w:rPr>
            </w:pPr>
            <w:r w:rsidRPr="00B35CB9">
              <w:rPr>
                <w:sz w:val="20"/>
                <w:szCs w:val="20"/>
                <w:lang w:val="fr" w:eastAsia="fr"/>
              </w:rPr>
              <w:t>3 262 859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616ED31" w14:textId="77777777" w:rsidR="00FF62A1" w:rsidRPr="00B35CB9" w:rsidRDefault="00FF62A1" w:rsidP="00B80C95">
            <w:pPr>
              <w:jc w:val="right"/>
              <w:rPr>
                <w:sz w:val="20"/>
                <w:szCs w:val="20"/>
                <w:lang w:val="en-CA" w:eastAsia="en-CA"/>
              </w:rPr>
            </w:pPr>
            <w:r w:rsidRPr="00B35CB9">
              <w:rPr>
                <w:sz w:val="20"/>
                <w:szCs w:val="20"/>
                <w:lang w:val="fr" w:eastAsia="fr"/>
              </w:rPr>
              <w:t>96</w:t>
            </w:r>
          </w:p>
        </w:tc>
      </w:tr>
      <w:tr w:rsidR="00FF62A1" w:rsidRPr="00B35CB9" w14:paraId="329D265D" w14:textId="77777777" w:rsidTr="00B80C9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36D844C" w14:textId="77777777" w:rsidR="00FF62A1" w:rsidRPr="00B35CB9" w:rsidRDefault="00FF62A1" w:rsidP="00B80C95">
            <w:pPr>
              <w:jc w:val="left"/>
              <w:rPr>
                <w:sz w:val="20"/>
                <w:szCs w:val="20"/>
                <w:lang w:val="en-CA" w:eastAsia="en-CA"/>
              </w:rPr>
            </w:pPr>
            <w:r w:rsidRPr="00B35CB9">
              <w:rPr>
                <w:sz w:val="20"/>
                <w:szCs w:val="20"/>
                <w:lang w:val="fr" w:eastAsia="fr"/>
              </w:rPr>
              <w:t>Assistance technique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B78FF40" w14:textId="77777777" w:rsidR="00FF62A1" w:rsidRPr="00B35CB9" w:rsidRDefault="00FF62A1" w:rsidP="00B80C95">
            <w:pPr>
              <w:jc w:val="right"/>
              <w:rPr>
                <w:sz w:val="20"/>
                <w:szCs w:val="20"/>
                <w:lang w:val="en-CA" w:eastAsia="en-CA"/>
              </w:rPr>
            </w:pPr>
            <w:r w:rsidRPr="00B35CB9">
              <w:rPr>
                <w:sz w:val="20"/>
                <w:szCs w:val="20"/>
                <w:lang w:val="fr" w:eastAsia="fr"/>
              </w:rPr>
              <w:t>1 695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BE4F11A" w14:textId="77777777" w:rsidR="00FF62A1" w:rsidRPr="00B35CB9" w:rsidRDefault="00FF62A1" w:rsidP="00B80C95">
            <w:pPr>
              <w:jc w:val="right"/>
              <w:rPr>
                <w:sz w:val="20"/>
                <w:szCs w:val="20"/>
                <w:lang w:val="en-CA" w:eastAsia="en-CA"/>
              </w:rPr>
            </w:pPr>
            <w:r w:rsidRPr="00B35CB9">
              <w:rPr>
                <w:sz w:val="20"/>
                <w:szCs w:val="20"/>
                <w:lang w:val="fr" w:eastAsia="fr"/>
              </w:rPr>
              <w:t>1 457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902246C" w14:textId="77777777" w:rsidR="00FF62A1" w:rsidRPr="00B35CB9" w:rsidRDefault="00FF62A1" w:rsidP="00B80C95">
            <w:pPr>
              <w:jc w:val="right"/>
              <w:rPr>
                <w:sz w:val="20"/>
                <w:szCs w:val="20"/>
                <w:lang w:val="en-CA" w:eastAsia="en-CA"/>
              </w:rPr>
            </w:pPr>
            <w:r w:rsidRPr="00B35CB9">
              <w:rPr>
                <w:sz w:val="20"/>
                <w:szCs w:val="20"/>
                <w:lang w:val="fr" w:eastAsia="fr"/>
              </w:rPr>
              <w:t>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23C22FF" w14:textId="77777777" w:rsidR="00FF62A1" w:rsidRPr="00B35CB9" w:rsidRDefault="00FF62A1" w:rsidP="00B80C95">
            <w:pPr>
              <w:jc w:val="right"/>
              <w:rPr>
                <w:sz w:val="20"/>
                <w:szCs w:val="20"/>
                <w:lang w:val="en-CA" w:eastAsia="en-CA"/>
              </w:rPr>
            </w:pPr>
            <w:r w:rsidRPr="00B35CB9">
              <w:rPr>
                <w:sz w:val="20"/>
                <w:szCs w:val="20"/>
                <w:lang w:val="fr" w:eastAsia="fr"/>
              </w:rPr>
              <w:t>334 282 946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817495C" w14:textId="77777777" w:rsidR="00FF62A1" w:rsidRPr="00B35CB9" w:rsidRDefault="00FF62A1" w:rsidP="00B80C95">
            <w:pPr>
              <w:jc w:val="right"/>
              <w:rPr>
                <w:sz w:val="20"/>
                <w:szCs w:val="20"/>
                <w:lang w:val="en-CA" w:eastAsia="en-CA"/>
              </w:rPr>
            </w:pPr>
            <w:r w:rsidRPr="00B35CB9">
              <w:rPr>
                <w:sz w:val="20"/>
                <w:szCs w:val="20"/>
                <w:lang w:val="fr" w:eastAsia="fr"/>
              </w:rPr>
              <w:t>283 097 341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0661528" w14:textId="77777777" w:rsidR="00FF62A1" w:rsidRPr="00B35CB9" w:rsidRDefault="00FF62A1" w:rsidP="00B80C95">
            <w:pPr>
              <w:jc w:val="right"/>
              <w:rPr>
                <w:sz w:val="20"/>
                <w:szCs w:val="20"/>
                <w:lang w:val="en-CA" w:eastAsia="en-CA"/>
              </w:rPr>
            </w:pPr>
            <w:r w:rsidRPr="00B35CB9">
              <w:rPr>
                <w:sz w:val="20"/>
                <w:szCs w:val="20"/>
                <w:lang w:val="fr" w:eastAsia="fr"/>
              </w:rPr>
              <w:t>51 185 604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74664FE" w14:textId="77777777" w:rsidR="00FF62A1" w:rsidRPr="00B35CB9" w:rsidRDefault="00FF62A1" w:rsidP="00B80C95">
            <w:pPr>
              <w:jc w:val="right"/>
              <w:rPr>
                <w:sz w:val="20"/>
                <w:szCs w:val="20"/>
                <w:lang w:val="en-CA" w:eastAsia="en-CA"/>
              </w:rPr>
            </w:pPr>
            <w:r w:rsidRPr="00B35CB9">
              <w:rPr>
                <w:sz w:val="20"/>
                <w:szCs w:val="20"/>
                <w:lang w:val="fr" w:eastAsia="fr"/>
              </w:rPr>
              <w:t>85</w:t>
            </w:r>
          </w:p>
        </w:tc>
      </w:tr>
      <w:tr w:rsidR="00FF62A1" w:rsidRPr="00B35CB9" w14:paraId="1099AE22" w14:textId="77777777" w:rsidTr="00B80C9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1D57934" w14:textId="77777777" w:rsidR="00FF62A1" w:rsidRPr="00B35CB9" w:rsidRDefault="00FF62A1" w:rsidP="00B80C95">
            <w:pPr>
              <w:jc w:val="left"/>
              <w:rPr>
                <w:sz w:val="20"/>
                <w:szCs w:val="20"/>
                <w:lang w:val="en-CA" w:eastAsia="en-CA"/>
              </w:rPr>
            </w:pPr>
            <w:r w:rsidRPr="00B35CB9">
              <w:rPr>
                <w:sz w:val="20"/>
                <w:szCs w:val="20"/>
                <w:lang w:val="fr" w:eastAsia="fr"/>
              </w:rPr>
              <w:t>Projets de formation</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05979B4F" w14:textId="77777777" w:rsidR="00FF62A1" w:rsidRPr="00B35CB9" w:rsidRDefault="00FF62A1" w:rsidP="00B80C95">
            <w:pPr>
              <w:jc w:val="right"/>
              <w:rPr>
                <w:sz w:val="20"/>
                <w:szCs w:val="20"/>
                <w:lang w:val="en-CA" w:eastAsia="en-CA"/>
              </w:rPr>
            </w:pPr>
            <w:r w:rsidRPr="00B35CB9">
              <w:rPr>
                <w:sz w:val="20"/>
                <w:szCs w:val="20"/>
                <w:lang w:val="fr" w:eastAsia="fr"/>
              </w:rPr>
              <w:t>324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42DC9E4" w14:textId="77777777" w:rsidR="00FF62A1" w:rsidRPr="00B35CB9" w:rsidRDefault="00FF62A1" w:rsidP="00B80C95">
            <w:pPr>
              <w:jc w:val="right"/>
              <w:rPr>
                <w:sz w:val="20"/>
                <w:szCs w:val="20"/>
                <w:lang w:val="en-CA" w:eastAsia="en-CA"/>
              </w:rPr>
            </w:pPr>
            <w:r w:rsidRPr="00B35CB9">
              <w:rPr>
                <w:sz w:val="20"/>
                <w:szCs w:val="20"/>
                <w:lang w:val="fr" w:eastAsia="fr"/>
              </w:rPr>
              <w:t>324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BA6FF68"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0A0E883" w14:textId="77777777" w:rsidR="00FF62A1" w:rsidRPr="00B35CB9" w:rsidRDefault="00FF62A1" w:rsidP="00B80C95">
            <w:pPr>
              <w:jc w:val="right"/>
              <w:rPr>
                <w:sz w:val="20"/>
                <w:szCs w:val="20"/>
                <w:lang w:val="en-CA" w:eastAsia="en-CA"/>
              </w:rPr>
            </w:pPr>
            <w:r w:rsidRPr="00B35CB9">
              <w:rPr>
                <w:sz w:val="20"/>
                <w:szCs w:val="20"/>
                <w:lang w:val="fr" w:eastAsia="fr"/>
              </w:rPr>
              <w:t>25 806 764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804B81D" w14:textId="77777777" w:rsidR="00FF62A1" w:rsidRPr="00B35CB9" w:rsidRDefault="00FF62A1" w:rsidP="00B80C95">
            <w:pPr>
              <w:jc w:val="right"/>
              <w:rPr>
                <w:sz w:val="20"/>
                <w:szCs w:val="20"/>
                <w:lang w:val="en-CA" w:eastAsia="en-CA"/>
              </w:rPr>
            </w:pPr>
            <w:r w:rsidRPr="00B35CB9">
              <w:rPr>
                <w:sz w:val="20"/>
                <w:szCs w:val="20"/>
                <w:lang w:val="fr" w:eastAsia="fr"/>
              </w:rPr>
              <w:t>25 806 761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8181829" w14:textId="77777777" w:rsidR="00FF62A1" w:rsidRPr="00B35CB9" w:rsidRDefault="00FF62A1" w:rsidP="00B80C95">
            <w:pPr>
              <w:jc w:val="right"/>
              <w:rPr>
                <w:sz w:val="20"/>
                <w:szCs w:val="20"/>
                <w:lang w:val="en-CA" w:eastAsia="en-CA"/>
              </w:rPr>
            </w:pPr>
            <w:r w:rsidRPr="00B35CB9">
              <w:rPr>
                <w:sz w:val="20"/>
                <w:szCs w:val="20"/>
                <w:lang w:val="fr" w:eastAsia="fr"/>
              </w:rPr>
              <w:t>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F63BEC0"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6428A5C1" w14:textId="77777777" w:rsidTr="00B80C95">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2BA14C8" w14:textId="77777777" w:rsidR="00FF62A1" w:rsidRPr="00B35CB9" w:rsidRDefault="00FF62A1" w:rsidP="00B80C95">
            <w:pPr>
              <w:jc w:val="left"/>
              <w:rPr>
                <w:b/>
                <w:bCs/>
                <w:sz w:val="20"/>
                <w:szCs w:val="20"/>
                <w:lang w:val="en-CA" w:eastAsia="en-CA"/>
              </w:rPr>
            </w:pPr>
            <w:r w:rsidRPr="00B35CB9">
              <w:rPr>
                <w:b/>
                <w:bCs/>
                <w:sz w:val="20"/>
                <w:szCs w:val="20"/>
                <w:lang w:val="fr" w:eastAsia="fr"/>
              </w:rPr>
              <w:t>Total</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67BC32F7" w14:textId="77777777" w:rsidR="00FF62A1" w:rsidRPr="00B35CB9" w:rsidRDefault="00FF62A1" w:rsidP="00B80C95">
            <w:pPr>
              <w:jc w:val="right"/>
              <w:rPr>
                <w:b/>
                <w:bCs/>
                <w:sz w:val="20"/>
                <w:szCs w:val="20"/>
                <w:lang w:val="en-CA" w:eastAsia="en-CA"/>
              </w:rPr>
            </w:pPr>
            <w:r w:rsidRPr="00B35CB9">
              <w:rPr>
                <w:b/>
                <w:bCs/>
                <w:sz w:val="20"/>
                <w:szCs w:val="20"/>
                <w:lang w:val="fr" w:eastAsia="fr"/>
              </w:rPr>
              <w:t>8 195</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39FC26BE" w14:textId="77777777" w:rsidR="00FF62A1" w:rsidRPr="00B35CB9" w:rsidRDefault="00FF62A1" w:rsidP="00B80C95">
            <w:pPr>
              <w:jc w:val="right"/>
              <w:rPr>
                <w:b/>
                <w:bCs/>
                <w:sz w:val="20"/>
                <w:szCs w:val="20"/>
                <w:lang w:val="en-CA" w:eastAsia="en-CA"/>
              </w:rPr>
            </w:pPr>
            <w:r w:rsidRPr="00B35CB9">
              <w:rPr>
                <w:b/>
                <w:bCs/>
                <w:sz w:val="20"/>
                <w:szCs w:val="20"/>
                <w:lang w:val="fr" w:eastAsia="fr"/>
              </w:rPr>
              <w:t>7 435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96707EA" w14:textId="77777777" w:rsidR="00FF62A1" w:rsidRPr="00B35CB9" w:rsidRDefault="00FF62A1" w:rsidP="00B80C95">
            <w:pPr>
              <w:jc w:val="right"/>
              <w:rPr>
                <w:b/>
                <w:bCs/>
                <w:sz w:val="20"/>
                <w:szCs w:val="20"/>
                <w:lang w:val="en-CA" w:eastAsia="en-CA"/>
              </w:rPr>
            </w:pPr>
            <w:r w:rsidRPr="00B35CB9">
              <w:rPr>
                <w:b/>
                <w:bCs/>
                <w:sz w:val="20"/>
                <w:szCs w:val="20"/>
                <w:lang w:val="fr" w:eastAsia="fr"/>
              </w:rPr>
              <w:t>91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0A75B06" w14:textId="77777777" w:rsidR="00FF62A1" w:rsidRPr="00B35CB9" w:rsidRDefault="00FF62A1" w:rsidP="00B80C95">
            <w:pPr>
              <w:jc w:val="right"/>
              <w:rPr>
                <w:b/>
                <w:bCs/>
                <w:sz w:val="20"/>
                <w:szCs w:val="20"/>
                <w:lang w:val="en-CA" w:eastAsia="en-CA"/>
              </w:rPr>
            </w:pPr>
            <w:r w:rsidRPr="00B35CB9">
              <w:rPr>
                <w:b/>
                <w:bCs/>
                <w:sz w:val="20"/>
                <w:szCs w:val="20"/>
                <w:lang w:val="fr" w:eastAsia="fr"/>
              </w:rPr>
              <w:t>3 280 327 605</w:t>
            </w:r>
          </w:p>
        </w:tc>
        <w:tc>
          <w:tcPr>
            <w:tcW w:w="1276" w:type="dxa"/>
            <w:tcBorders>
              <w:top w:val="nil"/>
              <w:left w:val="nil"/>
              <w:bottom w:val="single" w:sz="4" w:space="0" w:color="auto"/>
              <w:right w:val="single" w:sz="4" w:space="0" w:color="auto"/>
            </w:tcBorders>
            <w:shd w:val="clear" w:color="auto" w:fill="auto"/>
            <w:tcMar>
              <w:left w:w="57" w:type="dxa"/>
              <w:right w:w="57" w:type="dxa"/>
            </w:tcMar>
            <w:hideMark/>
          </w:tcPr>
          <w:p w14:paraId="4F5BC5CD" w14:textId="77777777" w:rsidR="00FF62A1" w:rsidRPr="00B35CB9" w:rsidRDefault="00FF62A1" w:rsidP="00B80C95">
            <w:pPr>
              <w:jc w:val="right"/>
              <w:rPr>
                <w:b/>
                <w:bCs/>
                <w:sz w:val="20"/>
                <w:szCs w:val="20"/>
                <w:lang w:val="en-CA" w:eastAsia="en-CA"/>
              </w:rPr>
            </w:pPr>
            <w:r w:rsidRPr="00B35CB9">
              <w:rPr>
                <w:b/>
                <w:bCs/>
                <w:sz w:val="20"/>
                <w:szCs w:val="20"/>
                <w:lang w:val="fr" w:eastAsia="fr"/>
              </w:rPr>
              <w:t>3 005 525 717</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0EC03466" w14:textId="77777777" w:rsidR="00FF62A1" w:rsidRPr="00B35CB9" w:rsidRDefault="00FF62A1" w:rsidP="00B80C95">
            <w:pPr>
              <w:jc w:val="right"/>
              <w:rPr>
                <w:b/>
                <w:bCs/>
                <w:sz w:val="20"/>
                <w:szCs w:val="20"/>
                <w:lang w:val="en-CA" w:eastAsia="en-CA"/>
              </w:rPr>
            </w:pPr>
            <w:r w:rsidRPr="00B35CB9">
              <w:rPr>
                <w:b/>
                <w:bCs/>
                <w:sz w:val="20"/>
                <w:szCs w:val="20"/>
                <w:lang w:val="fr" w:eastAsia="fr"/>
              </w:rPr>
              <w:t>274 801 889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EA6E83F" w14:textId="77777777" w:rsidR="00FF62A1" w:rsidRPr="00B35CB9" w:rsidRDefault="00FF62A1" w:rsidP="00B80C95">
            <w:pPr>
              <w:jc w:val="right"/>
              <w:rPr>
                <w:b/>
                <w:bCs/>
                <w:sz w:val="20"/>
                <w:szCs w:val="20"/>
                <w:lang w:val="en-CA" w:eastAsia="en-CA"/>
              </w:rPr>
            </w:pPr>
            <w:r w:rsidRPr="00B35CB9">
              <w:rPr>
                <w:b/>
                <w:bCs/>
                <w:sz w:val="20"/>
                <w:szCs w:val="20"/>
                <w:lang w:val="fr" w:eastAsia="fr"/>
              </w:rPr>
              <w:t>92</w:t>
            </w:r>
          </w:p>
        </w:tc>
      </w:tr>
    </w:tbl>
    <w:p w14:paraId="2328366D" w14:textId="77777777" w:rsidR="00E62ADE" w:rsidRPr="00C3328D" w:rsidRDefault="00E62ADE" w:rsidP="008476AA">
      <w:pPr>
        <w:rPr>
          <w:sz w:val="18"/>
          <w:szCs w:val="18"/>
          <w:lang w:val="fr-FR"/>
        </w:rPr>
      </w:pPr>
      <w:r w:rsidRPr="00B35CB9">
        <w:rPr>
          <w:sz w:val="18"/>
          <w:szCs w:val="18"/>
          <w:lang w:val="fr"/>
        </w:rPr>
        <w:t>*Exclut les projets clôturés et transférés.</w:t>
      </w:r>
    </w:p>
    <w:p w14:paraId="58BCB5AF" w14:textId="77777777" w:rsidR="00E62ADE" w:rsidRPr="00C3328D" w:rsidRDefault="00E62ADE" w:rsidP="008476AA">
      <w:pPr>
        <w:rPr>
          <w:sz w:val="18"/>
          <w:szCs w:val="18"/>
          <w:lang w:val="fr-FR"/>
        </w:rPr>
      </w:pPr>
      <w:r w:rsidRPr="00B35CB9">
        <w:rPr>
          <w:sz w:val="18"/>
          <w:szCs w:val="18"/>
          <w:lang w:val="fr"/>
        </w:rPr>
        <w:t xml:space="preserve">** Exclut les coûts d’appui d’agence. </w:t>
      </w:r>
    </w:p>
    <w:p w14:paraId="5A92DC5B" w14:textId="77777777" w:rsidR="00E62ADE" w:rsidRPr="00C3328D" w:rsidRDefault="00E62ADE" w:rsidP="008476AA">
      <w:pPr>
        <w:rPr>
          <w:sz w:val="18"/>
          <w:szCs w:val="18"/>
          <w:lang w:val="fr-FR"/>
        </w:rPr>
      </w:pPr>
    </w:p>
    <w:p w14:paraId="4F1C6A78" w14:textId="578607B8" w:rsidR="00E62ADE" w:rsidRPr="00B35CB9" w:rsidRDefault="00E62ADE" w:rsidP="008476AA">
      <w:pPr>
        <w:pStyle w:val="Heading1"/>
        <w:rPr>
          <w:lang w:val="en-CA"/>
        </w:rPr>
      </w:pPr>
      <w:r w:rsidRPr="00B35CB9">
        <w:rPr>
          <w:lang w:val="fr"/>
        </w:rPr>
        <w:t>Le tableau 3 présente un aperçu de l’état de mise en œuvre des projets par année</w:t>
      </w:r>
      <w:r w:rsidR="00161613">
        <w:rPr>
          <w:lang w:val="fr"/>
        </w:rPr>
        <w:t>.</w:t>
      </w:r>
      <w:r w:rsidRPr="00B35CB9">
        <w:rPr>
          <w:rStyle w:val="FootnoteReference"/>
          <w:lang w:val="fr"/>
        </w:rPr>
        <w:footnoteReference w:id="16"/>
      </w:r>
      <w:r w:rsidRPr="00B35CB9">
        <w:rPr>
          <w:lang w:val="fr"/>
        </w:rPr>
        <w:t xml:space="preserve"> Si l’on additionne l’ensemble, 3,01 milliards de $ US ont été décaissés sur le total de 3,28 milliard de $ US approuvés (dont 98,44 millions en 2018). Tous les projets approuvés entre 1991 et fin 2005 et en 2007 ont été menés à terme. Les projets approuvés (d'investissement ou non) ont abouti à l'</w:t>
      </w:r>
      <w:r w:rsidRPr="00B35CB9">
        <w:rPr>
          <w:vertAlign w:val="superscript"/>
          <w:lang w:val="fr"/>
        </w:rPr>
        <w:footnoteReference w:id="17"/>
      </w:r>
      <w:r w:rsidRPr="00B35CB9">
        <w:rPr>
          <w:lang w:val="fr"/>
        </w:rPr>
        <w:t xml:space="preserve">élimination de 490 770 tonnes PAO de consommation et de production de substances réglementées. Au 31 décembre 2018, des projets d'investissement représentant environ 2,14 milliards de $US avaient été achevés, ce qui avait entraîné l'élimination permanente de 472 151 tonnes PAO </w:t>
      </w:r>
      <w:r w:rsidRPr="00B35CB9">
        <w:rPr>
          <w:vertAlign w:val="superscript"/>
          <w:lang w:val="fr"/>
        </w:rPr>
        <w:t xml:space="preserve"> </w:t>
      </w:r>
      <w:r w:rsidRPr="00B35CB9">
        <w:rPr>
          <w:lang w:val="fr"/>
        </w:rPr>
        <w:t>de substance</w:t>
      </w:r>
      <w:r w:rsidR="002243B0">
        <w:rPr>
          <w:lang w:val="fr"/>
        </w:rPr>
        <w:t>s réglementées. Le rapport coût</w:t>
      </w:r>
      <w:r w:rsidR="002243B0">
        <w:rPr>
          <w:lang w:val="fr"/>
        </w:rPr>
        <w:noBreakHyphen/>
      </w:r>
      <w:r w:rsidRPr="00B35CB9">
        <w:rPr>
          <w:lang w:val="fr"/>
        </w:rPr>
        <w:noBreakHyphen/>
        <w:t xml:space="preserve">efficacité global s'élevait à 4,53 $US / kg. </w:t>
      </w:r>
    </w:p>
    <w:p w14:paraId="320A7BA8" w14:textId="1CF745AE" w:rsidR="00E62ADE" w:rsidRPr="00C3328D" w:rsidRDefault="00E62ADE" w:rsidP="008476AA">
      <w:pPr>
        <w:keepNext/>
        <w:suppressAutoHyphens/>
        <w:rPr>
          <w:b/>
          <w:spacing w:val="-3"/>
          <w:lang w:val="fr-FR"/>
        </w:rPr>
      </w:pPr>
      <w:r w:rsidRPr="00B35CB9">
        <w:rPr>
          <w:b/>
          <w:spacing w:val="-3"/>
          <w:lang w:val="fr"/>
        </w:rPr>
        <w:t>Tableau 3. État de la mise en œuvre des projets par année</w:t>
      </w:r>
    </w:p>
    <w:tbl>
      <w:tblPr>
        <w:tblW w:w="9392" w:type="dxa"/>
        <w:tblInd w:w="-5" w:type="dxa"/>
        <w:tblLayout w:type="fixed"/>
        <w:tblLook w:val="04A0" w:firstRow="1" w:lastRow="0" w:firstColumn="1" w:lastColumn="0" w:noHBand="0" w:noVBand="1"/>
      </w:tblPr>
      <w:tblGrid>
        <w:gridCol w:w="720"/>
        <w:gridCol w:w="992"/>
        <w:gridCol w:w="1048"/>
        <w:gridCol w:w="1078"/>
        <w:gridCol w:w="1549"/>
        <w:gridCol w:w="1453"/>
        <w:gridCol w:w="1276"/>
        <w:gridCol w:w="1276"/>
      </w:tblGrid>
      <w:tr w:rsidR="00FF62A1" w:rsidRPr="00B35CB9" w14:paraId="5F6B78CC" w14:textId="77777777" w:rsidTr="00B80C95">
        <w:trPr>
          <w:tblHeader/>
        </w:trPr>
        <w:tc>
          <w:tcPr>
            <w:tcW w:w="720"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BB5F903" w14:textId="77777777" w:rsidR="00FF62A1" w:rsidRPr="00B35CB9" w:rsidRDefault="00FF62A1" w:rsidP="00B80C95">
            <w:pPr>
              <w:jc w:val="left"/>
              <w:rPr>
                <w:b/>
                <w:bCs/>
                <w:sz w:val="20"/>
                <w:szCs w:val="20"/>
                <w:lang w:val="en-CA" w:eastAsia="en-CA"/>
              </w:rPr>
            </w:pPr>
            <w:r w:rsidRPr="00B35CB9">
              <w:rPr>
                <w:b/>
                <w:bCs/>
                <w:sz w:val="20"/>
                <w:szCs w:val="20"/>
                <w:lang w:val="fr" w:eastAsia="fr"/>
              </w:rPr>
              <w:t>Année</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4F1EBB09" w14:textId="77777777" w:rsidR="00FF62A1" w:rsidRPr="00B35CB9" w:rsidRDefault="00FF62A1" w:rsidP="00B80C95">
            <w:pPr>
              <w:jc w:val="center"/>
              <w:rPr>
                <w:b/>
                <w:bCs/>
                <w:sz w:val="20"/>
                <w:szCs w:val="20"/>
                <w:lang w:val="en-CA" w:eastAsia="en-CA"/>
              </w:rPr>
            </w:pPr>
            <w:r w:rsidRPr="00B35CB9">
              <w:rPr>
                <w:b/>
                <w:bCs/>
                <w:sz w:val="20"/>
                <w:szCs w:val="20"/>
                <w:lang w:val="fr" w:eastAsia="fr"/>
              </w:rPr>
              <w:t>Nombre de projets*</w:t>
            </w:r>
          </w:p>
        </w:tc>
        <w:tc>
          <w:tcPr>
            <w:tcW w:w="555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8FA2507" w14:textId="77777777" w:rsidR="00FF62A1" w:rsidRPr="00B35CB9" w:rsidRDefault="00FF62A1" w:rsidP="00B80C95">
            <w:pPr>
              <w:jc w:val="center"/>
              <w:rPr>
                <w:b/>
                <w:bCs/>
                <w:sz w:val="20"/>
                <w:szCs w:val="20"/>
                <w:lang w:val="en-CA" w:eastAsia="en-CA"/>
              </w:rPr>
            </w:pPr>
            <w:r w:rsidRPr="00B35CB9">
              <w:rPr>
                <w:b/>
                <w:bCs/>
                <w:sz w:val="20"/>
                <w:szCs w:val="20"/>
                <w:lang w:val="fr" w:eastAsia="fr"/>
              </w:rPr>
              <w:t>Financement ($US)**</w:t>
            </w:r>
          </w:p>
        </w:tc>
      </w:tr>
      <w:tr w:rsidR="00FF62A1" w:rsidRPr="00B35CB9" w14:paraId="1DAF42EF" w14:textId="77777777" w:rsidTr="00B80C95">
        <w:trPr>
          <w:tblHeader/>
        </w:trPr>
        <w:tc>
          <w:tcPr>
            <w:tcW w:w="720"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9062298" w14:textId="77777777" w:rsidR="00FF62A1" w:rsidRPr="00B35CB9" w:rsidRDefault="00FF62A1" w:rsidP="00B80C95">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B69FE0E" w14:textId="77777777" w:rsidR="00FF62A1" w:rsidRPr="00B35CB9" w:rsidRDefault="00FF62A1" w:rsidP="00B80C95">
            <w:pPr>
              <w:jc w:val="center"/>
              <w:rPr>
                <w:b/>
                <w:bCs/>
                <w:sz w:val="20"/>
                <w:szCs w:val="20"/>
                <w:lang w:val="en-CA" w:eastAsia="en-CA"/>
              </w:rPr>
            </w:pPr>
            <w:r w:rsidRPr="00B35CB9">
              <w:rPr>
                <w:b/>
                <w:bCs/>
                <w:sz w:val="20"/>
                <w:szCs w:val="20"/>
                <w:lang w:val="fr" w:eastAsia="fr"/>
              </w:rPr>
              <w:t>Approuvé</w:t>
            </w:r>
          </w:p>
        </w:tc>
        <w:tc>
          <w:tcPr>
            <w:tcW w:w="104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C443AF2" w14:textId="77777777" w:rsidR="00FF62A1" w:rsidRPr="00B35CB9" w:rsidRDefault="00FF62A1" w:rsidP="00B80C95">
            <w:pPr>
              <w:jc w:val="center"/>
              <w:rPr>
                <w:b/>
                <w:bCs/>
                <w:sz w:val="20"/>
                <w:szCs w:val="20"/>
                <w:lang w:val="en-CA" w:eastAsia="en-CA"/>
              </w:rPr>
            </w:pPr>
            <w:r w:rsidRPr="00B35CB9">
              <w:rPr>
                <w:b/>
                <w:bCs/>
                <w:sz w:val="20"/>
                <w:szCs w:val="20"/>
                <w:lang w:val="fr" w:eastAsia="fr"/>
              </w:rPr>
              <w:t>Terminé</w:t>
            </w:r>
          </w:p>
        </w:tc>
        <w:tc>
          <w:tcPr>
            <w:tcW w:w="107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0964A48" w14:textId="77777777" w:rsidR="00FF62A1" w:rsidRPr="00B35CB9" w:rsidRDefault="00FF62A1" w:rsidP="00B80C95">
            <w:pPr>
              <w:jc w:val="center"/>
              <w:rPr>
                <w:b/>
                <w:bCs/>
                <w:sz w:val="20"/>
                <w:szCs w:val="20"/>
                <w:lang w:val="en-CA" w:eastAsia="en-CA"/>
              </w:rPr>
            </w:pPr>
            <w:r w:rsidRPr="00B35CB9">
              <w:rPr>
                <w:b/>
                <w:bCs/>
                <w:sz w:val="20"/>
                <w:szCs w:val="20"/>
                <w:lang w:val="fr" w:eastAsia="fr"/>
              </w:rPr>
              <w:t>% d’achèvement</w:t>
            </w:r>
          </w:p>
        </w:tc>
        <w:tc>
          <w:tcPr>
            <w:tcW w:w="154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0AC6313" w14:textId="77777777" w:rsidR="00FF62A1" w:rsidRPr="00B35CB9" w:rsidRDefault="00FF62A1" w:rsidP="00B80C95">
            <w:pPr>
              <w:jc w:val="center"/>
              <w:rPr>
                <w:b/>
                <w:bCs/>
                <w:sz w:val="20"/>
                <w:szCs w:val="20"/>
                <w:lang w:val="en-CA" w:eastAsia="en-CA"/>
              </w:rPr>
            </w:pPr>
            <w:r w:rsidRPr="00B35CB9">
              <w:rPr>
                <w:b/>
                <w:bCs/>
                <w:sz w:val="20"/>
                <w:szCs w:val="20"/>
                <w:lang w:val="fr" w:eastAsia="fr"/>
              </w:rPr>
              <w:t>Approuvé</w:t>
            </w:r>
          </w:p>
        </w:tc>
        <w:tc>
          <w:tcPr>
            <w:tcW w:w="145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061D594" w14:textId="77777777" w:rsidR="00FF62A1" w:rsidRPr="00B35CB9" w:rsidRDefault="00FF62A1" w:rsidP="00B80C95">
            <w:pPr>
              <w:jc w:val="center"/>
              <w:rPr>
                <w:b/>
                <w:bCs/>
                <w:sz w:val="20"/>
                <w:szCs w:val="20"/>
                <w:lang w:val="en-CA" w:eastAsia="en-CA"/>
              </w:rPr>
            </w:pPr>
            <w:r w:rsidRPr="00B35CB9">
              <w:rPr>
                <w:b/>
                <w:bCs/>
                <w:sz w:val="20"/>
                <w:szCs w:val="20"/>
                <w:lang w:val="fr" w:eastAsia="fr"/>
              </w:rPr>
              <w:t>Décaissé</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44B440A" w14:textId="77777777" w:rsidR="00FF62A1" w:rsidRPr="00B35CB9" w:rsidRDefault="00FF62A1" w:rsidP="00B80C95">
            <w:pPr>
              <w:jc w:val="center"/>
              <w:rPr>
                <w:b/>
                <w:bCs/>
                <w:sz w:val="20"/>
                <w:szCs w:val="20"/>
                <w:lang w:val="en-CA" w:eastAsia="en-CA"/>
              </w:rPr>
            </w:pPr>
            <w:r w:rsidRPr="00B35CB9">
              <w:rPr>
                <w:b/>
                <w:bCs/>
                <w:sz w:val="20"/>
                <w:szCs w:val="20"/>
                <w:lang w:val="fr" w:eastAsia="fr"/>
              </w:rPr>
              <w:t>Solde</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67E1318" w14:textId="77777777" w:rsidR="00FF62A1" w:rsidRPr="00B35CB9" w:rsidRDefault="00FF62A1" w:rsidP="00B80C95">
            <w:pPr>
              <w:jc w:val="center"/>
              <w:rPr>
                <w:b/>
                <w:bCs/>
                <w:sz w:val="20"/>
                <w:szCs w:val="20"/>
                <w:lang w:val="en-CA" w:eastAsia="en-CA"/>
              </w:rPr>
            </w:pPr>
            <w:r w:rsidRPr="00B35CB9">
              <w:rPr>
                <w:b/>
                <w:bCs/>
                <w:sz w:val="20"/>
                <w:szCs w:val="20"/>
                <w:lang w:val="fr" w:eastAsia="fr"/>
              </w:rPr>
              <w:t>% de décaissement</w:t>
            </w:r>
          </w:p>
        </w:tc>
      </w:tr>
      <w:tr w:rsidR="00FF62A1" w:rsidRPr="00B35CB9" w14:paraId="5803BFED"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7A77BAD" w14:textId="77777777" w:rsidR="00FF62A1" w:rsidRPr="00B35CB9" w:rsidRDefault="00FF62A1" w:rsidP="00B80C95">
            <w:pPr>
              <w:jc w:val="left"/>
              <w:rPr>
                <w:sz w:val="20"/>
                <w:szCs w:val="20"/>
                <w:lang w:val="en-CA" w:eastAsia="en-CA"/>
              </w:rPr>
            </w:pPr>
            <w:r w:rsidRPr="00B35CB9">
              <w:rPr>
                <w:sz w:val="20"/>
                <w:szCs w:val="20"/>
                <w:lang w:val="fr" w:eastAsia="fr"/>
              </w:rPr>
              <w:t>1991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40862C" w14:textId="77777777" w:rsidR="00FF62A1" w:rsidRPr="00B35CB9" w:rsidRDefault="00FF62A1" w:rsidP="00B80C95">
            <w:pPr>
              <w:jc w:val="right"/>
              <w:rPr>
                <w:sz w:val="20"/>
                <w:szCs w:val="20"/>
                <w:lang w:val="en-CA" w:eastAsia="en-CA"/>
              </w:rPr>
            </w:pPr>
            <w:r w:rsidRPr="00B35CB9">
              <w:rPr>
                <w:sz w:val="20"/>
                <w:szCs w:val="20"/>
                <w:lang w:val="fr" w:eastAsia="fr"/>
              </w:rPr>
              <w:t>68</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9681629" w14:textId="77777777" w:rsidR="00FF62A1" w:rsidRPr="00B35CB9" w:rsidRDefault="00FF62A1" w:rsidP="00B80C95">
            <w:pPr>
              <w:jc w:val="right"/>
              <w:rPr>
                <w:sz w:val="20"/>
                <w:szCs w:val="20"/>
                <w:lang w:val="en-CA" w:eastAsia="en-CA"/>
              </w:rPr>
            </w:pPr>
            <w:r w:rsidRPr="00B35CB9">
              <w:rPr>
                <w:sz w:val="20"/>
                <w:szCs w:val="20"/>
                <w:lang w:val="fr" w:eastAsia="fr"/>
              </w:rPr>
              <w:t>68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926E401"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405F4A5" w14:textId="77777777" w:rsidR="00FF62A1" w:rsidRPr="00B35CB9" w:rsidRDefault="00FF62A1" w:rsidP="00B80C95">
            <w:pPr>
              <w:jc w:val="right"/>
              <w:rPr>
                <w:sz w:val="20"/>
                <w:szCs w:val="20"/>
                <w:lang w:val="en-CA" w:eastAsia="en-CA"/>
              </w:rPr>
            </w:pPr>
            <w:r w:rsidRPr="00B35CB9">
              <w:rPr>
                <w:sz w:val="20"/>
                <w:szCs w:val="20"/>
                <w:lang w:val="fr" w:eastAsia="fr"/>
              </w:rPr>
              <w:t>7 950 771</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3874890" w14:textId="77777777" w:rsidR="00FF62A1" w:rsidRPr="00B35CB9" w:rsidRDefault="00FF62A1" w:rsidP="00B80C95">
            <w:pPr>
              <w:jc w:val="right"/>
              <w:rPr>
                <w:sz w:val="20"/>
                <w:szCs w:val="20"/>
                <w:lang w:val="en-CA" w:eastAsia="en-CA"/>
              </w:rPr>
            </w:pPr>
            <w:r w:rsidRPr="00B35CB9">
              <w:rPr>
                <w:sz w:val="20"/>
                <w:szCs w:val="20"/>
                <w:lang w:val="fr" w:eastAsia="fr"/>
              </w:rPr>
              <w:t>7 950 771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7F7A85D"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302A86A"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0101BFDE"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2E6C3A3" w14:textId="77777777" w:rsidR="00FF62A1" w:rsidRPr="00B35CB9" w:rsidRDefault="00FF62A1" w:rsidP="00B80C95">
            <w:pPr>
              <w:jc w:val="left"/>
              <w:rPr>
                <w:sz w:val="20"/>
                <w:szCs w:val="20"/>
                <w:lang w:val="en-CA" w:eastAsia="en-CA"/>
              </w:rPr>
            </w:pPr>
            <w:r w:rsidRPr="00B35CB9">
              <w:rPr>
                <w:sz w:val="20"/>
                <w:szCs w:val="20"/>
                <w:lang w:val="fr" w:eastAsia="fr"/>
              </w:rPr>
              <w:t>1992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9EC0435" w14:textId="77777777" w:rsidR="00FF62A1" w:rsidRPr="00B35CB9" w:rsidRDefault="00FF62A1" w:rsidP="00B80C95">
            <w:pPr>
              <w:jc w:val="right"/>
              <w:rPr>
                <w:sz w:val="20"/>
                <w:szCs w:val="20"/>
                <w:lang w:val="en-CA" w:eastAsia="en-CA"/>
              </w:rPr>
            </w:pPr>
            <w:r w:rsidRPr="00B35CB9">
              <w:rPr>
                <w:sz w:val="20"/>
                <w:szCs w:val="20"/>
                <w:lang w:val="fr" w:eastAsia="fr"/>
              </w:rPr>
              <w:t>176</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E6A1D60" w14:textId="77777777" w:rsidR="00FF62A1" w:rsidRPr="00B35CB9" w:rsidRDefault="00FF62A1" w:rsidP="00B80C95">
            <w:pPr>
              <w:jc w:val="right"/>
              <w:rPr>
                <w:sz w:val="20"/>
                <w:szCs w:val="20"/>
                <w:lang w:val="en-CA" w:eastAsia="en-CA"/>
              </w:rPr>
            </w:pPr>
            <w:r w:rsidRPr="00B35CB9">
              <w:rPr>
                <w:sz w:val="20"/>
                <w:szCs w:val="20"/>
                <w:lang w:val="fr" w:eastAsia="fr"/>
              </w:rPr>
              <w:t>176</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7F5C797"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AF6ABEA" w14:textId="77777777" w:rsidR="00FF62A1" w:rsidRPr="00B35CB9" w:rsidRDefault="00FF62A1" w:rsidP="00B80C95">
            <w:pPr>
              <w:jc w:val="right"/>
              <w:rPr>
                <w:sz w:val="20"/>
                <w:szCs w:val="20"/>
                <w:lang w:val="en-CA" w:eastAsia="en-CA"/>
              </w:rPr>
            </w:pPr>
            <w:r w:rsidRPr="00B35CB9">
              <w:rPr>
                <w:sz w:val="20"/>
                <w:szCs w:val="20"/>
                <w:lang w:val="fr" w:eastAsia="fr"/>
              </w:rPr>
              <w:t>41 261 376</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42E3BD2" w14:textId="77777777" w:rsidR="00FF62A1" w:rsidRPr="00B35CB9" w:rsidRDefault="00FF62A1" w:rsidP="00B80C95">
            <w:pPr>
              <w:jc w:val="right"/>
              <w:rPr>
                <w:sz w:val="20"/>
                <w:szCs w:val="20"/>
                <w:lang w:val="en-CA" w:eastAsia="en-CA"/>
              </w:rPr>
            </w:pPr>
            <w:r w:rsidRPr="00B35CB9">
              <w:rPr>
                <w:sz w:val="20"/>
                <w:szCs w:val="20"/>
                <w:lang w:val="fr" w:eastAsia="fr"/>
              </w:rPr>
              <w:t>41 261 376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B9E564"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A22211"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16696F68"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B2A6B62" w14:textId="77777777" w:rsidR="00FF62A1" w:rsidRPr="00B35CB9" w:rsidRDefault="00FF62A1" w:rsidP="00B80C95">
            <w:pPr>
              <w:jc w:val="left"/>
              <w:rPr>
                <w:sz w:val="20"/>
                <w:szCs w:val="20"/>
                <w:lang w:val="en-CA" w:eastAsia="en-CA"/>
              </w:rPr>
            </w:pPr>
            <w:r w:rsidRPr="00B35CB9">
              <w:rPr>
                <w:sz w:val="20"/>
                <w:szCs w:val="20"/>
                <w:lang w:val="fr" w:eastAsia="fr"/>
              </w:rPr>
              <w:t>1993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66703B" w14:textId="77777777" w:rsidR="00FF62A1" w:rsidRPr="00B35CB9" w:rsidRDefault="00FF62A1" w:rsidP="00B80C95">
            <w:pPr>
              <w:jc w:val="right"/>
              <w:rPr>
                <w:sz w:val="20"/>
                <w:szCs w:val="20"/>
                <w:lang w:val="en-CA" w:eastAsia="en-CA"/>
              </w:rPr>
            </w:pPr>
            <w:r w:rsidRPr="00B35CB9">
              <w:rPr>
                <w:sz w:val="20"/>
                <w:szCs w:val="20"/>
                <w:lang w:val="fr" w:eastAsia="fr"/>
              </w:rPr>
              <w:t>217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EC86BD" w14:textId="77777777" w:rsidR="00FF62A1" w:rsidRPr="00B35CB9" w:rsidRDefault="00FF62A1" w:rsidP="00B80C95">
            <w:pPr>
              <w:jc w:val="right"/>
              <w:rPr>
                <w:sz w:val="20"/>
                <w:szCs w:val="20"/>
                <w:lang w:val="en-CA" w:eastAsia="en-CA"/>
              </w:rPr>
            </w:pPr>
            <w:r w:rsidRPr="00B35CB9">
              <w:rPr>
                <w:sz w:val="20"/>
                <w:szCs w:val="20"/>
                <w:lang w:val="fr" w:eastAsia="fr"/>
              </w:rPr>
              <w:t>217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F9CB6F"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2FE6C2A" w14:textId="77777777" w:rsidR="00FF62A1" w:rsidRPr="00B35CB9" w:rsidRDefault="00FF62A1" w:rsidP="00B80C95">
            <w:pPr>
              <w:jc w:val="right"/>
              <w:rPr>
                <w:sz w:val="20"/>
                <w:szCs w:val="20"/>
                <w:lang w:val="en-CA" w:eastAsia="en-CA"/>
              </w:rPr>
            </w:pPr>
            <w:r w:rsidRPr="00B35CB9">
              <w:rPr>
                <w:sz w:val="20"/>
                <w:szCs w:val="20"/>
                <w:lang w:val="fr" w:eastAsia="fr"/>
              </w:rPr>
              <w:t>73 198 586</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88776D" w14:textId="77777777" w:rsidR="00FF62A1" w:rsidRPr="00B35CB9" w:rsidRDefault="00FF62A1" w:rsidP="00B80C95">
            <w:pPr>
              <w:jc w:val="right"/>
              <w:rPr>
                <w:sz w:val="20"/>
                <w:szCs w:val="20"/>
                <w:lang w:val="en-CA" w:eastAsia="en-CA"/>
              </w:rPr>
            </w:pPr>
            <w:r w:rsidRPr="00B35CB9">
              <w:rPr>
                <w:sz w:val="20"/>
                <w:szCs w:val="20"/>
                <w:lang w:val="fr" w:eastAsia="fr"/>
              </w:rPr>
              <w:t>73 198 586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F5A6749"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A3961CA"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62EA4E9E"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5E3A745" w14:textId="77777777" w:rsidR="00FF62A1" w:rsidRPr="00B35CB9" w:rsidRDefault="00FF62A1" w:rsidP="00B80C95">
            <w:pPr>
              <w:jc w:val="left"/>
              <w:rPr>
                <w:sz w:val="20"/>
                <w:szCs w:val="20"/>
                <w:lang w:val="en-CA" w:eastAsia="en-CA"/>
              </w:rPr>
            </w:pPr>
            <w:r w:rsidRPr="00B35CB9">
              <w:rPr>
                <w:sz w:val="20"/>
                <w:szCs w:val="20"/>
                <w:lang w:val="fr" w:eastAsia="fr"/>
              </w:rPr>
              <w:t>1994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94EEA3" w14:textId="77777777" w:rsidR="00FF62A1" w:rsidRPr="00B35CB9" w:rsidRDefault="00FF62A1" w:rsidP="00B80C95">
            <w:pPr>
              <w:jc w:val="right"/>
              <w:rPr>
                <w:sz w:val="20"/>
                <w:szCs w:val="20"/>
                <w:lang w:val="en-CA" w:eastAsia="en-CA"/>
              </w:rPr>
            </w:pPr>
            <w:r w:rsidRPr="00B35CB9">
              <w:rPr>
                <w:sz w:val="20"/>
                <w:szCs w:val="20"/>
                <w:lang w:val="fr" w:eastAsia="fr"/>
              </w:rPr>
              <w:t>379</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193C4A0" w14:textId="77777777" w:rsidR="00FF62A1" w:rsidRPr="00B35CB9" w:rsidRDefault="00FF62A1" w:rsidP="00B80C95">
            <w:pPr>
              <w:jc w:val="right"/>
              <w:rPr>
                <w:sz w:val="20"/>
                <w:szCs w:val="20"/>
                <w:lang w:val="en-CA" w:eastAsia="en-CA"/>
              </w:rPr>
            </w:pPr>
            <w:r w:rsidRPr="00B35CB9">
              <w:rPr>
                <w:sz w:val="20"/>
                <w:szCs w:val="20"/>
                <w:lang w:val="fr" w:eastAsia="fr"/>
              </w:rPr>
              <w:t>379</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CEAE6B2"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AA119D4" w14:textId="77777777" w:rsidR="00FF62A1" w:rsidRPr="00B35CB9" w:rsidRDefault="00FF62A1" w:rsidP="00B80C95">
            <w:pPr>
              <w:jc w:val="right"/>
              <w:rPr>
                <w:sz w:val="20"/>
                <w:szCs w:val="20"/>
                <w:lang w:val="en-CA" w:eastAsia="en-CA"/>
              </w:rPr>
            </w:pPr>
            <w:r w:rsidRPr="00B35CB9">
              <w:rPr>
                <w:sz w:val="20"/>
                <w:szCs w:val="20"/>
                <w:lang w:val="fr" w:eastAsia="fr"/>
              </w:rPr>
              <w:t>128 630 289</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1688180" w14:textId="77777777" w:rsidR="00FF62A1" w:rsidRPr="00B35CB9" w:rsidRDefault="00FF62A1" w:rsidP="00B80C95">
            <w:pPr>
              <w:jc w:val="right"/>
              <w:rPr>
                <w:sz w:val="20"/>
                <w:szCs w:val="20"/>
                <w:lang w:val="en-CA" w:eastAsia="en-CA"/>
              </w:rPr>
            </w:pPr>
            <w:r w:rsidRPr="00B35CB9">
              <w:rPr>
                <w:sz w:val="20"/>
                <w:szCs w:val="20"/>
                <w:lang w:val="fr" w:eastAsia="fr"/>
              </w:rPr>
              <w:t>128 630 291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13D0124" w14:textId="77777777" w:rsidR="00FF62A1" w:rsidRPr="00B35CB9" w:rsidRDefault="00FF62A1" w:rsidP="00B80C95">
            <w:pPr>
              <w:jc w:val="right"/>
              <w:rPr>
                <w:sz w:val="20"/>
                <w:szCs w:val="20"/>
                <w:lang w:val="en-CA" w:eastAsia="en-CA"/>
              </w:rPr>
            </w:pPr>
            <w:r w:rsidRPr="00B35CB9">
              <w:rPr>
                <w:sz w:val="20"/>
                <w:szCs w:val="20"/>
                <w:lang w:val="fr" w:eastAsia="fr"/>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C617C4D"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1ACB3710"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1D6F507" w14:textId="77777777" w:rsidR="00FF62A1" w:rsidRPr="00B35CB9" w:rsidRDefault="00FF62A1" w:rsidP="00B80C95">
            <w:pPr>
              <w:jc w:val="left"/>
              <w:rPr>
                <w:sz w:val="20"/>
                <w:szCs w:val="20"/>
                <w:lang w:val="en-CA" w:eastAsia="en-CA"/>
              </w:rPr>
            </w:pPr>
            <w:r w:rsidRPr="00B35CB9">
              <w:rPr>
                <w:sz w:val="20"/>
                <w:szCs w:val="20"/>
                <w:lang w:val="fr" w:eastAsia="fr"/>
              </w:rPr>
              <w:t>1995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E82E5CF" w14:textId="77777777" w:rsidR="00FF62A1" w:rsidRPr="00B35CB9" w:rsidRDefault="00FF62A1" w:rsidP="00B80C95">
            <w:pPr>
              <w:jc w:val="right"/>
              <w:rPr>
                <w:sz w:val="20"/>
                <w:szCs w:val="20"/>
                <w:lang w:val="en-CA" w:eastAsia="en-CA"/>
              </w:rPr>
            </w:pPr>
            <w:r w:rsidRPr="00B35CB9">
              <w:rPr>
                <w:sz w:val="20"/>
                <w:szCs w:val="20"/>
                <w:lang w:val="fr" w:eastAsia="fr"/>
              </w:rPr>
              <w:t>355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EB70EFD" w14:textId="77777777" w:rsidR="00FF62A1" w:rsidRPr="00B35CB9" w:rsidRDefault="00FF62A1" w:rsidP="00B80C95">
            <w:pPr>
              <w:jc w:val="right"/>
              <w:rPr>
                <w:sz w:val="20"/>
                <w:szCs w:val="20"/>
                <w:lang w:val="en-CA" w:eastAsia="en-CA"/>
              </w:rPr>
            </w:pPr>
            <w:r w:rsidRPr="00B35CB9">
              <w:rPr>
                <w:sz w:val="20"/>
                <w:szCs w:val="20"/>
                <w:lang w:val="fr" w:eastAsia="fr"/>
              </w:rPr>
              <w:t>355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C6E31E"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03BC41" w14:textId="77777777" w:rsidR="00FF62A1" w:rsidRPr="00B35CB9" w:rsidRDefault="00FF62A1" w:rsidP="00B80C95">
            <w:pPr>
              <w:jc w:val="right"/>
              <w:rPr>
                <w:sz w:val="20"/>
                <w:szCs w:val="20"/>
                <w:lang w:val="en-CA" w:eastAsia="en-CA"/>
              </w:rPr>
            </w:pPr>
            <w:r w:rsidRPr="00B35CB9">
              <w:rPr>
                <w:sz w:val="20"/>
                <w:szCs w:val="20"/>
                <w:lang w:val="fr" w:eastAsia="fr"/>
              </w:rPr>
              <w:t>111 188 308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659F8F6" w14:textId="77777777" w:rsidR="00FF62A1" w:rsidRPr="00B35CB9" w:rsidRDefault="00FF62A1" w:rsidP="00B80C95">
            <w:pPr>
              <w:jc w:val="right"/>
              <w:rPr>
                <w:sz w:val="20"/>
                <w:szCs w:val="20"/>
                <w:lang w:val="en-CA" w:eastAsia="en-CA"/>
              </w:rPr>
            </w:pPr>
            <w:r w:rsidRPr="00B35CB9">
              <w:rPr>
                <w:sz w:val="20"/>
                <w:szCs w:val="20"/>
                <w:lang w:val="fr" w:eastAsia="fr"/>
              </w:rPr>
              <w:t>111 188 309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4B0A5B3" w14:textId="77777777" w:rsidR="00FF62A1" w:rsidRPr="00B35CB9" w:rsidRDefault="00FF62A1" w:rsidP="00B80C95">
            <w:pPr>
              <w:jc w:val="right"/>
              <w:rPr>
                <w:sz w:val="20"/>
                <w:szCs w:val="20"/>
                <w:lang w:val="en-CA" w:eastAsia="en-CA"/>
              </w:rPr>
            </w:pPr>
            <w:r w:rsidRPr="00B35CB9">
              <w:rPr>
                <w:sz w:val="20"/>
                <w:szCs w:val="20"/>
                <w:lang w:val="fr" w:eastAsia="fr"/>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7D17D92"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0DF1E7EF"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10C1F4F" w14:textId="77777777" w:rsidR="00FF62A1" w:rsidRPr="00B35CB9" w:rsidRDefault="00FF62A1" w:rsidP="00B80C95">
            <w:pPr>
              <w:jc w:val="left"/>
              <w:rPr>
                <w:sz w:val="20"/>
                <w:szCs w:val="20"/>
                <w:lang w:val="en-CA" w:eastAsia="en-CA"/>
              </w:rPr>
            </w:pPr>
            <w:r w:rsidRPr="00B35CB9">
              <w:rPr>
                <w:sz w:val="20"/>
                <w:szCs w:val="20"/>
                <w:lang w:val="fr" w:eastAsia="fr"/>
              </w:rPr>
              <w:t>1996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19B98B" w14:textId="77777777" w:rsidR="00FF62A1" w:rsidRPr="00B35CB9" w:rsidRDefault="00FF62A1" w:rsidP="00B80C95">
            <w:pPr>
              <w:jc w:val="right"/>
              <w:rPr>
                <w:sz w:val="20"/>
                <w:szCs w:val="20"/>
                <w:lang w:val="en-CA" w:eastAsia="en-CA"/>
              </w:rPr>
            </w:pPr>
            <w:r w:rsidRPr="00B35CB9">
              <w:rPr>
                <w:sz w:val="20"/>
                <w:szCs w:val="20"/>
                <w:lang w:val="fr" w:eastAsia="fr"/>
              </w:rPr>
              <w:t>257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AEFEAE7" w14:textId="77777777" w:rsidR="00FF62A1" w:rsidRPr="00B35CB9" w:rsidRDefault="00FF62A1" w:rsidP="00B80C95">
            <w:pPr>
              <w:jc w:val="right"/>
              <w:rPr>
                <w:sz w:val="20"/>
                <w:szCs w:val="20"/>
                <w:lang w:val="en-CA" w:eastAsia="en-CA"/>
              </w:rPr>
            </w:pPr>
            <w:r w:rsidRPr="00B35CB9">
              <w:rPr>
                <w:sz w:val="20"/>
                <w:szCs w:val="20"/>
                <w:lang w:val="fr" w:eastAsia="fr"/>
              </w:rPr>
              <w:t>257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1138A50"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5AE1C91" w14:textId="77777777" w:rsidR="00FF62A1" w:rsidRPr="00B35CB9" w:rsidRDefault="00FF62A1" w:rsidP="00B80C95">
            <w:pPr>
              <w:jc w:val="right"/>
              <w:rPr>
                <w:sz w:val="20"/>
                <w:szCs w:val="20"/>
                <w:lang w:val="en-CA" w:eastAsia="en-CA"/>
              </w:rPr>
            </w:pPr>
            <w:r w:rsidRPr="00B35CB9">
              <w:rPr>
                <w:sz w:val="20"/>
                <w:szCs w:val="20"/>
                <w:lang w:val="fr" w:eastAsia="fr"/>
              </w:rPr>
              <w:t>83 813 027</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38ACA08" w14:textId="77777777" w:rsidR="00FF62A1" w:rsidRPr="00B35CB9" w:rsidRDefault="00FF62A1" w:rsidP="00B80C95">
            <w:pPr>
              <w:jc w:val="right"/>
              <w:rPr>
                <w:sz w:val="20"/>
                <w:szCs w:val="20"/>
                <w:lang w:val="en-CA" w:eastAsia="en-CA"/>
              </w:rPr>
            </w:pPr>
            <w:r w:rsidRPr="00B35CB9">
              <w:rPr>
                <w:sz w:val="20"/>
                <w:szCs w:val="20"/>
                <w:lang w:val="fr" w:eastAsia="fr"/>
              </w:rPr>
              <w:t>83 813 027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E756933"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951B0A1"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17C87A5F"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45B6E54" w14:textId="77777777" w:rsidR="00FF62A1" w:rsidRPr="00B35CB9" w:rsidRDefault="00FF62A1" w:rsidP="00B80C95">
            <w:pPr>
              <w:jc w:val="left"/>
              <w:rPr>
                <w:sz w:val="20"/>
                <w:szCs w:val="20"/>
                <w:lang w:val="en-CA" w:eastAsia="en-CA"/>
              </w:rPr>
            </w:pPr>
            <w:r w:rsidRPr="00B35CB9">
              <w:rPr>
                <w:sz w:val="20"/>
                <w:szCs w:val="20"/>
                <w:lang w:val="fr" w:eastAsia="fr"/>
              </w:rPr>
              <w:t>1997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2A45054" w14:textId="77777777" w:rsidR="00FF62A1" w:rsidRPr="00B35CB9" w:rsidRDefault="00FF62A1" w:rsidP="00B80C95">
            <w:pPr>
              <w:jc w:val="right"/>
              <w:rPr>
                <w:sz w:val="20"/>
                <w:szCs w:val="20"/>
                <w:lang w:val="en-CA" w:eastAsia="en-CA"/>
              </w:rPr>
            </w:pPr>
            <w:r w:rsidRPr="00B35CB9">
              <w:rPr>
                <w:sz w:val="20"/>
                <w:szCs w:val="20"/>
                <w:lang w:val="fr" w:eastAsia="fr"/>
              </w:rPr>
              <w:t>532</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4AA68C1" w14:textId="77777777" w:rsidR="00FF62A1" w:rsidRPr="00B35CB9" w:rsidRDefault="00FF62A1" w:rsidP="00B80C95">
            <w:pPr>
              <w:jc w:val="right"/>
              <w:rPr>
                <w:sz w:val="20"/>
                <w:szCs w:val="20"/>
                <w:lang w:val="en-CA" w:eastAsia="en-CA"/>
              </w:rPr>
            </w:pPr>
            <w:r w:rsidRPr="00B35CB9">
              <w:rPr>
                <w:sz w:val="20"/>
                <w:szCs w:val="20"/>
                <w:lang w:val="fr" w:eastAsia="fr"/>
              </w:rPr>
              <w:t>532</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8817D78"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AB737C3" w14:textId="77777777" w:rsidR="00FF62A1" w:rsidRPr="00B35CB9" w:rsidRDefault="00FF62A1" w:rsidP="00B80C95">
            <w:pPr>
              <w:jc w:val="right"/>
              <w:rPr>
                <w:sz w:val="20"/>
                <w:szCs w:val="20"/>
                <w:lang w:val="en-CA" w:eastAsia="en-CA"/>
              </w:rPr>
            </w:pPr>
            <w:r w:rsidRPr="00B35CB9">
              <w:rPr>
                <w:sz w:val="20"/>
                <w:szCs w:val="20"/>
                <w:lang w:val="fr" w:eastAsia="fr"/>
              </w:rPr>
              <w:t>154 314 938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1E32581" w14:textId="77777777" w:rsidR="00FF62A1" w:rsidRPr="00B35CB9" w:rsidRDefault="00FF62A1" w:rsidP="00B80C95">
            <w:pPr>
              <w:jc w:val="right"/>
              <w:rPr>
                <w:sz w:val="20"/>
                <w:szCs w:val="20"/>
                <w:lang w:val="en-CA" w:eastAsia="en-CA"/>
              </w:rPr>
            </w:pPr>
            <w:r w:rsidRPr="00B35CB9">
              <w:rPr>
                <w:sz w:val="20"/>
                <w:szCs w:val="20"/>
                <w:lang w:val="fr" w:eastAsia="fr"/>
              </w:rPr>
              <w:t>154 314 943</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22B4D5" w14:textId="77777777" w:rsidR="00FF62A1" w:rsidRPr="00B35CB9" w:rsidRDefault="00FF62A1" w:rsidP="00B80C95">
            <w:pPr>
              <w:jc w:val="right"/>
              <w:rPr>
                <w:sz w:val="20"/>
                <w:szCs w:val="20"/>
                <w:lang w:val="en-CA" w:eastAsia="en-CA"/>
              </w:rPr>
            </w:pPr>
            <w:r w:rsidRPr="00B35CB9">
              <w:rPr>
                <w:sz w:val="20"/>
                <w:szCs w:val="20"/>
                <w:lang w:val="fr" w:eastAsia="fr"/>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8802997"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29CCE1A8"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10B534D" w14:textId="77777777" w:rsidR="00FF62A1" w:rsidRPr="00B35CB9" w:rsidRDefault="00FF62A1" w:rsidP="00B80C95">
            <w:pPr>
              <w:jc w:val="left"/>
              <w:rPr>
                <w:sz w:val="20"/>
                <w:szCs w:val="20"/>
                <w:lang w:val="en-CA" w:eastAsia="en-CA"/>
              </w:rPr>
            </w:pPr>
            <w:r w:rsidRPr="00B35CB9">
              <w:rPr>
                <w:sz w:val="20"/>
                <w:szCs w:val="20"/>
                <w:lang w:val="fr" w:eastAsia="fr"/>
              </w:rPr>
              <w:t>1998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875AB6" w14:textId="77777777" w:rsidR="00FF62A1" w:rsidRPr="00B35CB9" w:rsidRDefault="00FF62A1" w:rsidP="00B80C95">
            <w:pPr>
              <w:jc w:val="right"/>
              <w:rPr>
                <w:sz w:val="20"/>
                <w:szCs w:val="20"/>
                <w:lang w:val="en-CA" w:eastAsia="en-CA"/>
              </w:rPr>
            </w:pPr>
            <w:r w:rsidRPr="00B35CB9">
              <w:rPr>
                <w:sz w:val="20"/>
                <w:szCs w:val="20"/>
                <w:lang w:val="fr" w:eastAsia="fr"/>
              </w:rPr>
              <w:t>422</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AFB244" w14:textId="77777777" w:rsidR="00FF62A1" w:rsidRPr="00B35CB9" w:rsidRDefault="00FF62A1" w:rsidP="00B80C95">
            <w:pPr>
              <w:jc w:val="right"/>
              <w:rPr>
                <w:sz w:val="20"/>
                <w:szCs w:val="20"/>
                <w:lang w:val="en-CA" w:eastAsia="en-CA"/>
              </w:rPr>
            </w:pPr>
            <w:r w:rsidRPr="00B35CB9">
              <w:rPr>
                <w:sz w:val="20"/>
                <w:szCs w:val="20"/>
                <w:lang w:val="fr" w:eastAsia="fr"/>
              </w:rPr>
              <w:t>422</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05697E1"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50D8BA2" w14:textId="77777777" w:rsidR="00FF62A1" w:rsidRPr="00B35CB9" w:rsidRDefault="00FF62A1" w:rsidP="00B80C95">
            <w:pPr>
              <w:jc w:val="right"/>
              <w:rPr>
                <w:sz w:val="20"/>
                <w:szCs w:val="20"/>
                <w:lang w:val="en-CA" w:eastAsia="en-CA"/>
              </w:rPr>
            </w:pPr>
            <w:r w:rsidRPr="00B35CB9">
              <w:rPr>
                <w:sz w:val="20"/>
                <w:szCs w:val="20"/>
                <w:lang w:val="fr" w:eastAsia="fr"/>
              </w:rPr>
              <w:t>99 680 368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3B2B5CC" w14:textId="77777777" w:rsidR="00FF62A1" w:rsidRPr="00B35CB9" w:rsidRDefault="00FF62A1" w:rsidP="00B80C95">
            <w:pPr>
              <w:jc w:val="right"/>
              <w:rPr>
                <w:sz w:val="20"/>
                <w:szCs w:val="20"/>
                <w:lang w:val="en-CA" w:eastAsia="en-CA"/>
              </w:rPr>
            </w:pPr>
            <w:r w:rsidRPr="00B35CB9">
              <w:rPr>
                <w:sz w:val="20"/>
                <w:szCs w:val="20"/>
                <w:lang w:val="fr" w:eastAsia="fr"/>
              </w:rPr>
              <w:t>99 680 366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9F514F9" w14:textId="77777777" w:rsidR="00FF62A1" w:rsidRPr="00B35CB9" w:rsidRDefault="00FF62A1" w:rsidP="00B80C95">
            <w:pPr>
              <w:jc w:val="right"/>
              <w:rPr>
                <w:sz w:val="20"/>
                <w:szCs w:val="20"/>
                <w:lang w:val="en-CA" w:eastAsia="en-CA"/>
              </w:rPr>
            </w:pPr>
            <w:r w:rsidRPr="00B35CB9">
              <w:rPr>
                <w:sz w:val="20"/>
                <w:szCs w:val="20"/>
                <w:lang w:val="fr" w:eastAsia="fr"/>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A326155"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1D7185F3"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3F9B376" w14:textId="77777777" w:rsidR="00FF62A1" w:rsidRPr="00B35CB9" w:rsidRDefault="00FF62A1" w:rsidP="00B80C95">
            <w:pPr>
              <w:jc w:val="left"/>
              <w:rPr>
                <w:sz w:val="20"/>
                <w:szCs w:val="20"/>
                <w:lang w:val="en-CA" w:eastAsia="en-CA"/>
              </w:rPr>
            </w:pPr>
            <w:r w:rsidRPr="00B35CB9">
              <w:rPr>
                <w:sz w:val="20"/>
                <w:szCs w:val="20"/>
                <w:lang w:val="fr" w:eastAsia="fr"/>
              </w:rPr>
              <w:t>1999</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D669002" w14:textId="77777777" w:rsidR="00FF62A1" w:rsidRPr="00B35CB9" w:rsidRDefault="00FF62A1" w:rsidP="00B80C95">
            <w:pPr>
              <w:jc w:val="right"/>
              <w:rPr>
                <w:sz w:val="20"/>
                <w:szCs w:val="20"/>
                <w:lang w:val="en-CA" w:eastAsia="en-CA"/>
              </w:rPr>
            </w:pPr>
            <w:r w:rsidRPr="00B35CB9">
              <w:rPr>
                <w:sz w:val="20"/>
                <w:szCs w:val="20"/>
                <w:lang w:val="fr" w:eastAsia="fr"/>
              </w:rPr>
              <w:t>546</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2AF63E9" w14:textId="77777777" w:rsidR="00FF62A1" w:rsidRPr="00B35CB9" w:rsidRDefault="00FF62A1" w:rsidP="00B80C95">
            <w:pPr>
              <w:jc w:val="right"/>
              <w:rPr>
                <w:sz w:val="20"/>
                <w:szCs w:val="20"/>
                <w:lang w:val="en-CA" w:eastAsia="en-CA"/>
              </w:rPr>
            </w:pPr>
            <w:r w:rsidRPr="00B35CB9">
              <w:rPr>
                <w:sz w:val="20"/>
                <w:szCs w:val="20"/>
                <w:lang w:val="fr" w:eastAsia="fr"/>
              </w:rPr>
              <w:t>546</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D98AA8E"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4D3B2F3" w14:textId="77777777" w:rsidR="00FF62A1" w:rsidRPr="00B35CB9" w:rsidRDefault="00FF62A1" w:rsidP="00B80C95">
            <w:pPr>
              <w:jc w:val="right"/>
              <w:rPr>
                <w:sz w:val="20"/>
                <w:szCs w:val="20"/>
                <w:lang w:val="en-CA" w:eastAsia="en-CA"/>
              </w:rPr>
            </w:pPr>
            <w:r w:rsidRPr="00B35CB9">
              <w:rPr>
                <w:sz w:val="20"/>
                <w:szCs w:val="20"/>
                <w:lang w:val="fr" w:eastAsia="fr"/>
              </w:rPr>
              <w:t>152 710 735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84D1F2" w14:textId="77777777" w:rsidR="00FF62A1" w:rsidRPr="00B35CB9" w:rsidRDefault="00FF62A1" w:rsidP="00B80C95">
            <w:pPr>
              <w:jc w:val="right"/>
              <w:rPr>
                <w:sz w:val="20"/>
                <w:szCs w:val="20"/>
                <w:lang w:val="en-CA" w:eastAsia="en-CA"/>
              </w:rPr>
            </w:pPr>
            <w:r w:rsidRPr="00B35CB9">
              <w:rPr>
                <w:sz w:val="20"/>
                <w:szCs w:val="20"/>
                <w:lang w:val="fr" w:eastAsia="fr"/>
              </w:rPr>
              <w:t>152 710 736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A76F732" w14:textId="77777777" w:rsidR="00FF62A1" w:rsidRPr="00B35CB9" w:rsidRDefault="00FF62A1" w:rsidP="00B80C95">
            <w:pPr>
              <w:jc w:val="right"/>
              <w:rPr>
                <w:sz w:val="20"/>
                <w:szCs w:val="20"/>
                <w:lang w:val="en-CA" w:eastAsia="en-CA"/>
              </w:rPr>
            </w:pPr>
            <w:r w:rsidRPr="00B35CB9">
              <w:rPr>
                <w:sz w:val="20"/>
                <w:szCs w:val="20"/>
                <w:lang w:val="fr" w:eastAsia="fr"/>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0F6218B"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72887F28"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72C7473" w14:textId="77777777" w:rsidR="00FF62A1" w:rsidRPr="00B35CB9" w:rsidRDefault="00FF62A1" w:rsidP="00B80C95">
            <w:pPr>
              <w:jc w:val="left"/>
              <w:rPr>
                <w:sz w:val="20"/>
                <w:szCs w:val="20"/>
                <w:lang w:val="en-CA" w:eastAsia="en-CA"/>
              </w:rPr>
            </w:pPr>
            <w:r w:rsidRPr="00B35CB9">
              <w:rPr>
                <w:sz w:val="20"/>
                <w:szCs w:val="20"/>
                <w:lang w:val="fr" w:eastAsia="fr"/>
              </w:rPr>
              <w:t>2000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F7C29F4" w14:textId="77777777" w:rsidR="00FF62A1" w:rsidRPr="00B35CB9" w:rsidRDefault="00FF62A1" w:rsidP="00B80C95">
            <w:pPr>
              <w:jc w:val="right"/>
              <w:rPr>
                <w:sz w:val="20"/>
                <w:szCs w:val="20"/>
                <w:lang w:val="en-CA" w:eastAsia="en-CA"/>
              </w:rPr>
            </w:pPr>
            <w:r w:rsidRPr="00B35CB9">
              <w:rPr>
                <w:sz w:val="20"/>
                <w:szCs w:val="20"/>
                <w:lang w:val="fr" w:eastAsia="fr"/>
              </w:rPr>
              <w:t>426</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9626F1A" w14:textId="77777777" w:rsidR="00FF62A1" w:rsidRPr="00B35CB9" w:rsidRDefault="00FF62A1" w:rsidP="00B80C95">
            <w:pPr>
              <w:jc w:val="right"/>
              <w:rPr>
                <w:sz w:val="20"/>
                <w:szCs w:val="20"/>
                <w:lang w:val="en-CA" w:eastAsia="en-CA"/>
              </w:rPr>
            </w:pPr>
            <w:r w:rsidRPr="00B35CB9">
              <w:rPr>
                <w:sz w:val="20"/>
                <w:szCs w:val="20"/>
                <w:lang w:val="fr" w:eastAsia="fr"/>
              </w:rPr>
              <w:t>426</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04CFCDB"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48D312E" w14:textId="77777777" w:rsidR="00FF62A1" w:rsidRPr="00B35CB9" w:rsidRDefault="00FF62A1" w:rsidP="00B80C95">
            <w:pPr>
              <w:jc w:val="right"/>
              <w:rPr>
                <w:sz w:val="20"/>
                <w:szCs w:val="20"/>
                <w:lang w:val="en-CA" w:eastAsia="en-CA"/>
              </w:rPr>
            </w:pPr>
            <w:r w:rsidRPr="00B35CB9">
              <w:rPr>
                <w:sz w:val="20"/>
                <w:szCs w:val="20"/>
                <w:lang w:val="fr" w:eastAsia="fr"/>
              </w:rPr>
              <w:t>109 540 524</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A48075" w14:textId="77777777" w:rsidR="00FF62A1" w:rsidRPr="00B35CB9" w:rsidRDefault="00FF62A1" w:rsidP="00B80C95">
            <w:pPr>
              <w:jc w:val="right"/>
              <w:rPr>
                <w:sz w:val="20"/>
                <w:szCs w:val="20"/>
                <w:lang w:val="en-CA" w:eastAsia="en-CA"/>
              </w:rPr>
            </w:pPr>
            <w:r w:rsidRPr="00B35CB9">
              <w:rPr>
                <w:sz w:val="20"/>
                <w:szCs w:val="20"/>
                <w:lang w:val="fr" w:eastAsia="fr"/>
              </w:rPr>
              <w:t>109 540 522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E10508" w14:textId="77777777" w:rsidR="00FF62A1" w:rsidRPr="00B35CB9" w:rsidRDefault="00FF62A1" w:rsidP="00B80C95">
            <w:pPr>
              <w:jc w:val="right"/>
              <w:rPr>
                <w:sz w:val="20"/>
                <w:szCs w:val="20"/>
                <w:lang w:val="en-CA" w:eastAsia="en-CA"/>
              </w:rPr>
            </w:pPr>
            <w:r w:rsidRPr="00B35CB9">
              <w:rPr>
                <w:sz w:val="20"/>
                <w:szCs w:val="20"/>
                <w:lang w:val="fr" w:eastAsia="fr"/>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F8AFFE9"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1802FC75"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98328D9" w14:textId="77777777" w:rsidR="00FF62A1" w:rsidRPr="00B35CB9" w:rsidRDefault="00FF62A1" w:rsidP="00B80C95">
            <w:pPr>
              <w:jc w:val="left"/>
              <w:rPr>
                <w:sz w:val="20"/>
                <w:szCs w:val="20"/>
                <w:lang w:val="en-CA" w:eastAsia="en-CA"/>
              </w:rPr>
            </w:pPr>
            <w:r w:rsidRPr="00B35CB9">
              <w:rPr>
                <w:sz w:val="20"/>
                <w:szCs w:val="20"/>
                <w:lang w:val="fr" w:eastAsia="fr"/>
              </w:rPr>
              <w:t>2001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7C30ED5" w14:textId="77777777" w:rsidR="00FF62A1" w:rsidRPr="00B35CB9" w:rsidRDefault="00FF62A1" w:rsidP="00B80C95">
            <w:pPr>
              <w:jc w:val="right"/>
              <w:rPr>
                <w:sz w:val="20"/>
                <w:szCs w:val="20"/>
                <w:lang w:val="en-CA" w:eastAsia="en-CA"/>
              </w:rPr>
            </w:pPr>
            <w:r w:rsidRPr="00B35CB9">
              <w:rPr>
                <w:sz w:val="20"/>
                <w:szCs w:val="20"/>
                <w:lang w:val="fr" w:eastAsia="fr"/>
              </w:rPr>
              <w:t>427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11CE0E9" w14:textId="77777777" w:rsidR="00FF62A1" w:rsidRPr="00B35CB9" w:rsidRDefault="00FF62A1" w:rsidP="00B80C95">
            <w:pPr>
              <w:jc w:val="right"/>
              <w:rPr>
                <w:sz w:val="20"/>
                <w:szCs w:val="20"/>
                <w:lang w:val="en-CA" w:eastAsia="en-CA"/>
              </w:rPr>
            </w:pPr>
            <w:r w:rsidRPr="00B35CB9">
              <w:rPr>
                <w:sz w:val="20"/>
                <w:szCs w:val="20"/>
                <w:lang w:val="fr" w:eastAsia="fr"/>
              </w:rPr>
              <w:t>427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ED3B2F"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7047389" w14:textId="77777777" w:rsidR="00FF62A1" w:rsidRPr="00B35CB9" w:rsidRDefault="00FF62A1" w:rsidP="00B80C95">
            <w:pPr>
              <w:jc w:val="right"/>
              <w:rPr>
                <w:sz w:val="20"/>
                <w:szCs w:val="20"/>
                <w:lang w:val="en-CA" w:eastAsia="en-CA"/>
              </w:rPr>
            </w:pPr>
            <w:r w:rsidRPr="00B35CB9">
              <w:rPr>
                <w:sz w:val="20"/>
                <w:szCs w:val="20"/>
                <w:lang w:val="fr" w:eastAsia="fr"/>
              </w:rPr>
              <w:t>130 139 751</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D1131B" w14:textId="77777777" w:rsidR="00FF62A1" w:rsidRPr="00B35CB9" w:rsidRDefault="00FF62A1" w:rsidP="00B80C95">
            <w:pPr>
              <w:jc w:val="right"/>
              <w:rPr>
                <w:sz w:val="20"/>
                <w:szCs w:val="20"/>
                <w:lang w:val="en-CA" w:eastAsia="en-CA"/>
              </w:rPr>
            </w:pPr>
            <w:r w:rsidRPr="00B35CB9">
              <w:rPr>
                <w:sz w:val="20"/>
                <w:szCs w:val="20"/>
                <w:lang w:val="fr" w:eastAsia="fr"/>
              </w:rPr>
              <w:t>130 139 751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FD6BF76" w14:textId="77777777" w:rsidR="00FF62A1" w:rsidRPr="00B35CB9" w:rsidRDefault="00FF62A1" w:rsidP="00B80C95">
            <w:pPr>
              <w:jc w:val="right"/>
              <w:rPr>
                <w:sz w:val="20"/>
                <w:szCs w:val="20"/>
                <w:lang w:val="en-CA" w:eastAsia="en-CA"/>
              </w:rPr>
            </w:pPr>
            <w:r w:rsidRPr="00B35CB9">
              <w:rPr>
                <w:sz w:val="20"/>
                <w:szCs w:val="20"/>
                <w:lang w:val="fr" w:eastAsia="fr"/>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7BE4BD"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05047182"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59BC728" w14:textId="77777777" w:rsidR="00FF62A1" w:rsidRPr="00B35CB9" w:rsidRDefault="00FF62A1" w:rsidP="00B80C95">
            <w:pPr>
              <w:jc w:val="left"/>
              <w:rPr>
                <w:sz w:val="20"/>
                <w:szCs w:val="20"/>
                <w:lang w:val="en-CA" w:eastAsia="en-CA"/>
              </w:rPr>
            </w:pPr>
            <w:r w:rsidRPr="00B35CB9">
              <w:rPr>
                <w:sz w:val="20"/>
                <w:szCs w:val="20"/>
                <w:lang w:val="fr" w:eastAsia="fr"/>
              </w:rPr>
              <w:t>2002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4341B48" w14:textId="77777777" w:rsidR="00FF62A1" w:rsidRPr="00B35CB9" w:rsidRDefault="00FF62A1" w:rsidP="00B80C95">
            <w:pPr>
              <w:jc w:val="right"/>
              <w:rPr>
                <w:sz w:val="20"/>
                <w:szCs w:val="20"/>
                <w:lang w:val="en-CA" w:eastAsia="en-CA"/>
              </w:rPr>
            </w:pPr>
            <w:r w:rsidRPr="00B35CB9">
              <w:rPr>
                <w:sz w:val="20"/>
                <w:szCs w:val="20"/>
                <w:lang w:val="fr" w:eastAsia="fr"/>
              </w:rPr>
              <w:t>358</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E075326" w14:textId="77777777" w:rsidR="00FF62A1" w:rsidRPr="00B35CB9" w:rsidRDefault="00FF62A1" w:rsidP="00B80C95">
            <w:pPr>
              <w:jc w:val="right"/>
              <w:rPr>
                <w:sz w:val="20"/>
                <w:szCs w:val="20"/>
                <w:lang w:val="en-CA" w:eastAsia="en-CA"/>
              </w:rPr>
            </w:pPr>
            <w:r w:rsidRPr="00B35CB9">
              <w:rPr>
                <w:sz w:val="20"/>
                <w:szCs w:val="20"/>
                <w:lang w:val="fr" w:eastAsia="fr"/>
              </w:rPr>
              <w:t>358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A0DC945"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DEF4E8E" w14:textId="77777777" w:rsidR="00FF62A1" w:rsidRPr="00B35CB9" w:rsidRDefault="00FF62A1" w:rsidP="00B80C95">
            <w:pPr>
              <w:jc w:val="right"/>
              <w:rPr>
                <w:sz w:val="20"/>
                <w:szCs w:val="20"/>
                <w:lang w:val="en-CA" w:eastAsia="en-CA"/>
              </w:rPr>
            </w:pPr>
            <w:r w:rsidRPr="00B35CB9">
              <w:rPr>
                <w:sz w:val="20"/>
                <w:szCs w:val="20"/>
                <w:lang w:val="fr" w:eastAsia="fr"/>
              </w:rPr>
              <w:t>162 045 818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A58C68" w14:textId="77777777" w:rsidR="00FF62A1" w:rsidRPr="00B35CB9" w:rsidRDefault="00FF62A1" w:rsidP="00B80C95">
            <w:pPr>
              <w:jc w:val="right"/>
              <w:rPr>
                <w:sz w:val="20"/>
                <w:szCs w:val="20"/>
                <w:lang w:val="en-CA" w:eastAsia="en-CA"/>
              </w:rPr>
            </w:pPr>
            <w:r w:rsidRPr="00B35CB9">
              <w:rPr>
                <w:sz w:val="20"/>
                <w:szCs w:val="20"/>
                <w:lang w:val="fr" w:eastAsia="fr"/>
              </w:rPr>
              <w:t>162 045 815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083E0F" w14:textId="77777777" w:rsidR="00FF62A1" w:rsidRPr="00B35CB9" w:rsidRDefault="00FF62A1" w:rsidP="00B80C95">
            <w:pPr>
              <w:jc w:val="right"/>
              <w:rPr>
                <w:sz w:val="20"/>
                <w:szCs w:val="20"/>
                <w:lang w:val="en-CA" w:eastAsia="en-CA"/>
              </w:rPr>
            </w:pPr>
            <w:r w:rsidRPr="00B35CB9">
              <w:rPr>
                <w:sz w:val="20"/>
                <w:szCs w:val="20"/>
                <w:lang w:val="fr" w:eastAsia="fr"/>
              </w:rPr>
              <w:t>3</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9419BD8"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74C3301B"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6833902" w14:textId="77777777" w:rsidR="00FF62A1" w:rsidRPr="00B35CB9" w:rsidRDefault="00FF62A1" w:rsidP="00B80C95">
            <w:pPr>
              <w:jc w:val="left"/>
              <w:rPr>
                <w:sz w:val="20"/>
                <w:szCs w:val="20"/>
                <w:lang w:val="en-CA" w:eastAsia="en-CA"/>
              </w:rPr>
            </w:pPr>
            <w:r w:rsidRPr="00B35CB9">
              <w:rPr>
                <w:sz w:val="20"/>
                <w:szCs w:val="20"/>
                <w:lang w:val="fr" w:eastAsia="fr"/>
              </w:rPr>
              <w:t>2003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32EBEB8" w14:textId="77777777" w:rsidR="00FF62A1" w:rsidRPr="00B35CB9" w:rsidRDefault="00FF62A1" w:rsidP="00B80C95">
            <w:pPr>
              <w:jc w:val="right"/>
              <w:rPr>
                <w:sz w:val="20"/>
                <w:szCs w:val="20"/>
                <w:lang w:val="en-CA" w:eastAsia="en-CA"/>
              </w:rPr>
            </w:pPr>
            <w:r w:rsidRPr="00B35CB9">
              <w:rPr>
                <w:sz w:val="20"/>
                <w:szCs w:val="20"/>
                <w:lang w:val="fr" w:eastAsia="fr"/>
              </w:rPr>
              <w:t>247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576D23" w14:textId="77777777" w:rsidR="00FF62A1" w:rsidRPr="00B35CB9" w:rsidRDefault="00FF62A1" w:rsidP="00B80C95">
            <w:pPr>
              <w:jc w:val="right"/>
              <w:rPr>
                <w:sz w:val="20"/>
                <w:szCs w:val="20"/>
                <w:lang w:val="en-CA" w:eastAsia="en-CA"/>
              </w:rPr>
            </w:pPr>
            <w:r w:rsidRPr="00B35CB9">
              <w:rPr>
                <w:sz w:val="20"/>
                <w:szCs w:val="20"/>
                <w:lang w:val="fr" w:eastAsia="fr"/>
              </w:rPr>
              <w:t>247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02BED0"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05F2F5F" w14:textId="77777777" w:rsidR="00FF62A1" w:rsidRPr="00B35CB9" w:rsidRDefault="00FF62A1" w:rsidP="00B80C95">
            <w:pPr>
              <w:jc w:val="right"/>
              <w:rPr>
                <w:sz w:val="20"/>
                <w:szCs w:val="20"/>
                <w:lang w:val="en-CA" w:eastAsia="en-CA"/>
              </w:rPr>
            </w:pPr>
            <w:r w:rsidRPr="00B35CB9">
              <w:rPr>
                <w:sz w:val="20"/>
                <w:szCs w:val="20"/>
                <w:lang w:val="fr" w:eastAsia="fr"/>
              </w:rPr>
              <w:t>157 043 468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A90217" w14:textId="77777777" w:rsidR="00FF62A1" w:rsidRPr="00B35CB9" w:rsidRDefault="00FF62A1" w:rsidP="00B80C95">
            <w:pPr>
              <w:jc w:val="right"/>
              <w:rPr>
                <w:sz w:val="20"/>
                <w:szCs w:val="20"/>
                <w:lang w:val="en-CA" w:eastAsia="en-CA"/>
              </w:rPr>
            </w:pPr>
            <w:r w:rsidRPr="00B35CB9">
              <w:rPr>
                <w:sz w:val="20"/>
                <w:szCs w:val="20"/>
                <w:lang w:val="fr" w:eastAsia="fr"/>
              </w:rPr>
              <w:t>157 043 468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4C1F723"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32B7D5"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39CB519F"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F1971D1" w14:textId="77777777" w:rsidR="00FF62A1" w:rsidRPr="00B35CB9" w:rsidRDefault="00FF62A1" w:rsidP="00B80C95">
            <w:pPr>
              <w:jc w:val="left"/>
              <w:rPr>
                <w:sz w:val="20"/>
                <w:szCs w:val="20"/>
                <w:lang w:val="en-CA" w:eastAsia="en-CA"/>
              </w:rPr>
            </w:pPr>
            <w:r w:rsidRPr="00B35CB9">
              <w:rPr>
                <w:sz w:val="20"/>
                <w:szCs w:val="20"/>
                <w:lang w:val="fr" w:eastAsia="fr"/>
              </w:rPr>
              <w:lastRenderedPageBreak/>
              <w:t>2004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E30626E" w14:textId="77777777" w:rsidR="00FF62A1" w:rsidRPr="00B35CB9" w:rsidRDefault="00FF62A1" w:rsidP="00B80C95">
            <w:pPr>
              <w:jc w:val="right"/>
              <w:rPr>
                <w:sz w:val="20"/>
                <w:szCs w:val="20"/>
                <w:lang w:val="en-CA" w:eastAsia="en-CA"/>
              </w:rPr>
            </w:pPr>
            <w:r w:rsidRPr="00B35CB9">
              <w:rPr>
                <w:sz w:val="20"/>
                <w:szCs w:val="20"/>
                <w:lang w:val="fr" w:eastAsia="fr"/>
              </w:rPr>
              <w:t>271</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13CC10B" w14:textId="77777777" w:rsidR="00FF62A1" w:rsidRPr="00B35CB9" w:rsidRDefault="00FF62A1" w:rsidP="00B80C95">
            <w:pPr>
              <w:jc w:val="right"/>
              <w:rPr>
                <w:sz w:val="20"/>
                <w:szCs w:val="20"/>
                <w:lang w:val="en-CA" w:eastAsia="en-CA"/>
              </w:rPr>
            </w:pPr>
            <w:r w:rsidRPr="00B35CB9">
              <w:rPr>
                <w:sz w:val="20"/>
                <w:szCs w:val="20"/>
                <w:lang w:val="fr" w:eastAsia="fr"/>
              </w:rPr>
              <w:t>271</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2C6ADD8"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081235" w14:textId="77777777" w:rsidR="00FF62A1" w:rsidRPr="00B35CB9" w:rsidRDefault="00FF62A1" w:rsidP="00B80C95">
            <w:pPr>
              <w:jc w:val="right"/>
              <w:rPr>
                <w:sz w:val="20"/>
                <w:szCs w:val="20"/>
                <w:lang w:val="en-CA" w:eastAsia="en-CA"/>
              </w:rPr>
            </w:pPr>
            <w:r w:rsidRPr="00B35CB9">
              <w:rPr>
                <w:sz w:val="20"/>
                <w:szCs w:val="20"/>
                <w:lang w:val="fr" w:eastAsia="fr"/>
              </w:rPr>
              <w:t>162 388 009</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FAF53D1" w14:textId="77777777" w:rsidR="00FF62A1" w:rsidRPr="00B35CB9" w:rsidRDefault="00FF62A1" w:rsidP="00B80C95">
            <w:pPr>
              <w:jc w:val="right"/>
              <w:rPr>
                <w:sz w:val="20"/>
                <w:szCs w:val="20"/>
                <w:lang w:val="en-CA" w:eastAsia="en-CA"/>
              </w:rPr>
            </w:pPr>
            <w:r w:rsidRPr="00B35CB9">
              <w:rPr>
                <w:sz w:val="20"/>
                <w:szCs w:val="20"/>
                <w:lang w:val="fr" w:eastAsia="fr"/>
              </w:rPr>
              <w:t>162 388 007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42F6D96" w14:textId="77777777" w:rsidR="00FF62A1" w:rsidRPr="00B35CB9" w:rsidRDefault="00FF62A1" w:rsidP="00B80C95">
            <w:pPr>
              <w:jc w:val="right"/>
              <w:rPr>
                <w:sz w:val="20"/>
                <w:szCs w:val="20"/>
                <w:lang w:val="en-CA" w:eastAsia="en-CA"/>
              </w:rPr>
            </w:pPr>
            <w:r w:rsidRPr="00B35CB9">
              <w:rPr>
                <w:sz w:val="20"/>
                <w:szCs w:val="20"/>
                <w:lang w:val="fr" w:eastAsia="fr"/>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A8C0C94"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0A6B4D44"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8072205" w14:textId="77777777" w:rsidR="00FF62A1" w:rsidRPr="00B35CB9" w:rsidRDefault="00FF62A1" w:rsidP="00B80C95">
            <w:pPr>
              <w:jc w:val="left"/>
              <w:rPr>
                <w:sz w:val="20"/>
                <w:szCs w:val="20"/>
                <w:lang w:val="en-CA" w:eastAsia="en-CA"/>
              </w:rPr>
            </w:pPr>
            <w:r w:rsidRPr="00B35CB9">
              <w:rPr>
                <w:sz w:val="20"/>
                <w:szCs w:val="20"/>
                <w:lang w:val="fr" w:eastAsia="fr"/>
              </w:rPr>
              <w:t>2005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4B0EAD0" w14:textId="77777777" w:rsidR="00FF62A1" w:rsidRPr="00B35CB9" w:rsidRDefault="00FF62A1" w:rsidP="00B80C95">
            <w:pPr>
              <w:jc w:val="right"/>
              <w:rPr>
                <w:sz w:val="20"/>
                <w:szCs w:val="20"/>
                <w:lang w:val="en-CA" w:eastAsia="en-CA"/>
              </w:rPr>
            </w:pPr>
            <w:r w:rsidRPr="00B35CB9">
              <w:rPr>
                <w:sz w:val="20"/>
                <w:szCs w:val="20"/>
                <w:lang w:val="fr" w:eastAsia="fr"/>
              </w:rPr>
              <w:t>255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22D14F7" w14:textId="77777777" w:rsidR="00FF62A1" w:rsidRPr="00B35CB9" w:rsidRDefault="00FF62A1" w:rsidP="00B80C95">
            <w:pPr>
              <w:jc w:val="right"/>
              <w:rPr>
                <w:sz w:val="20"/>
                <w:szCs w:val="20"/>
                <w:lang w:val="en-CA" w:eastAsia="en-CA"/>
              </w:rPr>
            </w:pPr>
            <w:r w:rsidRPr="00B35CB9">
              <w:rPr>
                <w:sz w:val="20"/>
                <w:szCs w:val="20"/>
                <w:lang w:val="fr" w:eastAsia="fr"/>
              </w:rPr>
              <w:t>255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68A14AF"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A4845F4" w14:textId="77777777" w:rsidR="00FF62A1" w:rsidRPr="00B35CB9" w:rsidRDefault="00FF62A1" w:rsidP="00B80C95">
            <w:pPr>
              <w:jc w:val="right"/>
              <w:rPr>
                <w:sz w:val="20"/>
                <w:szCs w:val="20"/>
                <w:lang w:val="en-CA" w:eastAsia="en-CA"/>
              </w:rPr>
            </w:pPr>
            <w:r w:rsidRPr="00B35CB9">
              <w:rPr>
                <w:sz w:val="20"/>
                <w:szCs w:val="20"/>
                <w:lang w:val="fr" w:eastAsia="fr"/>
              </w:rPr>
              <w:t>180 679 448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1B08D4F" w14:textId="77777777" w:rsidR="00FF62A1" w:rsidRPr="00B35CB9" w:rsidRDefault="00FF62A1" w:rsidP="00B80C95">
            <w:pPr>
              <w:jc w:val="right"/>
              <w:rPr>
                <w:sz w:val="20"/>
                <w:szCs w:val="20"/>
                <w:lang w:val="en-CA" w:eastAsia="en-CA"/>
              </w:rPr>
            </w:pPr>
            <w:r w:rsidRPr="00B35CB9">
              <w:rPr>
                <w:sz w:val="20"/>
                <w:szCs w:val="20"/>
                <w:lang w:val="fr" w:eastAsia="fr"/>
              </w:rPr>
              <w:t>180 276 024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D2A1094" w14:textId="77777777" w:rsidR="00FF62A1" w:rsidRPr="00B35CB9" w:rsidRDefault="00FF62A1" w:rsidP="00B80C95">
            <w:pPr>
              <w:jc w:val="right"/>
              <w:rPr>
                <w:sz w:val="20"/>
                <w:szCs w:val="20"/>
                <w:lang w:val="en-CA" w:eastAsia="en-CA"/>
              </w:rPr>
            </w:pPr>
            <w:r w:rsidRPr="00B35CB9">
              <w:rPr>
                <w:sz w:val="20"/>
                <w:szCs w:val="20"/>
                <w:lang w:val="fr" w:eastAsia="fr"/>
              </w:rPr>
              <w:t>403 424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1CAC16C"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41E0BC30"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17FD516" w14:textId="77777777" w:rsidR="00FF62A1" w:rsidRPr="00B35CB9" w:rsidRDefault="00FF62A1" w:rsidP="00B80C95">
            <w:pPr>
              <w:jc w:val="left"/>
              <w:rPr>
                <w:sz w:val="20"/>
                <w:szCs w:val="20"/>
                <w:lang w:val="en-CA" w:eastAsia="en-CA"/>
              </w:rPr>
            </w:pPr>
            <w:r w:rsidRPr="00B35CB9">
              <w:rPr>
                <w:sz w:val="20"/>
                <w:szCs w:val="20"/>
                <w:lang w:val="fr" w:eastAsia="fr"/>
              </w:rPr>
              <w:t>2006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01E8D5A" w14:textId="77777777" w:rsidR="00FF62A1" w:rsidRPr="00B35CB9" w:rsidRDefault="00FF62A1" w:rsidP="00B80C95">
            <w:pPr>
              <w:jc w:val="right"/>
              <w:rPr>
                <w:sz w:val="20"/>
                <w:szCs w:val="20"/>
                <w:lang w:val="en-CA" w:eastAsia="en-CA"/>
              </w:rPr>
            </w:pPr>
            <w:r w:rsidRPr="00B35CB9">
              <w:rPr>
                <w:sz w:val="20"/>
                <w:szCs w:val="20"/>
                <w:lang w:val="fr" w:eastAsia="fr"/>
              </w:rPr>
              <w:t>261</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217FCD" w14:textId="77777777" w:rsidR="00FF62A1" w:rsidRPr="00B35CB9" w:rsidRDefault="00FF62A1" w:rsidP="00B80C95">
            <w:pPr>
              <w:jc w:val="right"/>
              <w:rPr>
                <w:sz w:val="20"/>
                <w:szCs w:val="20"/>
                <w:lang w:val="en-CA" w:eastAsia="en-CA"/>
              </w:rPr>
            </w:pPr>
            <w:r w:rsidRPr="00B35CB9">
              <w:rPr>
                <w:sz w:val="20"/>
                <w:szCs w:val="20"/>
                <w:lang w:val="fr" w:eastAsia="fr"/>
              </w:rPr>
              <w:t>260</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330A799"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9A8766" w14:textId="77777777" w:rsidR="00FF62A1" w:rsidRPr="00B35CB9" w:rsidRDefault="00FF62A1" w:rsidP="00B80C95">
            <w:pPr>
              <w:jc w:val="right"/>
              <w:rPr>
                <w:sz w:val="20"/>
                <w:szCs w:val="20"/>
                <w:lang w:val="en-CA" w:eastAsia="en-CA"/>
              </w:rPr>
            </w:pPr>
            <w:r w:rsidRPr="00B35CB9">
              <w:rPr>
                <w:sz w:val="20"/>
                <w:szCs w:val="20"/>
                <w:lang w:val="fr" w:eastAsia="fr"/>
              </w:rPr>
              <w:t>120 848 008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F4946B2" w14:textId="77777777" w:rsidR="00FF62A1" w:rsidRPr="00B35CB9" w:rsidRDefault="00FF62A1" w:rsidP="00B80C95">
            <w:pPr>
              <w:jc w:val="right"/>
              <w:rPr>
                <w:sz w:val="20"/>
                <w:szCs w:val="20"/>
                <w:lang w:val="en-CA" w:eastAsia="en-CA"/>
              </w:rPr>
            </w:pPr>
            <w:r w:rsidRPr="00B35CB9">
              <w:rPr>
                <w:sz w:val="20"/>
                <w:szCs w:val="20"/>
                <w:lang w:val="fr" w:eastAsia="fr"/>
              </w:rPr>
              <w:t>120 626 254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929F10F" w14:textId="77777777" w:rsidR="00FF62A1" w:rsidRPr="00B35CB9" w:rsidRDefault="00FF62A1" w:rsidP="00B80C95">
            <w:pPr>
              <w:jc w:val="right"/>
              <w:rPr>
                <w:sz w:val="20"/>
                <w:szCs w:val="20"/>
                <w:lang w:val="en-CA" w:eastAsia="en-CA"/>
              </w:rPr>
            </w:pPr>
            <w:r w:rsidRPr="00B35CB9">
              <w:rPr>
                <w:sz w:val="20"/>
                <w:szCs w:val="20"/>
                <w:lang w:val="fr" w:eastAsia="fr"/>
              </w:rPr>
              <w:t>221 754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11907C"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2EE8F08D"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5A060CA" w14:textId="77777777" w:rsidR="00FF62A1" w:rsidRPr="00B35CB9" w:rsidRDefault="00FF62A1" w:rsidP="00B80C95">
            <w:pPr>
              <w:jc w:val="left"/>
              <w:rPr>
                <w:sz w:val="20"/>
                <w:szCs w:val="20"/>
                <w:lang w:val="en-CA" w:eastAsia="en-CA"/>
              </w:rPr>
            </w:pPr>
            <w:r w:rsidRPr="00B35CB9">
              <w:rPr>
                <w:sz w:val="20"/>
                <w:szCs w:val="20"/>
                <w:lang w:val="fr" w:eastAsia="fr"/>
              </w:rPr>
              <w:t>2007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4AE200A" w14:textId="77777777" w:rsidR="00FF62A1" w:rsidRPr="00B35CB9" w:rsidRDefault="00FF62A1" w:rsidP="00B80C95">
            <w:pPr>
              <w:jc w:val="right"/>
              <w:rPr>
                <w:sz w:val="20"/>
                <w:szCs w:val="20"/>
                <w:lang w:val="en-CA" w:eastAsia="en-CA"/>
              </w:rPr>
            </w:pPr>
            <w:r w:rsidRPr="00B35CB9">
              <w:rPr>
                <w:sz w:val="20"/>
                <w:szCs w:val="20"/>
                <w:lang w:val="fr" w:eastAsia="fr"/>
              </w:rPr>
              <w:t>213</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71006BC" w14:textId="77777777" w:rsidR="00FF62A1" w:rsidRPr="00B35CB9" w:rsidRDefault="00FF62A1" w:rsidP="00B80C95">
            <w:pPr>
              <w:jc w:val="right"/>
              <w:rPr>
                <w:sz w:val="20"/>
                <w:szCs w:val="20"/>
                <w:lang w:val="en-CA" w:eastAsia="en-CA"/>
              </w:rPr>
            </w:pPr>
            <w:r w:rsidRPr="00B35CB9">
              <w:rPr>
                <w:sz w:val="20"/>
                <w:szCs w:val="20"/>
                <w:lang w:val="fr" w:eastAsia="fr"/>
              </w:rPr>
              <w:t>213</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DF31BC" w14:textId="77777777" w:rsidR="00FF62A1" w:rsidRPr="00B35CB9" w:rsidRDefault="00FF62A1" w:rsidP="00B80C95">
            <w:pPr>
              <w:jc w:val="right"/>
              <w:rPr>
                <w:sz w:val="20"/>
                <w:szCs w:val="20"/>
                <w:lang w:val="en-CA" w:eastAsia="en-CA"/>
              </w:rPr>
            </w:pPr>
            <w:r w:rsidRPr="00B35CB9">
              <w:rPr>
                <w:sz w:val="20"/>
                <w:szCs w:val="20"/>
                <w:lang w:val="fr" w:eastAsia="fr"/>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983F887" w14:textId="77777777" w:rsidR="00FF62A1" w:rsidRPr="00B35CB9" w:rsidRDefault="00FF62A1" w:rsidP="00B80C95">
            <w:pPr>
              <w:jc w:val="right"/>
              <w:rPr>
                <w:sz w:val="20"/>
                <w:szCs w:val="20"/>
                <w:lang w:val="en-CA" w:eastAsia="en-CA"/>
              </w:rPr>
            </w:pPr>
            <w:r w:rsidRPr="00B35CB9">
              <w:rPr>
                <w:sz w:val="20"/>
                <w:szCs w:val="20"/>
                <w:lang w:val="fr" w:eastAsia="fr"/>
              </w:rPr>
              <w:t>120 170 453</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6E21700" w14:textId="77777777" w:rsidR="00FF62A1" w:rsidRPr="00B35CB9" w:rsidRDefault="00FF62A1" w:rsidP="00B80C95">
            <w:pPr>
              <w:jc w:val="right"/>
              <w:rPr>
                <w:sz w:val="20"/>
                <w:szCs w:val="20"/>
                <w:lang w:val="en-CA" w:eastAsia="en-CA"/>
              </w:rPr>
            </w:pPr>
            <w:r w:rsidRPr="00B35CB9">
              <w:rPr>
                <w:sz w:val="20"/>
                <w:szCs w:val="20"/>
                <w:lang w:val="fr" w:eastAsia="fr"/>
              </w:rPr>
              <w:t>120 039 046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A995189" w14:textId="77777777" w:rsidR="00FF62A1" w:rsidRPr="00B35CB9" w:rsidRDefault="00FF62A1" w:rsidP="00B80C95">
            <w:pPr>
              <w:jc w:val="right"/>
              <w:rPr>
                <w:sz w:val="20"/>
                <w:szCs w:val="20"/>
                <w:lang w:val="en-CA" w:eastAsia="en-CA"/>
              </w:rPr>
            </w:pPr>
            <w:r w:rsidRPr="00B35CB9">
              <w:rPr>
                <w:sz w:val="20"/>
                <w:szCs w:val="20"/>
                <w:lang w:val="fr" w:eastAsia="fr"/>
              </w:rPr>
              <w:t>131 407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6D9DC65"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0BEB663B"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9610D3E" w14:textId="77777777" w:rsidR="00FF62A1" w:rsidRPr="00B35CB9" w:rsidRDefault="00FF62A1" w:rsidP="00B80C95">
            <w:pPr>
              <w:jc w:val="left"/>
              <w:rPr>
                <w:sz w:val="20"/>
                <w:szCs w:val="20"/>
                <w:lang w:val="en-CA" w:eastAsia="en-CA"/>
              </w:rPr>
            </w:pPr>
            <w:r w:rsidRPr="00B35CB9">
              <w:rPr>
                <w:sz w:val="20"/>
                <w:szCs w:val="20"/>
                <w:lang w:val="fr" w:eastAsia="fr"/>
              </w:rPr>
              <w:t>2008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45C9F4" w14:textId="77777777" w:rsidR="00FF62A1" w:rsidRPr="00B35CB9" w:rsidRDefault="00FF62A1" w:rsidP="00B80C95">
            <w:pPr>
              <w:jc w:val="right"/>
              <w:rPr>
                <w:sz w:val="20"/>
                <w:szCs w:val="20"/>
                <w:lang w:val="en-CA" w:eastAsia="en-CA"/>
              </w:rPr>
            </w:pPr>
            <w:r w:rsidRPr="00B35CB9">
              <w:rPr>
                <w:sz w:val="20"/>
                <w:szCs w:val="20"/>
                <w:lang w:val="fr" w:eastAsia="fr"/>
              </w:rPr>
              <w:t>355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618BF4" w14:textId="77777777" w:rsidR="00FF62A1" w:rsidRPr="00B35CB9" w:rsidRDefault="00FF62A1" w:rsidP="00B80C95">
            <w:pPr>
              <w:jc w:val="right"/>
              <w:rPr>
                <w:sz w:val="20"/>
                <w:szCs w:val="20"/>
                <w:lang w:val="en-CA" w:eastAsia="en-CA"/>
              </w:rPr>
            </w:pPr>
            <w:r w:rsidRPr="00B35CB9">
              <w:rPr>
                <w:sz w:val="20"/>
                <w:szCs w:val="20"/>
                <w:lang w:val="fr" w:eastAsia="fr"/>
              </w:rPr>
              <w:t>352</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42E235" w14:textId="77777777" w:rsidR="00FF62A1" w:rsidRPr="00B35CB9" w:rsidRDefault="00FF62A1" w:rsidP="00B80C95">
            <w:pPr>
              <w:jc w:val="right"/>
              <w:rPr>
                <w:sz w:val="20"/>
                <w:szCs w:val="20"/>
                <w:lang w:val="en-CA" w:eastAsia="en-CA"/>
              </w:rPr>
            </w:pPr>
            <w:r w:rsidRPr="00B35CB9">
              <w:rPr>
                <w:sz w:val="20"/>
                <w:szCs w:val="20"/>
                <w:lang w:val="fr" w:eastAsia="fr"/>
              </w:rPr>
              <w:t>99</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CED11E7" w14:textId="77777777" w:rsidR="00FF62A1" w:rsidRPr="00B35CB9" w:rsidRDefault="00FF62A1" w:rsidP="00B80C95">
            <w:pPr>
              <w:jc w:val="right"/>
              <w:rPr>
                <w:sz w:val="20"/>
                <w:szCs w:val="20"/>
                <w:lang w:val="en-CA" w:eastAsia="en-CA"/>
              </w:rPr>
            </w:pPr>
            <w:r w:rsidRPr="00B35CB9">
              <w:rPr>
                <w:sz w:val="20"/>
                <w:szCs w:val="20"/>
                <w:lang w:val="fr" w:eastAsia="fr"/>
              </w:rPr>
              <w:t>121 922 972</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DD48E22" w14:textId="77777777" w:rsidR="00FF62A1" w:rsidRPr="00B35CB9" w:rsidRDefault="00FF62A1" w:rsidP="00B80C95">
            <w:pPr>
              <w:jc w:val="right"/>
              <w:rPr>
                <w:sz w:val="20"/>
                <w:szCs w:val="20"/>
                <w:lang w:val="en-CA" w:eastAsia="en-CA"/>
              </w:rPr>
            </w:pPr>
            <w:r w:rsidRPr="00B35CB9">
              <w:rPr>
                <w:sz w:val="20"/>
                <w:szCs w:val="20"/>
                <w:lang w:val="fr" w:eastAsia="fr"/>
              </w:rPr>
              <w:t>121 561 658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E5D5F34" w14:textId="77777777" w:rsidR="00FF62A1" w:rsidRPr="00B35CB9" w:rsidRDefault="00FF62A1" w:rsidP="00B80C95">
            <w:pPr>
              <w:jc w:val="right"/>
              <w:rPr>
                <w:sz w:val="20"/>
                <w:szCs w:val="20"/>
                <w:lang w:val="en-CA" w:eastAsia="en-CA"/>
              </w:rPr>
            </w:pPr>
            <w:r w:rsidRPr="00B35CB9">
              <w:rPr>
                <w:sz w:val="20"/>
                <w:szCs w:val="20"/>
                <w:lang w:val="fr" w:eastAsia="fr"/>
              </w:rPr>
              <w:t>361 315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F1A3836" w14:textId="77777777" w:rsidR="00FF62A1" w:rsidRPr="00B35CB9" w:rsidRDefault="00FF62A1" w:rsidP="00B80C95">
            <w:pPr>
              <w:jc w:val="right"/>
              <w:rPr>
                <w:sz w:val="20"/>
                <w:szCs w:val="20"/>
                <w:lang w:val="en-CA" w:eastAsia="en-CA"/>
              </w:rPr>
            </w:pPr>
            <w:r w:rsidRPr="00B35CB9">
              <w:rPr>
                <w:sz w:val="20"/>
                <w:szCs w:val="20"/>
                <w:lang w:val="fr" w:eastAsia="fr"/>
              </w:rPr>
              <w:t>100</w:t>
            </w:r>
          </w:p>
        </w:tc>
      </w:tr>
      <w:tr w:rsidR="00FF62A1" w:rsidRPr="00B35CB9" w14:paraId="385ECB41"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0BDAD83" w14:textId="77777777" w:rsidR="00FF62A1" w:rsidRPr="00B35CB9" w:rsidRDefault="00FF62A1" w:rsidP="00B80C95">
            <w:pPr>
              <w:jc w:val="left"/>
              <w:rPr>
                <w:sz w:val="20"/>
                <w:szCs w:val="20"/>
                <w:lang w:val="en-CA" w:eastAsia="en-CA"/>
              </w:rPr>
            </w:pPr>
            <w:r w:rsidRPr="00B35CB9">
              <w:rPr>
                <w:sz w:val="20"/>
                <w:szCs w:val="20"/>
                <w:lang w:val="fr" w:eastAsia="fr"/>
              </w:rPr>
              <w:t>2009</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7B670C0" w14:textId="77777777" w:rsidR="00FF62A1" w:rsidRPr="00B35CB9" w:rsidRDefault="00FF62A1" w:rsidP="00B80C95">
            <w:pPr>
              <w:jc w:val="right"/>
              <w:rPr>
                <w:sz w:val="20"/>
                <w:szCs w:val="20"/>
                <w:lang w:val="en-CA" w:eastAsia="en-CA"/>
              </w:rPr>
            </w:pPr>
            <w:r w:rsidRPr="00B35CB9">
              <w:rPr>
                <w:sz w:val="20"/>
                <w:szCs w:val="20"/>
                <w:lang w:val="fr" w:eastAsia="fr"/>
              </w:rPr>
              <w:t>320</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D1060BF" w14:textId="77777777" w:rsidR="00FF62A1" w:rsidRPr="00B35CB9" w:rsidRDefault="00FF62A1" w:rsidP="00B80C95">
            <w:pPr>
              <w:jc w:val="right"/>
              <w:rPr>
                <w:sz w:val="20"/>
                <w:szCs w:val="20"/>
                <w:lang w:val="en-CA" w:eastAsia="en-CA"/>
              </w:rPr>
            </w:pPr>
            <w:r w:rsidRPr="00B35CB9">
              <w:rPr>
                <w:sz w:val="20"/>
                <w:szCs w:val="20"/>
                <w:lang w:val="fr" w:eastAsia="fr"/>
              </w:rPr>
              <w:t>317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85C67E9" w14:textId="77777777" w:rsidR="00FF62A1" w:rsidRPr="00B35CB9" w:rsidRDefault="00FF62A1" w:rsidP="00B80C95">
            <w:pPr>
              <w:jc w:val="right"/>
              <w:rPr>
                <w:sz w:val="20"/>
                <w:szCs w:val="20"/>
                <w:lang w:val="en-CA" w:eastAsia="en-CA"/>
              </w:rPr>
            </w:pPr>
            <w:r w:rsidRPr="00B35CB9">
              <w:rPr>
                <w:sz w:val="20"/>
                <w:szCs w:val="20"/>
                <w:lang w:val="fr" w:eastAsia="fr"/>
              </w:rPr>
              <w:t>99</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C0B3E64" w14:textId="77777777" w:rsidR="00FF62A1" w:rsidRPr="00B35CB9" w:rsidRDefault="00FF62A1" w:rsidP="00B80C95">
            <w:pPr>
              <w:jc w:val="right"/>
              <w:rPr>
                <w:sz w:val="20"/>
                <w:szCs w:val="20"/>
                <w:lang w:val="en-CA" w:eastAsia="en-CA"/>
              </w:rPr>
            </w:pPr>
            <w:r w:rsidRPr="00B35CB9">
              <w:rPr>
                <w:sz w:val="20"/>
                <w:szCs w:val="20"/>
                <w:lang w:val="fr" w:eastAsia="fr"/>
              </w:rPr>
              <w:t>73 810 267</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6657FFD" w14:textId="77777777" w:rsidR="00FF62A1" w:rsidRPr="00B35CB9" w:rsidRDefault="00FF62A1" w:rsidP="00B80C95">
            <w:pPr>
              <w:jc w:val="right"/>
              <w:rPr>
                <w:sz w:val="20"/>
                <w:szCs w:val="20"/>
                <w:lang w:val="en-CA" w:eastAsia="en-CA"/>
              </w:rPr>
            </w:pPr>
            <w:r w:rsidRPr="00B35CB9">
              <w:rPr>
                <w:sz w:val="20"/>
                <w:szCs w:val="20"/>
                <w:lang w:val="fr" w:eastAsia="fr"/>
              </w:rPr>
              <w:t>72 987 488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EEBB18C" w14:textId="77777777" w:rsidR="00FF62A1" w:rsidRPr="00B35CB9" w:rsidRDefault="00FF62A1" w:rsidP="00B80C95">
            <w:pPr>
              <w:jc w:val="right"/>
              <w:rPr>
                <w:sz w:val="20"/>
                <w:szCs w:val="20"/>
                <w:lang w:val="en-CA" w:eastAsia="en-CA"/>
              </w:rPr>
            </w:pPr>
            <w:r w:rsidRPr="00B35CB9">
              <w:rPr>
                <w:sz w:val="20"/>
                <w:szCs w:val="20"/>
                <w:lang w:val="fr" w:eastAsia="fr"/>
              </w:rPr>
              <w:t>822 779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307413F" w14:textId="77777777" w:rsidR="00FF62A1" w:rsidRPr="00B35CB9" w:rsidRDefault="00FF62A1" w:rsidP="00B80C95">
            <w:pPr>
              <w:jc w:val="right"/>
              <w:rPr>
                <w:sz w:val="20"/>
                <w:szCs w:val="20"/>
                <w:lang w:val="en-CA" w:eastAsia="en-CA"/>
              </w:rPr>
            </w:pPr>
            <w:r w:rsidRPr="00B35CB9">
              <w:rPr>
                <w:sz w:val="20"/>
                <w:szCs w:val="20"/>
                <w:lang w:val="fr" w:eastAsia="fr"/>
              </w:rPr>
              <w:t>99</w:t>
            </w:r>
          </w:p>
        </w:tc>
      </w:tr>
      <w:tr w:rsidR="00FF62A1" w:rsidRPr="00B35CB9" w14:paraId="01B8DE4B"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7A84D63" w14:textId="77777777" w:rsidR="00FF62A1" w:rsidRPr="00B35CB9" w:rsidRDefault="00FF62A1" w:rsidP="00B80C95">
            <w:pPr>
              <w:jc w:val="left"/>
              <w:rPr>
                <w:sz w:val="20"/>
                <w:szCs w:val="20"/>
                <w:lang w:val="en-CA" w:eastAsia="en-CA"/>
              </w:rPr>
            </w:pPr>
            <w:r w:rsidRPr="00B35CB9">
              <w:rPr>
                <w:sz w:val="20"/>
                <w:szCs w:val="20"/>
                <w:lang w:val="fr" w:eastAsia="fr"/>
              </w:rPr>
              <w:t>2010</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EADA175" w14:textId="77777777" w:rsidR="00FF62A1" w:rsidRPr="00B35CB9" w:rsidRDefault="00FF62A1" w:rsidP="00B80C95">
            <w:pPr>
              <w:jc w:val="right"/>
              <w:rPr>
                <w:sz w:val="20"/>
                <w:szCs w:val="20"/>
                <w:lang w:val="en-CA" w:eastAsia="en-CA"/>
              </w:rPr>
            </w:pPr>
            <w:r w:rsidRPr="00B35CB9">
              <w:rPr>
                <w:sz w:val="20"/>
                <w:szCs w:val="20"/>
                <w:lang w:val="fr" w:eastAsia="fr"/>
              </w:rPr>
              <w:t>229</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618052E" w14:textId="77777777" w:rsidR="00FF62A1" w:rsidRPr="00B35CB9" w:rsidRDefault="00FF62A1" w:rsidP="00B80C95">
            <w:pPr>
              <w:jc w:val="right"/>
              <w:rPr>
                <w:sz w:val="20"/>
                <w:szCs w:val="20"/>
                <w:lang w:val="en-CA" w:eastAsia="en-CA"/>
              </w:rPr>
            </w:pPr>
            <w:r w:rsidRPr="00B35CB9">
              <w:rPr>
                <w:sz w:val="20"/>
                <w:szCs w:val="20"/>
                <w:lang w:val="fr" w:eastAsia="fr"/>
              </w:rPr>
              <w:t>218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28BA355" w14:textId="77777777" w:rsidR="00FF62A1" w:rsidRPr="00B35CB9" w:rsidRDefault="00FF62A1" w:rsidP="00B80C95">
            <w:pPr>
              <w:jc w:val="right"/>
              <w:rPr>
                <w:sz w:val="20"/>
                <w:szCs w:val="20"/>
                <w:lang w:val="en-CA" w:eastAsia="en-CA"/>
              </w:rPr>
            </w:pPr>
            <w:r w:rsidRPr="00B35CB9">
              <w:rPr>
                <w:sz w:val="20"/>
                <w:szCs w:val="20"/>
                <w:lang w:val="fr" w:eastAsia="fr"/>
              </w:rPr>
              <w:t>95</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205C3C2" w14:textId="77777777" w:rsidR="00FF62A1" w:rsidRPr="00B35CB9" w:rsidRDefault="00FF62A1" w:rsidP="00B80C95">
            <w:pPr>
              <w:jc w:val="right"/>
              <w:rPr>
                <w:sz w:val="20"/>
                <w:szCs w:val="20"/>
                <w:lang w:val="en-CA" w:eastAsia="en-CA"/>
              </w:rPr>
            </w:pPr>
            <w:r w:rsidRPr="00B35CB9">
              <w:rPr>
                <w:sz w:val="20"/>
                <w:szCs w:val="20"/>
                <w:lang w:val="fr" w:eastAsia="fr"/>
              </w:rPr>
              <w:t>85 086 420</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2338EB8" w14:textId="77777777" w:rsidR="00FF62A1" w:rsidRPr="00B35CB9" w:rsidRDefault="00FF62A1" w:rsidP="00B80C95">
            <w:pPr>
              <w:jc w:val="right"/>
              <w:rPr>
                <w:sz w:val="20"/>
                <w:szCs w:val="20"/>
                <w:lang w:val="en-CA" w:eastAsia="en-CA"/>
              </w:rPr>
            </w:pPr>
            <w:r w:rsidRPr="00B35CB9">
              <w:rPr>
                <w:sz w:val="20"/>
                <w:szCs w:val="20"/>
                <w:lang w:val="fr" w:eastAsia="fr"/>
              </w:rPr>
              <w:t>82 174 174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EF6E6E2" w14:textId="77777777" w:rsidR="00FF62A1" w:rsidRPr="00B35CB9" w:rsidRDefault="00FF62A1" w:rsidP="00B80C95">
            <w:pPr>
              <w:jc w:val="right"/>
              <w:rPr>
                <w:sz w:val="20"/>
                <w:szCs w:val="20"/>
                <w:lang w:val="en-CA" w:eastAsia="en-CA"/>
              </w:rPr>
            </w:pPr>
            <w:r w:rsidRPr="00B35CB9">
              <w:rPr>
                <w:sz w:val="20"/>
                <w:szCs w:val="20"/>
                <w:lang w:val="fr" w:eastAsia="fr"/>
              </w:rPr>
              <w:t>2 912 246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1046C3A" w14:textId="77777777" w:rsidR="00FF62A1" w:rsidRPr="00B35CB9" w:rsidRDefault="00FF62A1" w:rsidP="00B80C95">
            <w:pPr>
              <w:jc w:val="right"/>
              <w:rPr>
                <w:sz w:val="20"/>
                <w:szCs w:val="20"/>
                <w:lang w:val="en-CA" w:eastAsia="en-CA"/>
              </w:rPr>
            </w:pPr>
            <w:r w:rsidRPr="00B35CB9">
              <w:rPr>
                <w:sz w:val="20"/>
                <w:szCs w:val="20"/>
                <w:lang w:val="fr" w:eastAsia="fr"/>
              </w:rPr>
              <w:t>97</w:t>
            </w:r>
          </w:p>
        </w:tc>
      </w:tr>
      <w:tr w:rsidR="00FF62A1" w:rsidRPr="00B35CB9" w14:paraId="5BA51CFD"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C3481F8" w14:textId="77777777" w:rsidR="00FF62A1" w:rsidRPr="00B35CB9" w:rsidRDefault="00FF62A1" w:rsidP="00B80C95">
            <w:pPr>
              <w:jc w:val="left"/>
              <w:rPr>
                <w:sz w:val="20"/>
                <w:szCs w:val="20"/>
                <w:lang w:val="en-CA" w:eastAsia="en-CA"/>
              </w:rPr>
            </w:pPr>
            <w:r w:rsidRPr="00B35CB9">
              <w:rPr>
                <w:sz w:val="20"/>
                <w:szCs w:val="20"/>
                <w:lang w:val="fr" w:eastAsia="fr"/>
              </w:rPr>
              <w:t>2011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56ACCB4" w14:textId="77777777" w:rsidR="00FF62A1" w:rsidRPr="00B35CB9" w:rsidRDefault="00FF62A1" w:rsidP="00B80C95">
            <w:pPr>
              <w:jc w:val="right"/>
              <w:rPr>
                <w:sz w:val="20"/>
                <w:szCs w:val="20"/>
                <w:lang w:val="en-CA" w:eastAsia="en-CA"/>
              </w:rPr>
            </w:pPr>
            <w:r w:rsidRPr="00B35CB9">
              <w:rPr>
                <w:sz w:val="20"/>
                <w:szCs w:val="20"/>
                <w:lang w:val="fr" w:eastAsia="fr"/>
              </w:rPr>
              <w:t>265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D3BFC6B" w14:textId="77777777" w:rsidR="00FF62A1" w:rsidRPr="00B35CB9" w:rsidRDefault="00FF62A1" w:rsidP="00B80C95">
            <w:pPr>
              <w:jc w:val="right"/>
              <w:rPr>
                <w:sz w:val="20"/>
                <w:szCs w:val="20"/>
                <w:lang w:val="en-CA" w:eastAsia="en-CA"/>
              </w:rPr>
            </w:pPr>
            <w:r w:rsidRPr="00B35CB9">
              <w:rPr>
                <w:sz w:val="20"/>
                <w:szCs w:val="20"/>
                <w:lang w:val="fr" w:eastAsia="fr"/>
              </w:rPr>
              <w:t>248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14F656C" w14:textId="77777777" w:rsidR="00FF62A1" w:rsidRPr="00B35CB9" w:rsidRDefault="00FF62A1" w:rsidP="00B80C95">
            <w:pPr>
              <w:jc w:val="right"/>
              <w:rPr>
                <w:sz w:val="20"/>
                <w:szCs w:val="20"/>
                <w:lang w:val="en-CA" w:eastAsia="en-CA"/>
              </w:rPr>
            </w:pPr>
            <w:r w:rsidRPr="00B35CB9">
              <w:rPr>
                <w:sz w:val="20"/>
                <w:szCs w:val="20"/>
                <w:lang w:val="fr" w:eastAsia="fr"/>
              </w:rPr>
              <w:t>94</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F29DD2" w14:textId="77777777" w:rsidR="00FF62A1" w:rsidRPr="00B35CB9" w:rsidRDefault="00FF62A1" w:rsidP="00B80C95">
            <w:pPr>
              <w:jc w:val="right"/>
              <w:rPr>
                <w:sz w:val="20"/>
                <w:szCs w:val="20"/>
                <w:lang w:val="en-CA" w:eastAsia="en-CA"/>
              </w:rPr>
            </w:pPr>
            <w:r w:rsidRPr="00B35CB9">
              <w:rPr>
                <w:sz w:val="20"/>
                <w:szCs w:val="20"/>
                <w:lang w:val="fr" w:eastAsia="fr"/>
              </w:rPr>
              <w:t>202 568 971</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F9D8D54" w14:textId="77777777" w:rsidR="00FF62A1" w:rsidRPr="00B35CB9" w:rsidRDefault="00FF62A1" w:rsidP="00B80C95">
            <w:pPr>
              <w:jc w:val="right"/>
              <w:rPr>
                <w:sz w:val="20"/>
                <w:szCs w:val="20"/>
                <w:lang w:val="en-CA" w:eastAsia="en-CA"/>
              </w:rPr>
            </w:pPr>
            <w:r w:rsidRPr="00B35CB9">
              <w:rPr>
                <w:sz w:val="20"/>
                <w:szCs w:val="20"/>
                <w:lang w:val="fr" w:eastAsia="fr"/>
              </w:rPr>
              <w:t>194 855 096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43BC16" w14:textId="77777777" w:rsidR="00FF62A1" w:rsidRPr="00B35CB9" w:rsidRDefault="00FF62A1" w:rsidP="00B80C95">
            <w:pPr>
              <w:jc w:val="right"/>
              <w:rPr>
                <w:sz w:val="20"/>
                <w:szCs w:val="20"/>
                <w:lang w:val="en-CA" w:eastAsia="en-CA"/>
              </w:rPr>
            </w:pPr>
            <w:r w:rsidRPr="00B35CB9">
              <w:rPr>
                <w:sz w:val="20"/>
                <w:szCs w:val="20"/>
                <w:lang w:val="fr" w:eastAsia="fr"/>
              </w:rPr>
              <w:t>7 713 875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3937966" w14:textId="77777777" w:rsidR="00FF62A1" w:rsidRPr="00B35CB9" w:rsidRDefault="00FF62A1" w:rsidP="00B80C95">
            <w:pPr>
              <w:jc w:val="right"/>
              <w:rPr>
                <w:sz w:val="20"/>
                <w:szCs w:val="20"/>
                <w:lang w:val="en-CA" w:eastAsia="en-CA"/>
              </w:rPr>
            </w:pPr>
            <w:r w:rsidRPr="00B35CB9">
              <w:rPr>
                <w:sz w:val="20"/>
                <w:szCs w:val="20"/>
                <w:lang w:val="fr" w:eastAsia="fr"/>
              </w:rPr>
              <w:t>96</w:t>
            </w:r>
          </w:p>
        </w:tc>
      </w:tr>
      <w:tr w:rsidR="00FF62A1" w:rsidRPr="00B35CB9" w14:paraId="69E447D1"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855F511" w14:textId="77777777" w:rsidR="00FF62A1" w:rsidRPr="00B35CB9" w:rsidRDefault="00FF62A1" w:rsidP="00B80C95">
            <w:pPr>
              <w:jc w:val="left"/>
              <w:rPr>
                <w:sz w:val="20"/>
                <w:szCs w:val="20"/>
                <w:lang w:val="en-CA" w:eastAsia="en-CA"/>
              </w:rPr>
            </w:pPr>
            <w:r w:rsidRPr="00B35CB9">
              <w:rPr>
                <w:sz w:val="20"/>
                <w:szCs w:val="20"/>
                <w:lang w:val="fr" w:eastAsia="fr"/>
              </w:rPr>
              <w:t>2012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4A7813D" w14:textId="77777777" w:rsidR="00FF62A1" w:rsidRPr="00B35CB9" w:rsidRDefault="00FF62A1" w:rsidP="00B80C95">
            <w:pPr>
              <w:jc w:val="right"/>
              <w:rPr>
                <w:sz w:val="20"/>
                <w:szCs w:val="20"/>
                <w:lang w:val="en-CA" w:eastAsia="en-CA"/>
              </w:rPr>
            </w:pPr>
            <w:r w:rsidRPr="00B35CB9">
              <w:rPr>
                <w:sz w:val="20"/>
                <w:szCs w:val="20"/>
                <w:lang w:val="fr" w:eastAsia="fr"/>
              </w:rPr>
              <w:t>184</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15E8DC" w14:textId="77777777" w:rsidR="00FF62A1" w:rsidRPr="00B35CB9" w:rsidRDefault="00FF62A1" w:rsidP="00B80C95">
            <w:pPr>
              <w:jc w:val="right"/>
              <w:rPr>
                <w:sz w:val="20"/>
                <w:szCs w:val="20"/>
                <w:lang w:val="en-CA" w:eastAsia="en-CA"/>
              </w:rPr>
            </w:pPr>
            <w:r w:rsidRPr="00B35CB9">
              <w:rPr>
                <w:sz w:val="20"/>
                <w:szCs w:val="20"/>
                <w:lang w:val="fr" w:eastAsia="fr"/>
              </w:rPr>
              <w:t>158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89328C0" w14:textId="77777777" w:rsidR="00FF62A1" w:rsidRPr="00B35CB9" w:rsidRDefault="00FF62A1" w:rsidP="00B80C95">
            <w:pPr>
              <w:jc w:val="right"/>
              <w:rPr>
                <w:sz w:val="20"/>
                <w:szCs w:val="20"/>
                <w:lang w:val="en-CA" w:eastAsia="en-CA"/>
              </w:rPr>
            </w:pPr>
            <w:r w:rsidRPr="00B35CB9">
              <w:rPr>
                <w:sz w:val="20"/>
                <w:szCs w:val="20"/>
                <w:lang w:val="fr" w:eastAsia="fr"/>
              </w:rPr>
              <w:t>86</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08F05A6" w14:textId="77777777" w:rsidR="00FF62A1" w:rsidRPr="00B35CB9" w:rsidRDefault="00FF62A1" w:rsidP="00B80C95">
            <w:pPr>
              <w:jc w:val="right"/>
              <w:rPr>
                <w:sz w:val="20"/>
                <w:szCs w:val="20"/>
                <w:lang w:val="en-CA" w:eastAsia="en-CA"/>
              </w:rPr>
            </w:pPr>
            <w:r w:rsidRPr="00B35CB9">
              <w:rPr>
                <w:sz w:val="20"/>
                <w:szCs w:val="20"/>
                <w:lang w:val="fr" w:eastAsia="fr"/>
              </w:rPr>
              <w:t>101 763 574</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9D8781C" w14:textId="77777777" w:rsidR="00FF62A1" w:rsidRPr="00B35CB9" w:rsidRDefault="00FF62A1" w:rsidP="00B80C95">
            <w:pPr>
              <w:jc w:val="right"/>
              <w:rPr>
                <w:sz w:val="20"/>
                <w:szCs w:val="20"/>
                <w:lang w:val="en-CA" w:eastAsia="en-CA"/>
              </w:rPr>
            </w:pPr>
            <w:r w:rsidRPr="00B35CB9">
              <w:rPr>
                <w:sz w:val="20"/>
                <w:szCs w:val="20"/>
                <w:lang w:val="fr" w:eastAsia="fr"/>
              </w:rPr>
              <w:t>95 159 423</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084BCF6" w14:textId="77777777" w:rsidR="00FF62A1" w:rsidRPr="00B35CB9" w:rsidRDefault="00FF62A1" w:rsidP="00B80C95">
            <w:pPr>
              <w:jc w:val="right"/>
              <w:rPr>
                <w:sz w:val="20"/>
                <w:szCs w:val="20"/>
                <w:lang w:val="en-CA" w:eastAsia="en-CA"/>
              </w:rPr>
            </w:pPr>
            <w:r w:rsidRPr="00B35CB9">
              <w:rPr>
                <w:sz w:val="20"/>
                <w:szCs w:val="20"/>
                <w:lang w:val="fr" w:eastAsia="fr"/>
              </w:rPr>
              <w:t>6 604 150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F520DB2" w14:textId="77777777" w:rsidR="00FF62A1" w:rsidRPr="00B35CB9" w:rsidRDefault="00FF62A1" w:rsidP="00B80C95">
            <w:pPr>
              <w:jc w:val="right"/>
              <w:rPr>
                <w:sz w:val="20"/>
                <w:szCs w:val="20"/>
                <w:lang w:val="en-CA" w:eastAsia="en-CA"/>
              </w:rPr>
            </w:pPr>
            <w:r w:rsidRPr="00B35CB9">
              <w:rPr>
                <w:sz w:val="20"/>
                <w:szCs w:val="20"/>
                <w:lang w:val="fr" w:eastAsia="fr"/>
              </w:rPr>
              <w:t>94</w:t>
            </w:r>
          </w:p>
        </w:tc>
      </w:tr>
      <w:tr w:rsidR="00FF62A1" w:rsidRPr="00B35CB9" w14:paraId="08DE9797"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5A41B2D" w14:textId="77777777" w:rsidR="00FF62A1" w:rsidRPr="00B35CB9" w:rsidRDefault="00FF62A1" w:rsidP="00B80C95">
            <w:pPr>
              <w:jc w:val="left"/>
              <w:rPr>
                <w:sz w:val="20"/>
                <w:szCs w:val="20"/>
                <w:lang w:val="en-CA" w:eastAsia="en-CA"/>
              </w:rPr>
            </w:pPr>
            <w:r w:rsidRPr="00B35CB9">
              <w:rPr>
                <w:sz w:val="20"/>
                <w:szCs w:val="20"/>
                <w:lang w:val="fr" w:eastAsia="fr"/>
              </w:rPr>
              <w:t>2013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3B39006" w14:textId="77777777" w:rsidR="00FF62A1" w:rsidRPr="00B35CB9" w:rsidRDefault="00FF62A1" w:rsidP="00B80C95">
            <w:pPr>
              <w:jc w:val="right"/>
              <w:rPr>
                <w:sz w:val="20"/>
                <w:szCs w:val="20"/>
                <w:lang w:val="en-CA" w:eastAsia="en-CA"/>
              </w:rPr>
            </w:pPr>
            <w:r w:rsidRPr="00B35CB9">
              <w:rPr>
                <w:sz w:val="20"/>
                <w:szCs w:val="20"/>
                <w:lang w:val="fr" w:eastAsia="fr"/>
              </w:rPr>
              <w:t>185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AA907A1" w14:textId="77777777" w:rsidR="00FF62A1" w:rsidRPr="00B35CB9" w:rsidRDefault="00FF62A1" w:rsidP="00B80C95">
            <w:pPr>
              <w:jc w:val="right"/>
              <w:rPr>
                <w:sz w:val="20"/>
                <w:szCs w:val="20"/>
                <w:lang w:val="en-CA" w:eastAsia="en-CA"/>
              </w:rPr>
            </w:pPr>
            <w:r w:rsidRPr="00B35CB9">
              <w:rPr>
                <w:sz w:val="20"/>
                <w:szCs w:val="20"/>
                <w:lang w:val="fr" w:eastAsia="fr"/>
              </w:rPr>
              <w:t>168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1966FFA" w14:textId="77777777" w:rsidR="00FF62A1" w:rsidRPr="00B35CB9" w:rsidRDefault="00FF62A1" w:rsidP="00B80C95">
            <w:pPr>
              <w:jc w:val="right"/>
              <w:rPr>
                <w:sz w:val="20"/>
                <w:szCs w:val="20"/>
                <w:lang w:val="en-CA" w:eastAsia="en-CA"/>
              </w:rPr>
            </w:pPr>
            <w:r w:rsidRPr="00B35CB9">
              <w:rPr>
                <w:sz w:val="20"/>
                <w:szCs w:val="20"/>
                <w:lang w:val="fr" w:eastAsia="fr"/>
              </w:rPr>
              <w:t>91</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3527E0B" w14:textId="77777777" w:rsidR="00FF62A1" w:rsidRPr="00B35CB9" w:rsidRDefault="00FF62A1" w:rsidP="00B80C95">
            <w:pPr>
              <w:jc w:val="right"/>
              <w:rPr>
                <w:sz w:val="20"/>
                <w:szCs w:val="20"/>
                <w:lang w:val="en-CA" w:eastAsia="en-CA"/>
              </w:rPr>
            </w:pPr>
            <w:r w:rsidRPr="00B35CB9">
              <w:rPr>
                <w:sz w:val="20"/>
                <w:szCs w:val="20"/>
                <w:lang w:val="fr" w:eastAsia="fr"/>
              </w:rPr>
              <w:t>125 879 518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EBA5CFE" w14:textId="77777777" w:rsidR="00FF62A1" w:rsidRPr="00B35CB9" w:rsidRDefault="00FF62A1" w:rsidP="00B80C95">
            <w:pPr>
              <w:jc w:val="right"/>
              <w:rPr>
                <w:sz w:val="20"/>
                <w:szCs w:val="20"/>
                <w:lang w:val="en-CA" w:eastAsia="en-CA"/>
              </w:rPr>
            </w:pPr>
            <w:r w:rsidRPr="00B35CB9">
              <w:rPr>
                <w:sz w:val="20"/>
                <w:szCs w:val="20"/>
                <w:lang w:val="fr" w:eastAsia="fr"/>
              </w:rPr>
              <w:t>123 160 351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E8E2C73" w14:textId="77777777" w:rsidR="00FF62A1" w:rsidRPr="00B35CB9" w:rsidRDefault="00FF62A1" w:rsidP="00B80C95">
            <w:pPr>
              <w:jc w:val="right"/>
              <w:rPr>
                <w:sz w:val="20"/>
                <w:szCs w:val="20"/>
                <w:lang w:val="en-CA" w:eastAsia="en-CA"/>
              </w:rPr>
            </w:pPr>
            <w:r w:rsidRPr="00B35CB9">
              <w:rPr>
                <w:sz w:val="20"/>
                <w:szCs w:val="20"/>
                <w:lang w:val="fr" w:eastAsia="fr"/>
              </w:rPr>
              <w:t>2 719 167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F4C301C" w14:textId="77777777" w:rsidR="00FF62A1" w:rsidRPr="00B35CB9" w:rsidRDefault="00FF62A1" w:rsidP="00B80C95">
            <w:pPr>
              <w:jc w:val="right"/>
              <w:rPr>
                <w:sz w:val="20"/>
                <w:szCs w:val="20"/>
                <w:lang w:val="en-CA" w:eastAsia="en-CA"/>
              </w:rPr>
            </w:pPr>
            <w:r w:rsidRPr="00B35CB9">
              <w:rPr>
                <w:sz w:val="20"/>
                <w:szCs w:val="20"/>
                <w:lang w:val="fr" w:eastAsia="fr"/>
              </w:rPr>
              <w:t>98</w:t>
            </w:r>
          </w:p>
        </w:tc>
      </w:tr>
      <w:tr w:rsidR="00FF62A1" w:rsidRPr="00B35CB9" w14:paraId="305A7076"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E6A212B" w14:textId="77777777" w:rsidR="00FF62A1" w:rsidRPr="00B35CB9" w:rsidRDefault="00FF62A1" w:rsidP="00B80C95">
            <w:pPr>
              <w:jc w:val="left"/>
              <w:rPr>
                <w:sz w:val="20"/>
                <w:szCs w:val="20"/>
                <w:lang w:val="en-CA" w:eastAsia="en-CA"/>
              </w:rPr>
            </w:pPr>
            <w:r w:rsidRPr="00B35CB9">
              <w:rPr>
                <w:sz w:val="20"/>
                <w:szCs w:val="20"/>
                <w:lang w:val="fr" w:eastAsia="fr"/>
              </w:rPr>
              <w:t>2014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88759FF" w14:textId="77777777" w:rsidR="00FF62A1" w:rsidRPr="00B35CB9" w:rsidRDefault="00FF62A1" w:rsidP="00B80C95">
            <w:pPr>
              <w:jc w:val="right"/>
              <w:rPr>
                <w:sz w:val="20"/>
                <w:szCs w:val="20"/>
                <w:lang w:val="en-CA" w:eastAsia="en-CA"/>
              </w:rPr>
            </w:pPr>
            <w:r w:rsidRPr="00B35CB9">
              <w:rPr>
                <w:sz w:val="20"/>
                <w:szCs w:val="20"/>
                <w:lang w:val="fr" w:eastAsia="fr"/>
              </w:rPr>
              <w:t>228</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B944A46" w14:textId="77777777" w:rsidR="00FF62A1" w:rsidRPr="00B35CB9" w:rsidRDefault="00FF62A1" w:rsidP="00B80C95">
            <w:pPr>
              <w:jc w:val="right"/>
              <w:rPr>
                <w:sz w:val="20"/>
                <w:szCs w:val="20"/>
                <w:lang w:val="en-CA" w:eastAsia="en-CA"/>
              </w:rPr>
            </w:pPr>
            <w:r w:rsidRPr="00B35CB9">
              <w:rPr>
                <w:sz w:val="20"/>
                <w:szCs w:val="20"/>
                <w:lang w:val="fr" w:eastAsia="fr"/>
              </w:rPr>
              <w:t>188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2F259F0" w14:textId="77777777" w:rsidR="00FF62A1" w:rsidRPr="00B35CB9" w:rsidRDefault="00FF62A1" w:rsidP="00B80C95">
            <w:pPr>
              <w:jc w:val="right"/>
              <w:rPr>
                <w:sz w:val="20"/>
                <w:szCs w:val="20"/>
                <w:lang w:val="en-CA" w:eastAsia="en-CA"/>
              </w:rPr>
            </w:pPr>
            <w:r w:rsidRPr="00B35CB9">
              <w:rPr>
                <w:sz w:val="20"/>
                <w:szCs w:val="20"/>
                <w:lang w:val="fr" w:eastAsia="fr"/>
              </w:rPr>
              <w:t>82</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671256E" w14:textId="77777777" w:rsidR="00FF62A1" w:rsidRPr="00B35CB9" w:rsidRDefault="00FF62A1" w:rsidP="00B80C95">
            <w:pPr>
              <w:jc w:val="right"/>
              <w:rPr>
                <w:sz w:val="20"/>
                <w:szCs w:val="20"/>
                <w:lang w:val="en-CA" w:eastAsia="en-CA"/>
              </w:rPr>
            </w:pPr>
            <w:r w:rsidRPr="00B35CB9">
              <w:rPr>
                <w:sz w:val="20"/>
                <w:szCs w:val="20"/>
                <w:lang w:val="fr" w:eastAsia="fr"/>
              </w:rPr>
              <w:t>95 568 332</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DB5AD41" w14:textId="77777777" w:rsidR="00FF62A1" w:rsidRPr="00B35CB9" w:rsidRDefault="00FF62A1" w:rsidP="00B80C95">
            <w:pPr>
              <w:jc w:val="right"/>
              <w:rPr>
                <w:sz w:val="20"/>
                <w:szCs w:val="20"/>
                <w:lang w:val="en-CA" w:eastAsia="en-CA"/>
              </w:rPr>
            </w:pPr>
            <w:r w:rsidRPr="00B35CB9">
              <w:rPr>
                <w:sz w:val="20"/>
                <w:szCs w:val="20"/>
                <w:lang w:val="fr" w:eastAsia="fr"/>
              </w:rPr>
              <w:t>87 528 785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DC4443F" w14:textId="77777777" w:rsidR="00FF62A1" w:rsidRPr="00B35CB9" w:rsidRDefault="00FF62A1" w:rsidP="00B80C95">
            <w:pPr>
              <w:jc w:val="right"/>
              <w:rPr>
                <w:sz w:val="20"/>
                <w:szCs w:val="20"/>
                <w:lang w:val="en-CA" w:eastAsia="en-CA"/>
              </w:rPr>
            </w:pPr>
            <w:r w:rsidRPr="00B35CB9">
              <w:rPr>
                <w:sz w:val="20"/>
                <w:szCs w:val="20"/>
                <w:lang w:val="fr" w:eastAsia="fr"/>
              </w:rPr>
              <w:t>8 039 547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D7AF01D" w14:textId="77777777" w:rsidR="00FF62A1" w:rsidRPr="00B35CB9" w:rsidRDefault="00FF62A1" w:rsidP="00B80C95">
            <w:pPr>
              <w:jc w:val="right"/>
              <w:rPr>
                <w:sz w:val="20"/>
                <w:szCs w:val="20"/>
                <w:lang w:val="en-CA" w:eastAsia="en-CA"/>
              </w:rPr>
            </w:pPr>
            <w:r w:rsidRPr="00B35CB9">
              <w:rPr>
                <w:sz w:val="20"/>
                <w:szCs w:val="20"/>
                <w:lang w:val="fr" w:eastAsia="fr"/>
              </w:rPr>
              <w:t>92</w:t>
            </w:r>
          </w:p>
        </w:tc>
      </w:tr>
      <w:tr w:rsidR="00FF62A1" w:rsidRPr="00B35CB9" w14:paraId="2C3386EE"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899363C" w14:textId="77777777" w:rsidR="00FF62A1" w:rsidRPr="00B35CB9" w:rsidRDefault="00FF62A1" w:rsidP="00B80C95">
            <w:pPr>
              <w:jc w:val="left"/>
              <w:rPr>
                <w:sz w:val="20"/>
                <w:szCs w:val="20"/>
                <w:lang w:val="en-CA" w:eastAsia="en-CA"/>
              </w:rPr>
            </w:pPr>
            <w:r w:rsidRPr="00B35CB9">
              <w:rPr>
                <w:sz w:val="20"/>
                <w:szCs w:val="20"/>
                <w:lang w:val="fr" w:eastAsia="fr"/>
              </w:rPr>
              <w:t>2015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8C26DB1" w14:textId="77777777" w:rsidR="00FF62A1" w:rsidRPr="00B35CB9" w:rsidRDefault="00FF62A1" w:rsidP="00B80C95">
            <w:pPr>
              <w:jc w:val="right"/>
              <w:rPr>
                <w:sz w:val="20"/>
                <w:szCs w:val="20"/>
                <w:lang w:val="en-CA" w:eastAsia="en-CA"/>
              </w:rPr>
            </w:pPr>
            <w:r w:rsidRPr="00B35CB9">
              <w:rPr>
                <w:sz w:val="20"/>
                <w:szCs w:val="20"/>
                <w:lang w:val="fr" w:eastAsia="fr"/>
              </w:rPr>
              <w:t>379</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F70D98" w14:textId="77777777" w:rsidR="00FF62A1" w:rsidRPr="00B35CB9" w:rsidRDefault="00FF62A1" w:rsidP="00B80C95">
            <w:pPr>
              <w:jc w:val="right"/>
              <w:rPr>
                <w:sz w:val="20"/>
                <w:szCs w:val="20"/>
                <w:lang w:val="en-CA" w:eastAsia="en-CA"/>
              </w:rPr>
            </w:pPr>
            <w:r w:rsidRPr="00B35CB9">
              <w:rPr>
                <w:sz w:val="20"/>
                <w:szCs w:val="20"/>
                <w:lang w:val="fr" w:eastAsia="fr"/>
              </w:rPr>
              <w:t>295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1D16871" w14:textId="77777777" w:rsidR="00FF62A1" w:rsidRPr="00B35CB9" w:rsidRDefault="00FF62A1" w:rsidP="00B80C95">
            <w:pPr>
              <w:jc w:val="right"/>
              <w:rPr>
                <w:sz w:val="20"/>
                <w:szCs w:val="20"/>
                <w:lang w:val="en-CA" w:eastAsia="en-CA"/>
              </w:rPr>
            </w:pPr>
            <w:r w:rsidRPr="00B35CB9">
              <w:rPr>
                <w:sz w:val="20"/>
                <w:szCs w:val="20"/>
                <w:lang w:val="fr" w:eastAsia="fr"/>
              </w:rPr>
              <w:t>78</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A0AA4A" w14:textId="77777777" w:rsidR="00FF62A1" w:rsidRPr="00B35CB9" w:rsidRDefault="00FF62A1" w:rsidP="00B80C95">
            <w:pPr>
              <w:jc w:val="right"/>
              <w:rPr>
                <w:sz w:val="20"/>
                <w:szCs w:val="20"/>
                <w:lang w:val="en-CA" w:eastAsia="en-CA"/>
              </w:rPr>
            </w:pPr>
            <w:r w:rsidRPr="00B35CB9">
              <w:rPr>
                <w:sz w:val="20"/>
                <w:szCs w:val="20"/>
                <w:lang w:val="fr" w:eastAsia="fr"/>
              </w:rPr>
              <w:t>167 524 085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3B1C0A8" w14:textId="77777777" w:rsidR="00FF62A1" w:rsidRPr="00B35CB9" w:rsidRDefault="00FF62A1" w:rsidP="00B80C95">
            <w:pPr>
              <w:jc w:val="right"/>
              <w:rPr>
                <w:sz w:val="20"/>
                <w:szCs w:val="20"/>
                <w:lang w:val="en-CA" w:eastAsia="en-CA"/>
              </w:rPr>
            </w:pPr>
            <w:r w:rsidRPr="00B35CB9">
              <w:rPr>
                <w:sz w:val="20"/>
                <w:szCs w:val="20"/>
                <w:lang w:val="fr" w:eastAsia="fr"/>
              </w:rPr>
              <w:t>136 616 708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38DCD3" w14:textId="77777777" w:rsidR="00FF62A1" w:rsidRPr="00B35CB9" w:rsidRDefault="00FF62A1" w:rsidP="00B80C95">
            <w:pPr>
              <w:jc w:val="right"/>
              <w:rPr>
                <w:sz w:val="20"/>
                <w:szCs w:val="20"/>
                <w:lang w:val="en-CA" w:eastAsia="en-CA"/>
              </w:rPr>
            </w:pPr>
            <w:r w:rsidRPr="00B35CB9">
              <w:rPr>
                <w:sz w:val="20"/>
                <w:szCs w:val="20"/>
                <w:lang w:val="fr" w:eastAsia="fr"/>
              </w:rPr>
              <w:t>30 907 377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17C64CA" w14:textId="77777777" w:rsidR="00FF62A1" w:rsidRPr="00B35CB9" w:rsidRDefault="00FF62A1" w:rsidP="00B80C95">
            <w:pPr>
              <w:jc w:val="right"/>
              <w:rPr>
                <w:sz w:val="20"/>
                <w:szCs w:val="20"/>
                <w:lang w:val="en-CA" w:eastAsia="en-CA"/>
              </w:rPr>
            </w:pPr>
            <w:r w:rsidRPr="00B35CB9">
              <w:rPr>
                <w:sz w:val="20"/>
                <w:szCs w:val="20"/>
                <w:lang w:val="fr" w:eastAsia="fr"/>
              </w:rPr>
              <w:t>82</w:t>
            </w:r>
          </w:p>
        </w:tc>
      </w:tr>
      <w:tr w:rsidR="00FF62A1" w:rsidRPr="00B35CB9" w14:paraId="42EB2F47"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CC215E" w14:textId="77777777" w:rsidR="00FF62A1" w:rsidRPr="00B35CB9" w:rsidRDefault="00FF62A1" w:rsidP="00B80C95">
            <w:pPr>
              <w:jc w:val="left"/>
              <w:rPr>
                <w:sz w:val="20"/>
                <w:szCs w:val="20"/>
                <w:lang w:val="en-CA" w:eastAsia="en-CA"/>
              </w:rPr>
            </w:pPr>
            <w:r w:rsidRPr="00B35CB9">
              <w:rPr>
                <w:sz w:val="20"/>
                <w:szCs w:val="20"/>
                <w:lang w:val="fr" w:eastAsia="fr"/>
              </w:rPr>
              <w:t>2016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28E2DF" w14:textId="77777777" w:rsidR="00FF62A1" w:rsidRPr="00B35CB9" w:rsidRDefault="00FF62A1" w:rsidP="00B80C95">
            <w:pPr>
              <w:jc w:val="right"/>
              <w:rPr>
                <w:sz w:val="20"/>
                <w:szCs w:val="20"/>
                <w:lang w:val="en-CA" w:eastAsia="en-CA"/>
              </w:rPr>
            </w:pPr>
            <w:r w:rsidRPr="00B35CB9">
              <w:rPr>
                <w:sz w:val="20"/>
                <w:szCs w:val="20"/>
                <w:lang w:val="fr" w:eastAsia="fr"/>
              </w:rPr>
              <w:t>242</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C94690A" w14:textId="77777777" w:rsidR="00FF62A1" w:rsidRPr="00B35CB9" w:rsidRDefault="00FF62A1" w:rsidP="00B80C95">
            <w:pPr>
              <w:jc w:val="right"/>
              <w:rPr>
                <w:sz w:val="20"/>
                <w:szCs w:val="20"/>
                <w:lang w:val="en-CA" w:eastAsia="en-CA"/>
              </w:rPr>
            </w:pPr>
            <w:r w:rsidRPr="00B35CB9">
              <w:rPr>
                <w:sz w:val="20"/>
                <w:szCs w:val="20"/>
                <w:lang w:val="fr" w:eastAsia="fr"/>
              </w:rPr>
              <w:t>67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48E9148" w14:textId="77777777" w:rsidR="00FF62A1" w:rsidRPr="00B35CB9" w:rsidRDefault="00FF62A1" w:rsidP="00B80C95">
            <w:pPr>
              <w:jc w:val="right"/>
              <w:rPr>
                <w:sz w:val="20"/>
                <w:szCs w:val="20"/>
                <w:lang w:val="en-CA" w:eastAsia="en-CA"/>
              </w:rPr>
            </w:pPr>
            <w:r w:rsidRPr="00B35CB9">
              <w:rPr>
                <w:sz w:val="20"/>
                <w:szCs w:val="20"/>
                <w:lang w:val="fr" w:eastAsia="fr"/>
              </w:rPr>
              <w:t>28</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C683952" w14:textId="77777777" w:rsidR="00FF62A1" w:rsidRPr="00B35CB9" w:rsidRDefault="00FF62A1" w:rsidP="00B80C95">
            <w:pPr>
              <w:jc w:val="right"/>
              <w:rPr>
                <w:sz w:val="20"/>
                <w:szCs w:val="20"/>
                <w:lang w:val="en-CA" w:eastAsia="en-CA"/>
              </w:rPr>
            </w:pPr>
            <w:r w:rsidRPr="00B35CB9">
              <w:rPr>
                <w:sz w:val="20"/>
                <w:szCs w:val="20"/>
                <w:lang w:val="fr" w:eastAsia="fr"/>
              </w:rPr>
              <w:t>118 596 772</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56BC12E" w14:textId="77777777" w:rsidR="00FF62A1" w:rsidRPr="00B35CB9" w:rsidRDefault="00FF62A1" w:rsidP="00B80C95">
            <w:pPr>
              <w:jc w:val="right"/>
              <w:rPr>
                <w:sz w:val="20"/>
                <w:szCs w:val="20"/>
                <w:lang w:val="en-CA" w:eastAsia="en-CA"/>
              </w:rPr>
            </w:pPr>
            <w:r w:rsidRPr="00B35CB9">
              <w:rPr>
                <w:sz w:val="20"/>
                <w:szCs w:val="20"/>
                <w:lang w:val="fr" w:eastAsia="fr"/>
              </w:rPr>
              <w:t>59 948 446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1DEB2A4" w14:textId="77777777" w:rsidR="00FF62A1" w:rsidRPr="00B35CB9" w:rsidRDefault="00FF62A1" w:rsidP="00B80C95">
            <w:pPr>
              <w:jc w:val="right"/>
              <w:rPr>
                <w:sz w:val="20"/>
                <w:szCs w:val="20"/>
                <w:lang w:val="en-CA" w:eastAsia="en-CA"/>
              </w:rPr>
            </w:pPr>
            <w:r w:rsidRPr="00B35CB9">
              <w:rPr>
                <w:sz w:val="20"/>
                <w:szCs w:val="20"/>
                <w:lang w:val="fr" w:eastAsia="fr"/>
              </w:rPr>
              <w:t>58 648 326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7780882" w14:textId="77777777" w:rsidR="00FF62A1" w:rsidRPr="00B35CB9" w:rsidRDefault="00FF62A1" w:rsidP="00B80C95">
            <w:pPr>
              <w:jc w:val="right"/>
              <w:rPr>
                <w:sz w:val="20"/>
                <w:szCs w:val="20"/>
                <w:lang w:val="en-CA" w:eastAsia="en-CA"/>
              </w:rPr>
            </w:pPr>
            <w:r w:rsidRPr="00B35CB9">
              <w:rPr>
                <w:sz w:val="20"/>
                <w:szCs w:val="20"/>
                <w:lang w:val="fr" w:eastAsia="fr"/>
              </w:rPr>
              <w:t>51</w:t>
            </w:r>
          </w:p>
        </w:tc>
      </w:tr>
      <w:tr w:rsidR="00FF62A1" w:rsidRPr="00B35CB9" w14:paraId="76BD4680"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3819EA5" w14:textId="77777777" w:rsidR="00FF62A1" w:rsidRPr="00B35CB9" w:rsidRDefault="00FF62A1" w:rsidP="00B80C95">
            <w:pPr>
              <w:jc w:val="left"/>
              <w:rPr>
                <w:sz w:val="20"/>
                <w:szCs w:val="20"/>
                <w:lang w:val="en-CA" w:eastAsia="en-CA"/>
              </w:rPr>
            </w:pPr>
            <w:r w:rsidRPr="00B35CB9">
              <w:rPr>
                <w:sz w:val="20"/>
                <w:szCs w:val="20"/>
                <w:lang w:val="fr" w:eastAsia="fr"/>
              </w:rPr>
              <w:t>2017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AFF057" w14:textId="77777777" w:rsidR="00FF62A1" w:rsidRPr="00B35CB9" w:rsidRDefault="00FF62A1" w:rsidP="00B80C95">
            <w:pPr>
              <w:jc w:val="right"/>
              <w:rPr>
                <w:sz w:val="20"/>
                <w:szCs w:val="20"/>
                <w:lang w:val="en-CA" w:eastAsia="en-CA"/>
              </w:rPr>
            </w:pPr>
            <w:r w:rsidRPr="00B35CB9">
              <w:rPr>
                <w:sz w:val="20"/>
                <w:szCs w:val="20"/>
                <w:lang w:val="fr" w:eastAsia="fr"/>
              </w:rPr>
              <w:t>127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A40FA0" w14:textId="77777777" w:rsidR="00FF62A1" w:rsidRPr="00B35CB9" w:rsidRDefault="00FF62A1" w:rsidP="00B80C95">
            <w:pPr>
              <w:jc w:val="right"/>
              <w:rPr>
                <w:sz w:val="20"/>
                <w:szCs w:val="20"/>
                <w:lang w:val="en-CA" w:eastAsia="en-CA"/>
              </w:rPr>
            </w:pPr>
            <w:r w:rsidRPr="00B35CB9">
              <w:rPr>
                <w:sz w:val="20"/>
                <w:szCs w:val="20"/>
                <w:lang w:val="fr" w:eastAsia="fr"/>
              </w:rPr>
              <w:t>15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6F834AE" w14:textId="77777777" w:rsidR="00FF62A1" w:rsidRPr="00B35CB9" w:rsidRDefault="00FF62A1" w:rsidP="00B80C95">
            <w:pPr>
              <w:jc w:val="right"/>
              <w:rPr>
                <w:sz w:val="20"/>
                <w:szCs w:val="20"/>
                <w:lang w:val="en-CA" w:eastAsia="en-CA"/>
              </w:rPr>
            </w:pPr>
            <w:r w:rsidRPr="00B35CB9">
              <w:rPr>
                <w:sz w:val="20"/>
                <w:szCs w:val="20"/>
                <w:lang w:val="fr" w:eastAsia="fr"/>
              </w:rPr>
              <w:t>12</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09E2F5" w14:textId="77777777" w:rsidR="00FF62A1" w:rsidRPr="00B35CB9" w:rsidRDefault="00FF62A1" w:rsidP="00B80C95">
            <w:pPr>
              <w:jc w:val="right"/>
              <w:rPr>
                <w:sz w:val="20"/>
                <w:szCs w:val="20"/>
                <w:lang w:val="en-CA" w:eastAsia="en-CA"/>
              </w:rPr>
            </w:pPr>
            <w:r w:rsidRPr="00B35CB9">
              <w:rPr>
                <w:sz w:val="20"/>
                <w:szCs w:val="20"/>
                <w:lang w:val="fr" w:eastAsia="fr"/>
              </w:rPr>
              <w:t>68 375 153</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54B27D" w14:textId="77777777" w:rsidR="00FF62A1" w:rsidRPr="00B35CB9" w:rsidRDefault="00FF62A1" w:rsidP="00B80C95">
            <w:pPr>
              <w:jc w:val="right"/>
              <w:rPr>
                <w:sz w:val="20"/>
                <w:szCs w:val="20"/>
                <w:lang w:val="en-CA" w:eastAsia="en-CA"/>
              </w:rPr>
            </w:pPr>
            <w:r w:rsidRPr="00B35CB9">
              <w:rPr>
                <w:sz w:val="20"/>
                <w:szCs w:val="20"/>
                <w:lang w:val="fr" w:eastAsia="fr"/>
              </w:rPr>
              <w:t>36 038 222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D5024F3" w14:textId="77777777" w:rsidR="00FF62A1" w:rsidRPr="00B35CB9" w:rsidRDefault="00FF62A1" w:rsidP="00B80C95">
            <w:pPr>
              <w:jc w:val="right"/>
              <w:rPr>
                <w:sz w:val="20"/>
                <w:szCs w:val="20"/>
                <w:lang w:val="en-CA" w:eastAsia="en-CA"/>
              </w:rPr>
            </w:pPr>
            <w:r w:rsidRPr="00B35CB9">
              <w:rPr>
                <w:sz w:val="20"/>
                <w:szCs w:val="20"/>
                <w:lang w:val="fr" w:eastAsia="fr"/>
              </w:rPr>
              <w:t>32 336 931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6A65951" w14:textId="77777777" w:rsidR="00FF62A1" w:rsidRPr="00B35CB9" w:rsidRDefault="00FF62A1" w:rsidP="00B80C95">
            <w:pPr>
              <w:jc w:val="right"/>
              <w:rPr>
                <w:sz w:val="20"/>
                <w:szCs w:val="20"/>
                <w:lang w:val="en-CA" w:eastAsia="en-CA"/>
              </w:rPr>
            </w:pPr>
            <w:r w:rsidRPr="00B35CB9">
              <w:rPr>
                <w:sz w:val="20"/>
                <w:szCs w:val="20"/>
                <w:lang w:val="fr" w:eastAsia="fr"/>
              </w:rPr>
              <w:t>53</w:t>
            </w:r>
          </w:p>
        </w:tc>
      </w:tr>
      <w:tr w:rsidR="00FF62A1" w:rsidRPr="00B35CB9" w14:paraId="3E97262A"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4680AE" w14:textId="77777777" w:rsidR="00FF62A1" w:rsidRPr="00B35CB9" w:rsidRDefault="00FF62A1" w:rsidP="00B80C95">
            <w:pPr>
              <w:jc w:val="left"/>
              <w:rPr>
                <w:sz w:val="20"/>
                <w:szCs w:val="20"/>
                <w:lang w:val="en-CA" w:eastAsia="en-CA"/>
              </w:rPr>
            </w:pPr>
            <w:r w:rsidRPr="00B35CB9">
              <w:rPr>
                <w:sz w:val="20"/>
                <w:szCs w:val="20"/>
                <w:lang w:val="fr" w:eastAsia="fr"/>
              </w:rPr>
              <w:t>2018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C36781" w14:textId="77777777" w:rsidR="00FF62A1" w:rsidRPr="00B35CB9" w:rsidRDefault="00FF62A1" w:rsidP="00B80C95">
            <w:pPr>
              <w:jc w:val="right"/>
              <w:rPr>
                <w:sz w:val="20"/>
                <w:szCs w:val="20"/>
                <w:lang w:val="en-CA" w:eastAsia="en-CA"/>
              </w:rPr>
            </w:pPr>
            <w:r w:rsidRPr="00B35CB9">
              <w:rPr>
                <w:sz w:val="20"/>
                <w:szCs w:val="20"/>
                <w:lang w:val="fr" w:eastAsia="fr"/>
              </w:rPr>
              <w:t>271</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866A6F8"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20292B" w14:textId="77777777" w:rsidR="00FF62A1" w:rsidRPr="00B35CB9" w:rsidRDefault="00FF62A1" w:rsidP="00B80C95">
            <w:pPr>
              <w:jc w:val="right"/>
              <w:rPr>
                <w:sz w:val="20"/>
                <w:szCs w:val="20"/>
                <w:lang w:val="en-CA" w:eastAsia="en-CA"/>
              </w:rPr>
            </w:pPr>
            <w:r w:rsidRPr="00B35CB9">
              <w:rPr>
                <w:sz w:val="20"/>
                <w:szCs w:val="20"/>
                <w:lang w:val="fr" w:eastAsia="fr"/>
              </w:rPr>
              <w:t>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DD855DA" w14:textId="77777777" w:rsidR="00FF62A1" w:rsidRPr="00B35CB9" w:rsidRDefault="00FF62A1" w:rsidP="00B80C95">
            <w:pPr>
              <w:jc w:val="right"/>
              <w:rPr>
                <w:sz w:val="20"/>
                <w:szCs w:val="20"/>
                <w:lang w:val="en-CA" w:eastAsia="en-CA"/>
              </w:rPr>
            </w:pPr>
            <w:r w:rsidRPr="00B35CB9">
              <w:rPr>
                <w:sz w:val="20"/>
                <w:szCs w:val="20"/>
                <w:lang w:val="fr" w:eastAsia="fr"/>
              </w:rPr>
              <w:t>123 627 665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625002" w14:textId="77777777" w:rsidR="00FF62A1" w:rsidRPr="00B35CB9" w:rsidRDefault="00FF62A1" w:rsidP="00B80C95">
            <w:pPr>
              <w:jc w:val="right"/>
              <w:rPr>
                <w:sz w:val="20"/>
                <w:szCs w:val="20"/>
                <w:lang w:val="en-CA" w:eastAsia="en-CA"/>
              </w:rPr>
            </w:pPr>
            <w:r w:rsidRPr="00B35CB9">
              <w:rPr>
                <w:sz w:val="20"/>
                <w:szCs w:val="20"/>
                <w:lang w:val="fr" w:eastAsia="fr"/>
              </w:rPr>
              <w:t>648 075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A41EF7" w14:textId="77777777" w:rsidR="00FF62A1" w:rsidRPr="00B35CB9" w:rsidRDefault="00FF62A1" w:rsidP="00B80C95">
            <w:pPr>
              <w:jc w:val="right"/>
              <w:rPr>
                <w:sz w:val="20"/>
                <w:szCs w:val="20"/>
                <w:lang w:val="en-CA" w:eastAsia="en-CA"/>
              </w:rPr>
            </w:pPr>
            <w:r w:rsidRPr="00B35CB9">
              <w:rPr>
                <w:sz w:val="20"/>
                <w:szCs w:val="20"/>
                <w:lang w:val="fr" w:eastAsia="fr"/>
              </w:rPr>
              <w:t>122 979 590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44B316" w14:textId="77777777" w:rsidR="00FF62A1" w:rsidRPr="00B35CB9" w:rsidRDefault="00FF62A1" w:rsidP="00B80C95">
            <w:pPr>
              <w:jc w:val="right"/>
              <w:rPr>
                <w:sz w:val="20"/>
                <w:szCs w:val="20"/>
                <w:lang w:val="en-CA" w:eastAsia="en-CA"/>
              </w:rPr>
            </w:pPr>
            <w:r w:rsidRPr="00B35CB9">
              <w:rPr>
                <w:sz w:val="20"/>
                <w:szCs w:val="20"/>
                <w:lang w:val="fr" w:eastAsia="fr"/>
              </w:rPr>
              <w:t>1</w:t>
            </w:r>
          </w:p>
        </w:tc>
      </w:tr>
      <w:tr w:rsidR="00FF62A1" w:rsidRPr="00B35CB9" w14:paraId="104C491C" w14:textId="77777777" w:rsidTr="00B80C9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79FE490" w14:textId="77777777" w:rsidR="00FF62A1" w:rsidRPr="00B35CB9" w:rsidRDefault="00FF62A1" w:rsidP="00B80C95">
            <w:pPr>
              <w:jc w:val="left"/>
              <w:rPr>
                <w:b/>
                <w:bCs/>
                <w:sz w:val="20"/>
                <w:szCs w:val="20"/>
                <w:lang w:val="en-CA" w:eastAsia="en-CA"/>
              </w:rPr>
            </w:pPr>
            <w:r w:rsidRPr="00B35CB9">
              <w:rPr>
                <w:b/>
                <w:bCs/>
                <w:sz w:val="20"/>
                <w:szCs w:val="20"/>
                <w:lang w:val="fr" w:eastAsia="fr"/>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1030D7" w14:textId="77777777" w:rsidR="00FF62A1" w:rsidRPr="00B35CB9" w:rsidRDefault="00FF62A1" w:rsidP="00B80C95">
            <w:pPr>
              <w:jc w:val="right"/>
              <w:rPr>
                <w:b/>
                <w:bCs/>
                <w:sz w:val="20"/>
                <w:szCs w:val="20"/>
                <w:lang w:val="en-CA" w:eastAsia="en-CA"/>
              </w:rPr>
            </w:pPr>
            <w:r w:rsidRPr="00B35CB9">
              <w:rPr>
                <w:b/>
                <w:bCs/>
                <w:sz w:val="20"/>
                <w:szCs w:val="20"/>
                <w:lang w:val="fr" w:eastAsia="fr"/>
              </w:rPr>
              <w:t>8 195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2EA1B6" w14:textId="77777777" w:rsidR="00FF62A1" w:rsidRPr="00B35CB9" w:rsidRDefault="00FF62A1" w:rsidP="00B80C95">
            <w:pPr>
              <w:jc w:val="right"/>
              <w:rPr>
                <w:b/>
                <w:bCs/>
                <w:sz w:val="20"/>
                <w:szCs w:val="20"/>
                <w:lang w:val="en-CA" w:eastAsia="en-CA"/>
              </w:rPr>
            </w:pPr>
            <w:r w:rsidRPr="00B35CB9">
              <w:rPr>
                <w:b/>
                <w:bCs/>
                <w:sz w:val="20"/>
                <w:szCs w:val="20"/>
                <w:lang w:val="fr" w:eastAsia="fr"/>
              </w:rPr>
              <w:t>7 435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BFEBBC1" w14:textId="77777777" w:rsidR="00FF62A1" w:rsidRPr="00B35CB9" w:rsidRDefault="00FF62A1" w:rsidP="00B80C95">
            <w:pPr>
              <w:jc w:val="right"/>
              <w:rPr>
                <w:b/>
                <w:bCs/>
                <w:sz w:val="20"/>
                <w:szCs w:val="20"/>
                <w:lang w:val="en-CA" w:eastAsia="en-CA"/>
              </w:rPr>
            </w:pPr>
            <w:r w:rsidRPr="00B35CB9">
              <w:rPr>
                <w:b/>
                <w:bCs/>
                <w:sz w:val="20"/>
                <w:szCs w:val="20"/>
                <w:lang w:val="fr" w:eastAsia="fr"/>
              </w:rPr>
              <w:t>91</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6759FAC" w14:textId="77777777" w:rsidR="00FF62A1" w:rsidRPr="00B35CB9" w:rsidRDefault="00FF62A1" w:rsidP="00B80C95">
            <w:pPr>
              <w:jc w:val="right"/>
              <w:rPr>
                <w:b/>
                <w:bCs/>
                <w:sz w:val="20"/>
                <w:szCs w:val="20"/>
                <w:lang w:val="en-CA" w:eastAsia="en-CA"/>
              </w:rPr>
            </w:pPr>
            <w:r w:rsidRPr="00B35CB9">
              <w:rPr>
                <w:b/>
                <w:bCs/>
                <w:sz w:val="20"/>
                <w:szCs w:val="20"/>
                <w:lang w:val="fr" w:eastAsia="fr"/>
              </w:rPr>
              <w:t>3 280 327 605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97B6B0A" w14:textId="77777777" w:rsidR="00FF62A1" w:rsidRPr="00B35CB9" w:rsidRDefault="00FF62A1" w:rsidP="00B80C95">
            <w:pPr>
              <w:jc w:val="right"/>
              <w:rPr>
                <w:b/>
                <w:bCs/>
                <w:sz w:val="20"/>
                <w:szCs w:val="20"/>
                <w:lang w:val="en-CA" w:eastAsia="en-CA"/>
              </w:rPr>
            </w:pPr>
            <w:r w:rsidRPr="00B35CB9">
              <w:rPr>
                <w:b/>
                <w:bCs/>
                <w:sz w:val="20"/>
                <w:szCs w:val="20"/>
                <w:lang w:val="fr" w:eastAsia="fr"/>
              </w:rPr>
              <w:t>3 005 525 717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EC64B80" w14:textId="77777777" w:rsidR="00FF62A1" w:rsidRPr="00B35CB9" w:rsidRDefault="00FF62A1" w:rsidP="00B80C95">
            <w:pPr>
              <w:jc w:val="right"/>
              <w:rPr>
                <w:b/>
                <w:bCs/>
                <w:sz w:val="20"/>
                <w:szCs w:val="20"/>
                <w:lang w:val="en-CA" w:eastAsia="en-CA"/>
              </w:rPr>
            </w:pPr>
            <w:r w:rsidRPr="00B35CB9">
              <w:rPr>
                <w:b/>
                <w:bCs/>
                <w:sz w:val="20"/>
                <w:szCs w:val="20"/>
                <w:lang w:val="fr" w:eastAsia="fr"/>
              </w:rPr>
              <w:t>274 801 889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84B6AC8" w14:textId="77777777" w:rsidR="00FF62A1" w:rsidRPr="00B35CB9" w:rsidRDefault="00FF62A1" w:rsidP="00B80C95">
            <w:pPr>
              <w:jc w:val="right"/>
              <w:rPr>
                <w:b/>
                <w:bCs/>
                <w:sz w:val="20"/>
                <w:szCs w:val="20"/>
                <w:lang w:val="en-CA" w:eastAsia="en-CA"/>
              </w:rPr>
            </w:pPr>
            <w:r w:rsidRPr="00B35CB9">
              <w:rPr>
                <w:b/>
                <w:bCs/>
                <w:sz w:val="20"/>
                <w:szCs w:val="20"/>
                <w:lang w:val="fr" w:eastAsia="fr"/>
              </w:rPr>
              <w:t>92</w:t>
            </w:r>
          </w:p>
        </w:tc>
      </w:tr>
    </w:tbl>
    <w:p w14:paraId="3BB57CE9" w14:textId="77777777" w:rsidR="00E62ADE" w:rsidRPr="00C3328D" w:rsidRDefault="00E62ADE" w:rsidP="008476AA">
      <w:pPr>
        <w:rPr>
          <w:sz w:val="19"/>
          <w:szCs w:val="19"/>
          <w:lang w:val="fr-FR"/>
        </w:rPr>
      </w:pPr>
      <w:r w:rsidRPr="00B35CB9">
        <w:rPr>
          <w:sz w:val="19"/>
          <w:szCs w:val="19"/>
          <w:lang w:val="fr"/>
        </w:rPr>
        <w:t>*Exclut les projets clôturés et transférés.</w:t>
      </w:r>
    </w:p>
    <w:p w14:paraId="3C85C0C0" w14:textId="3F9293C6" w:rsidR="00E62ADE" w:rsidRPr="00C3328D" w:rsidRDefault="00161613" w:rsidP="008476AA">
      <w:pPr>
        <w:rPr>
          <w:sz w:val="19"/>
          <w:szCs w:val="19"/>
          <w:lang w:val="fr-FR"/>
        </w:rPr>
      </w:pPr>
      <w:r>
        <w:rPr>
          <w:sz w:val="19"/>
          <w:szCs w:val="19"/>
          <w:lang w:val="fr"/>
        </w:rPr>
        <w:t xml:space="preserve">** Exclut les coûts d’appui des </w:t>
      </w:r>
      <w:r w:rsidR="00E62ADE" w:rsidRPr="00B35CB9">
        <w:rPr>
          <w:sz w:val="19"/>
          <w:szCs w:val="19"/>
          <w:lang w:val="fr"/>
        </w:rPr>
        <w:t>agence</w:t>
      </w:r>
      <w:r>
        <w:rPr>
          <w:sz w:val="19"/>
          <w:szCs w:val="19"/>
          <w:lang w:val="fr"/>
        </w:rPr>
        <w:t>s</w:t>
      </w:r>
      <w:r w:rsidR="00E62ADE" w:rsidRPr="00B35CB9">
        <w:rPr>
          <w:sz w:val="19"/>
          <w:szCs w:val="19"/>
          <w:lang w:val="fr"/>
        </w:rPr>
        <w:t xml:space="preserve">. </w:t>
      </w:r>
    </w:p>
    <w:p w14:paraId="724051E0" w14:textId="77777777" w:rsidR="00E62ADE" w:rsidRPr="00C3328D" w:rsidRDefault="00E62ADE" w:rsidP="008476AA">
      <w:pPr>
        <w:rPr>
          <w:lang w:val="fr-FR"/>
        </w:rPr>
      </w:pPr>
    </w:p>
    <w:p w14:paraId="2891ED32" w14:textId="77777777" w:rsidR="00E62ADE" w:rsidRPr="00B35CB9" w:rsidRDefault="00E62ADE" w:rsidP="008476AA">
      <w:pPr>
        <w:pStyle w:val="a--"/>
        <w:keepNext/>
        <w:tabs>
          <w:tab w:val="clear" w:pos="-720"/>
          <w:tab w:val="clear" w:pos="0"/>
          <w:tab w:val="clear" w:pos="720"/>
          <w:tab w:val="clear" w:pos="1440"/>
          <w:tab w:val="clear" w:pos="2160"/>
          <w:tab w:val="clear" w:pos="2880"/>
          <w:tab w:val="clear" w:pos="3600"/>
        </w:tabs>
        <w:rPr>
          <w:caps/>
          <w:spacing w:val="-3"/>
          <w:sz w:val="22"/>
          <w:szCs w:val="22"/>
          <w:lang w:val="en-CA"/>
        </w:rPr>
      </w:pPr>
      <w:r w:rsidRPr="00B35CB9">
        <w:rPr>
          <w:caps/>
          <w:spacing w:val="-3"/>
          <w:sz w:val="22"/>
          <w:szCs w:val="22"/>
          <w:lang w:val="fr"/>
        </w:rPr>
        <w:t>Projets terminés</w:t>
      </w:r>
      <w:r w:rsidRPr="00B35CB9">
        <w:rPr>
          <w:rStyle w:val="FootnoteReference"/>
          <w:caps/>
          <w:spacing w:val="-3"/>
          <w:lang w:val="fr"/>
        </w:rPr>
        <w:footnoteReference w:id="18"/>
      </w:r>
    </w:p>
    <w:p w14:paraId="01456385" w14:textId="77777777" w:rsidR="00E62ADE" w:rsidRPr="00B35CB9" w:rsidRDefault="00E62ADE" w:rsidP="008476AA">
      <w:pPr>
        <w:pStyle w:val="a--"/>
        <w:keepNext/>
        <w:tabs>
          <w:tab w:val="clear" w:pos="-720"/>
          <w:tab w:val="clear" w:pos="0"/>
          <w:tab w:val="clear" w:pos="720"/>
          <w:tab w:val="clear" w:pos="1440"/>
          <w:tab w:val="clear" w:pos="2160"/>
          <w:tab w:val="clear" w:pos="2880"/>
          <w:tab w:val="clear" w:pos="3600"/>
        </w:tabs>
        <w:rPr>
          <w:b w:val="0"/>
          <w:caps/>
          <w:spacing w:val="-3"/>
          <w:sz w:val="22"/>
          <w:szCs w:val="22"/>
          <w:lang w:val="en-CA"/>
        </w:rPr>
      </w:pPr>
    </w:p>
    <w:p w14:paraId="5E079C50" w14:textId="77777777" w:rsidR="00E62ADE" w:rsidRPr="00C3328D" w:rsidRDefault="00E62ADE" w:rsidP="008476AA">
      <w:pPr>
        <w:pStyle w:val="Heading1"/>
        <w:rPr>
          <w:lang w:val="fr-FR"/>
        </w:rPr>
      </w:pPr>
      <w:r w:rsidRPr="00B35CB9">
        <w:rPr>
          <w:lang w:val="fr"/>
        </w:rPr>
        <w:t>Plus de 99,7 % du financement approuvé ont été décaissés.</w:t>
      </w:r>
      <w:r w:rsidRPr="00B35CB9">
        <w:rPr>
          <w:rStyle w:val="FootnoteReference"/>
          <w:lang w:val="fr"/>
        </w:rPr>
        <w:footnoteReference w:id="19"/>
      </w:r>
      <w:r w:rsidRPr="00B35CB9">
        <w:rPr>
          <w:lang w:val="fr"/>
        </w:rPr>
        <w:t xml:space="preserve"> </w:t>
      </w:r>
    </w:p>
    <w:p w14:paraId="65048F57" w14:textId="7C4E6DF2" w:rsidR="00E62ADE" w:rsidRDefault="00E62ADE" w:rsidP="008476AA">
      <w:pPr>
        <w:keepNext/>
        <w:rPr>
          <w:b/>
          <w:lang w:val="fr"/>
        </w:rPr>
      </w:pPr>
      <w:r w:rsidRPr="00B35CB9">
        <w:rPr>
          <w:b/>
          <w:lang w:val="fr"/>
        </w:rPr>
        <w:t>Projets d'investissement terminés</w:t>
      </w:r>
    </w:p>
    <w:p w14:paraId="67DCEAAD" w14:textId="77777777" w:rsidR="002243B0" w:rsidRPr="00B35CB9" w:rsidRDefault="002243B0" w:rsidP="008476AA">
      <w:pPr>
        <w:keepNext/>
        <w:rPr>
          <w:b/>
          <w:lang w:val="en-CA"/>
        </w:rPr>
      </w:pPr>
    </w:p>
    <w:p w14:paraId="7AFBDF95" w14:textId="100CCCD0" w:rsidR="002243B0" w:rsidRDefault="002243B0" w:rsidP="002243B0">
      <w:pPr>
        <w:pStyle w:val="Heading1"/>
        <w:rPr>
          <w:lang w:val="fr"/>
        </w:rPr>
      </w:pPr>
      <w:r w:rsidRPr="00B35CB9">
        <w:rPr>
          <w:lang w:val="fr"/>
        </w:rPr>
        <w:t>Le Tableau 4 présente des éléments concernant les projets d'investissement menés à terme depuis 1991. Le tableau indique le total puis les données ventilées par région, secteur, caractéristiques de mise en œuvre et méthode de décaissement.</w:t>
      </w:r>
    </w:p>
    <w:p w14:paraId="561A12DD" w14:textId="77777777" w:rsidR="002243B0" w:rsidRDefault="002243B0">
      <w:pPr>
        <w:jc w:val="left"/>
        <w:rPr>
          <w:lang w:val="fr"/>
        </w:rPr>
      </w:pPr>
      <w:r>
        <w:rPr>
          <w:lang w:val="fr"/>
        </w:rPr>
        <w:br w:type="page"/>
      </w:r>
    </w:p>
    <w:p w14:paraId="08A07DF5" w14:textId="77777777" w:rsidR="00E62ADE" w:rsidRPr="002243B0" w:rsidRDefault="00E62ADE" w:rsidP="002243B0">
      <w:pPr>
        <w:pStyle w:val="Heading1"/>
        <w:numPr>
          <w:ilvl w:val="0"/>
          <w:numId w:val="0"/>
        </w:numPr>
        <w:rPr>
          <w:lang w:val="fr-FR"/>
        </w:rPr>
      </w:pPr>
    </w:p>
    <w:tbl>
      <w:tblPr>
        <w:tblpPr w:leftFromText="180" w:rightFromText="180" w:vertAnchor="text" w:horzAnchor="page" w:tblpX="1342" w:tblpY="695"/>
        <w:tblW w:w="10915" w:type="dxa"/>
        <w:tblLayout w:type="fixed"/>
        <w:tblLook w:val="04A0" w:firstRow="1" w:lastRow="0" w:firstColumn="1" w:lastColumn="0" w:noHBand="0" w:noVBand="1"/>
      </w:tblPr>
      <w:tblGrid>
        <w:gridCol w:w="992"/>
        <w:gridCol w:w="426"/>
        <w:gridCol w:w="709"/>
        <w:gridCol w:w="1276"/>
        <w:gridCol w:w="992"/>
        <w:gridCol w:w="992"/>
        <w:gridCol w:w="1276"/>
        <w:gridCol w:w="992"/>
        <w:gridCol w:w="1276"/>
        <w:gridCol w:w="992"/>
        <w:gridCol w:w="992"/>
      </w:tblGrid>
      <w:tr w:rsidR="002243B0" w:rsidRPr="00C3328D" w14:paraId="2327991D" w14:textId="77777777" w:rsidTr="002243B0">
        <w:trPr>
          <w:tblHeader/>
        </w:trPr>
        <w:tc>
          <w:tcPr>
            <w:tcW w:w="1418" w:type="dxa"/>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07246B8C" w14:textId="77777777" w:rsidR="002243B0" w:rsidRPr="00B35CB9" w:rsidRDefault="002243B0" w:rsidP="00B80C95">
            <w:pPr>
              <w:jc w:val="center"/>
              <w:rPr>
                <w:b/>
                <w:bCs/>
                <w:sz w:val="18"/>
                <w:szCs w:val="18"/>
                <w:lang w:val="en-CA" w:eastAsia="en-CA"/>
              </w:rPr>
            </w:pPr>
            <w:r w:rsidRPr="00B35CB9">
              <w:rPr>
                <w:b/>
                <w:bCs/>
                <w:sz w:val="18"/>
                <w:szCs w:val="18"/>
                <w:lang w:val="fr" w:eastAsia="fr"/>
              </w:rPr>
              <w:t>Élément</w:t>
            </w:r>
          </w:p>
        </w:tc>
        <w:tc>
          <w:tcPr>
            <w:tcW w:w="709"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B3E9AD3" w14:textId="77777777" w:rsidR="002243B0" w:rsidRPr="00B35CB9" w:rsidRDefault="002243B0" w:rsidP="00B80C95">
            <w:pPr>
              <w:ind w:left="-140" w:right="-96"/>
              <w:jc w:val="center"/>
              <w:rPr>
                <w:b/>
                <w:bCs/>
                <w:sz w:val="18"/>
                <w:szCs w:val="18"/>
                <w:lang w:val="en-CA" w:eastAsia="en-CA"/>
              </w:rPr>
            </w:pPr>
            <w:r w:rsidRPr="00B35CB9">
              <w:rPr>
                <w:b/>
                <w:bCs/>
                <w:sz w:val="18"/>
                <w:szCs w:val="18"/>
                <w:lang w:val="fr" w:eastAsia="fr"/>
              </w:rPr>
              <w:t xml:space="preserve">Nombre </w:t>
            </w:r>
          </w:p>
          <w:p w14:paraId="4BC656A3" w14:textId="77777777" w:rsidR="002243B0" w:rsidRPr="00B35CB9" w:rsidRDefault="002243B0" w:rsidP="00B80C95">
            <w:pPr>
              <w:ind w:left="-140" w:right="-96"/>
              <w:jc w:val="center"/>
              <w:rPr>
                <w:b/>
                <w:bCs/>
                <w:sz w:val="18"/>
                <w:szCs w:val="18"/>
                <w:lang w:val="en-CA" w:eastAsia="en-CA"/>
              </w:rPr>
            </w:pPr>
            <w:r w:rsidRPr="00B35CB9">
              <w:rPr>
                <w:b/>
                <w:bCs/>
                <w:sz w:val="18"/>
                <w:szCs w:val="18"/>
                <w:lang w:val="fr" w:eastAsia="fr"/>
              </w:rPr>
              <w:t xml:space="preserve">de </w:t>
            </w:r>
          </w:p>
          <w:p w14:paraId="12F677B8" w14:textId="77777777" w:rsidR="002243B0" w:rsidRPr="00B35CB9" w:rsidRDefault="002243B0" w:rsidP="00B80C95">
            <w:pPr>
              <w:ind w:left="-140" w:right="-96"/>
              <w:jc w:val="center"/>
              <w:rPr>
                <w:b/>
                <w:bCs/>
                <w:sz w:val="18"/>
                <w:szCs w:val="18"/>
                <w:lang w:val="en-CA" w:eastAsia="en-CA"/>
              </w:rPr>
            </w:pPr>
            <w:r w:rsidRPr="00B35CB9">
              <w:rPr>
                <w:b/>
                <w:bCs/>
                <w:sz w:val="18"/>
                <w:szCs w:val="18"/>
                <w:lang w:val="fr" w:eastAsia="fr"/>
              </w:rPr>
              <w:t>projets</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45B92C8" w14:textId="77777777" w:rsidR="002243B0" w:rsidRPr="00C3328D" w:rsidRDefault="002243B0" w:rsidP="00B80C95">
            <w:pPr>
              <w:jc w:val="center"/>
              <w:rPr>
                <w:b/>
                <w:bCs/>
                <w:sz w:val="18"/>
                <w:szCs w:val="18"/>
                <w:lang w:val="fr-FR" w:eastAsia="en-CA"/>
              </w:rPr>
            </w:pPr>
            <w:r w:rsidRPr="00B35CB9">
              <w:rPr>
                <w:b/>
                <w:bCs/>
                <w:sz w:val="18"/>
                <w:szCs w:val="18"/>
                <w:lang w:val="fr" w:eastAsia="fr"/>
              </w:rPr>
              <w:t>Financement approuvé, rajustement compris</w:t>
            </w:r>
          </w:p>
          <w:p w14:paraId="181ABA55" w14:textId="77777777" w:rsidR="002243B0" w:rsidRPr="00C3328D" w:rsidRDefault="002243B0" w:rsidP="00B80C95">
            <w:pPr>
              <w:jc w:val="center"/>
              <w:rPr>
                <w:b/>
                <w:bCs/>
                <w:sz w:val="18"/>
                <w:szCs w:val="18"/>
                <w:lang w:val="fr-FR" w:eastAsia="en-CA"/>
              </w:rPr>
            </w:pPr>
            <w:r w:rsidRPr="00B35CB9">
              <w:rPr>
                <w:b/>
                <w:bCs/>
                <w:sz w:val="18"/>
                <w:szCs w:val="18"/>
                <w:lang w:val="fr" w:eastAsia="fr"/>
              </w:rPr>
              <w:t>($US)</w:t>
            </w:r>
          </w:p>
        </w:tc>
        <w:tc>
          <w:tcPr>
            <w:tcW w:w="992" w:type="dxa"/>
            <w:tcBorders>
              <w:top w:val="single" w:sz="4" w:space="0" w:color="auto"/>
              <w:left w:val="nil"/>
              <w:bottom w:val="single" w:sz="4" w:space="0" w:color="auto"/>
              <w:right w:val="nil"/>
            </w:tcBorders>
          </w:tcPr>
          <w:p w14:paraId="00E311C0" w14:textId="77777777" w:rsidR="002243B0" w:rsidRPr="00B35CB9" w:rsidRDefault="002243B0" w:rsidP="00B80C95">
            <w:pPr>
              <w:jc w:val="center"/>
              <w:rPr>
                <w:b/>
                <w:bCs/>
                <w:sz w:val="18"/>
                <w:szCs w:val="18"/>
                <w:lang w:val="fr" w:eastAsia="fr"/>
              </w:rPr>
            </w:pP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46B00C8" w14:textId="4D1A3153" w:rsidR="002243B0" w:rsidRPr="00B35CB9" w:rsidRDefault="002243B0" w:rsidP="00B80C95">
            <w:pPr>
              <w:jc w:val="center"/>
              <w:rPr>
                <w:b/>
                <w:bCs/>
                <w:sz w:val="18"/>
                <w:szCs w:val="18"/>
                <w:lang w:val="en-CA" w:eastAsia="en-CA"/>
              </w:rPr>
            </w:pPr>
            <w:r w:rsidRPr="00B35CB9">
              <w:rPr>
                <w:b/>
                <w:bCs/>
                <w:sz w:val="18"/>
                <w:szCs w:val="18"/>
                <w:lang w:val="fr" w:eastAsia="fr"/>
              </w:rPr>
              <w:t>Pourcentage de fonds décaissés</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809D173" w14:textId="77777777" w:rsidR="002243B0" w:rsidRPr="00C3328D" w:rsidRDefault="002243B0" w:rsidP="00B80C95">
            <w:pPr>
              <w:jc w:val="center"/>
              <w:rPr>
                <w:b/>
                <w:bCs/>
                <w:sz w:val="18"/>
                <w:szCs w:val="18"/>
                <w:lang w:val="fr-FR" w:eastAsia="en-CA"/>
              </w:rPr>
            </w:pPr>
            <w:r w:rsidRPr="00B35CB9">
              <w:rPr>
                <w:b/>
                <w:bCs/>
                <w:sz w:val="18"/>
                <w:szCs w:val="18"/>
                <w:lang w:val="fr" w:eastAsia="fr"/>
              </w:rPr>
              <w:t>Consommation (en tonnes PAO éliminées*)</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BB4E59F" w14:textId="77777777" w:rsidR="002243B0" w:rsidRPr="00C3328D" w:rsidRDefault="002243B0" w:rsidP="00B80C95">
            <w:pPr>
              <w:jc w:val="center"/>
              <w:rPr>
                <w:b/>
                <w:bCs/>
                <w:sz w:val="18"/>
                <w:szCs w:val="18"/>
                <w:lang w:val="fr-FR" w:eastAsia="en-CA"/>
              </w:rPr>
            </w:pPr>
            <w:r w:rsidRPr="00B35CB9">
              <w:rPr>
                <w:b/>
                <w:bCs/>
                <w:sz w:val="18"/>
                <w:szCs w:val="18"/>
                <w:lang w:val="fr" w:eastAsia="fr"/>
              </w:rPr>
              <w:t>Production (en tonnes PAO éliminées*)</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5D9CB20" w14:textId="77777777" w:rsidR="002243B0" w:rsidRPr="00C3328D" w:rsidRDefault="002243B0" w:rsidP="00B80C95">
            <w:pPr>
              <w:ind w:left="-164" w:right="-149"/>
              <w:jc w:val="center"/>
              <w:rPr>
                <w:b/>
                <w:bCs/>
                <w:sz w:val="18"/>
                <w:szCs w:val="18"/>
                <w:lang w:val="fr-FR" w:eastAsia="en-CA"/>
              </w:rPr>
            </w:pPr>
            <w:r w:rsidRPr="00B35CB9">
              <w:rPr>
                <w:b/>
                <w:bCs/>
                <w:sz w:val="18"/>
                <w:szCs w:val="18"/>
                <w:lang w:val="fr" w:eastAsia="fr"/>
              </w:rPr>
              <w:t xml:space="preserve">Nombre moyen </w:t>
            </w:r>
          </w:p>
          <w:p w14:paraId="0F522D3F" w14:textId="77777777" w:rsidR="002243B0" w:rsidRPr="00C3328D" w:rsidRDefault="002243B0" w:rsidP="00B80C95">
            <w:pPr>
              <w:ind w:left="-164" w:right="-149"/>
              <w:jc w:val="center"/>
              <w:rPr>
                <w:b/>
                <w:bCs/>
                <w:sz w:val="18"/>
                <w:szCs w:val="18"/>
                <w:lang w:val="fr-FR" w:eastAsia="en-CA"/>
              </w:rPr>
            </w:pPr>
            <w:r w:rsidRPr="00B35CB9">
              <w:rPr>
                <w:b/>
                <w:bCs/>
                <w:sz w:val="18"/>
                <w:szCs w:val="18"/>
                <w:lang w:val="fr" w:eastAsia="fr"/>
              </w:rPr>
              <w:t>de mois</w:t>
            </w:r>
          </w:p>
          <w:p w14:paraId="5E9E7A37" w14:textId="77777777" w:rsidR="002243B0" w:rsidRPr="00C3328D" w:rsidRDefault="002243B0" w:rsidP="00B80C95">
            <w:pPr>
              <w:ind w:left="-164" w:right="-149"/>
              <w:jc w:val="center"/>
              <w:rPr>
                <w:b/>
                <w:bCs/>
                <w:sz w:val="18"/>
                <w:szCs w:val="18"/>
                <w:lang w:val="fr-FR" w:eastAsia="en-CA"/>
              </w:rPr>
            </w:pPr>
            <w:r w:rsidRPr="00B35CB9">
              <w:rPr>
                <w:b/>
                <w:bCs/>
                <w:sz w:val="18"/>
                <w:szCs w:val="18"/>
                <w:lang w:val="fr" w:eastAsia="fr"/>
              </w:rPr>
              <w:t xml:space="preserve"> écoulés entre l'approbation  </w:t>
            </w:r>
          </w:p>
          <w:p w14:paraId="00C36FE5" w14:textId="77777777" w:rsidR="002243B0" w:rsidRPr="00B35CB9" w:rsidRDefault="002243B0" w:rsidP="00B80C95">
            <w:pPr>
              <w:ind w:left="-164" w:right="-149"/>
              <w:jc w:val="center"/>
              <w:rPr>
                <w:b/>
                <w:bCs/>
                <w:sz w:val="18"/>
                <w:szCs w:val="18"/>
                <w:lang w:val="en-CA" w:eastAsia="en-CA"/>
              </w:rPr>
            </w:pPr>
            <w:r w:rsidRPr="00B35CB9">
              <w:rPr>
                <w:b/>
                <w:bCs/>
                <w:sz w:val="18"/>
                <w:szCs w:val="18"/>
                <w:lang w:val="fr" w:eastAsia="fr"/>
              </w:rPr>
              <w:t xml:space="preserve">et le premier </w:t>
            </w:r>
          </w:p>
          <w:p w14:paraId="64A8447C" w14:textId="77777777" w:rsidR="002243B0" w:rsidRPr="00B35CB9" w:rsidRDefault="002243B0" w:rsidP="00B80C95">
            <w:pPr>
              <w:ind w:left="-164" w:right="-149"/>
              <w:jc w:val="center"/>
              <w:rPr>
                <w:b/>
                <w:bCs/>
                <w:sz w:val="18"/>
                <w:szCs w:val="18"/>
                <w:lang w:val="en-CA" w:eastAsia="en-CA"/>
              </w:rPr>
            </w:pPr>
            <w:r w:rsidRPr="00B35CB9">
              <w:rPr>
                <w:b/>
                <w:bCs/>
                <w:sz w:val="18"/>
                <w:szCs w:val="18"/>
                <w:lang w:val="fr" w:eastAsia="fr"/>
              </w:rPr>
              <w:t>décaissement</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6582DE7" w14:textId="77777777" w:rsidR="002243B0" w:rsidRPr="00C3328D" w:rsidRDefault="002243B0" w:rsidP="00B80C95">
            <w:pPr>
              <w:ind w:left="-67" w:right="-108"/>
              <w:jc w:val="center"/>
              <w:rPr>
                <w:b/>
                <w:bCs/>
                <w:sz w:val="18"/>
                <w:szCs w:val="18"/>
                <w:lang w:val="fr-FR" w:eastAsia="en-CA"/>
              </w:rPr>
            </w:pPr>
            <w:r w:rsidRPr="00B35CB9">
              <w:rPr>
                <w:b/>
                <w:bCs/>
                <w:sz w:val="18"/>
                <w:szCs w:val="18"/>
                <w:lang w:val="fr" w:eastAsia="fr"/>
              </w:rPr>
              <w:t>Nombre de mois écoulés entre l'approbation et l'achèvement, en moyenne</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FE5C898" w14:textId="77777777" w:rsidR="002243B0" w:rsidRPr="00C3328D" w:rsidRDefault="002243B0" w:rsidP="00B80C95">
            <w:pPr>
              <w:ind w:left="-108" w:right="-153"/>
              <w:jc w:val="center"/>
              <w:rPr>
                <w:b/>
                <w:bCs/>
                <w:sz w:val="18"/>
                <w:szCs w:val="18"/>
                <w:lang w:val="fr-FR" w:eastAsia="en-CA"/>
              </w:rPr>
            </w:pPr>
            <w:r w:rsidRPr="00B35CB9">
              <w:rPr>
                <w:b/>
                <w:bCs/>
                <w:sz w:val="18"/>
                <w:szCs w:val="18"/>
                <w:lang w:val="fr" w:eastAsia="fr"/>
              </w:rPr>
              <w:t xml:space="preserve">Rapport coût-efficacité global </w:t>
            </w:r>
          </w:p>
          <w:p w14:paraId="4D4D223F" w14:textId="77777777" w:rsidR="002243B0" w:rsidRPr="00C3328D" w:rsidRDefault="002243B0" w:rsidP="00B80C95">
            <w:pPr>
              <w:ind w:left="-108" w:right="-153"/>
              <w:jc w:val="center"/>
              <w:rPr>
                <w:b/>
                <w:bCs/>
                <w:sz w:val="18"/>
                <w:szCs w:val="18"/>
                <w:lang w:val="fr-FR" w:eastAsia="en-CA"/>
              </w:rPr>
            </w:pPr>
            <w:r w:rsidRPr="00B35CB9">
              <w:rPr>
                <w:b/>
                <w:bCs/>
                <w:sz w:val="18"/>
                <w:szCs w:val="18"/>
                <w:lang w:val="fr" w:eastAsia="fr"/>
              </w:rPr>
              <w:t>vis-à-vis du Fonds ($US / kg)</w:t>
            </w:r>
          </w:p>
        </w:tc>
      </w:tr>
      <w:tr w:rsidR="002243B0" w:rsidRPr="00B35CB9" w14:paraId="3516883C"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129B94A" w14:textId="77777777" w:rsidR="002243B0" w:rsidRPr="00B35CB9" w:rsidRDefault="002243B0" w:rsidP="00B80C95">
            <w:pPr>
              <w:jc w:val="left"/>
              <w:rPr>
                <w:b/>
                <w:bCs/>
                <w:sz w:val="18"/>
                <w:szCs w:val="18"/>
                <w:lang w:val="en-CA" w:eastAsia="en-CA"/>
              </w:rPr>
            </w:pPr>
            <w:r w:rsidRPr="00B35CB9">
              <w:rPr>
                <w:b/>
                <w:bCs/>
                <w:sz w:val="18"/>
                <w:szCs w:val="18"/>
                <w:lang w:val="fr" w:eastAsia="fr"/>
              </w:rPr>
              <w:t>TOTAL</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78B617DB" w14:textId="77777777" w:rsidR="002243B0" w:rsidRPr="00B35CB9" w:rsidRDefault="002243B0" w:rsidP="00B80C95">
            <w:pPr>
              <w:jc w:val="right"/>
              <w:rPr>
                <w:b/>
                <w:sz w:val="18"/>
                <w:szCs w:val="18"/>
                <w:lang w:val="en-CA" w:eastAsia="en-CA"/>
              </w:rPr>
            </w:pPr>
            <w:r w:rsidRPr="00B35CB9">
              <w:rPr>
                <w:b/>
                <w:sz w:val="18"/>
                <w:szCs w:val="18"/>
                <w:lang w:val="fr" w:eastAsia="fr"/>
              </w:rPr>
              <w:t>2 749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CBE33CD" w14:textId="77777777" w:rsidR="002243B0" w:rsidRPr="00B35CB9" w:rsidRDefault="002243B0" w:rsidP="00B80C95">
            <w:pPr>
              <w:jc w:val="right"/>
              <w:rPr>
                <w:b/>
                <w:sz w:val="18"/>
                <w:szCs w:val="18"/>
                <w:lang w:val="en-CA" w:eastAsia="en-CA"/>
              </w:rPr>
            </w:pPr>
            <w:r w:rsidRPr="00B35CB9">
              <w:rPr>
                <w:b/>
                <w:sz w:val="18"/>
                <w:szCs w:val="18"/>
                <w:lang w:val="fr" w:eastAsia="fr"/>
              </w:rPr>
              <w:t>2 137 268 471</w:t>
            </w:r>
          </w:p>
        </w:tc>
        <w:tc>
          <w:tcPr>
            <w:tcW w:w="992" w:type="dxa"/>
            <w:tcBorders>
              <w:top w:val="nil"/>
              <w:left w:val="nil"/>
              <w:bottom w:val="single" w:sz="4" w:space="0" w:color="auto"/>
              <w:right w:val="nil"/>
            </w:tcBorders>
          </w:tcPr>
          <w:p w14:paraId="265C2BF6" w14:textId="77777777" w:rsidR="002243B0" w:rsidRPr="00B35CB9" w:rsidRDefault="002243B0" w:rsidP="00B80C95">
            <w:pPr>
              <w:jc w:val="right"/>
              <w:rPr>
                <w:b/>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7D63A6F" w14:textId="222CA900" w:rsidR="002243B0" w:rsidRPr="00B35CB9" w:rsidRDefault="002243B0" w:rsidP="00B80C95">
            <w:pPr>
              <w:jc w:val="right"/>
              <w:rPr>
                <w:b/>
                <w:sz w:val="18"/>
                <w:szCs w:val="18"/>
                <w:lang w:val="en-CA" w:eastAsia="en-CA"/>
              </w:rPr>
            </w:pPr>
            <w:r w:rsidRPr="00B35CB9">
              <w:rPr>
                <w:b/>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08C6AA5" w14:textId="77777777" w:rsidR="002243B0" w:rsidRPr="00B35CB9" w:rsidRDefault="002243B0" w:rsidP="00B80C95">
            <w:pPr>
              <w:jc w:val="right"/>
              <w:rPr>
                <w:b/>
                <w:sz w:val="18"/>
                <w:szCs w:val="18"/>
                <w:lang w:val="en-CA" w:eastAsia="en-CA"/>
              </w:rPr>
            </w:pPr>
            <w:r w:rsidRPr="00B35CB9">
              <w:rPr>
                <w:b/>
                <w:sz w:val="18"/>
                <w:szCs w:val="18"/>
                <w:lang w:val="fr" w:eastAsia="fr"/>
              </w:rPr>
              <w:t>267 962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5E4303C" w14:textId="77777777" w:rsidR="002243B0" w:rsidRPr="00B35CB9" w:rsidRDefault="002243B0" w:rsidP="00B80C95">
            <w:pPr>
              <w:jc w:val="right"/>
              <w:rPr>
                <w:b/>
                <w:sz w:val="18"/>
                <w:szCs w:val="18"/>
                <w:lang w:val="en-CA" w:eastAsia="en-CA"/>
              </w:rPr>
            </w:pPr>
            <w:r w:rsidRPr="00B35CB9">
              <w:rPr>
                <w:b/>
                <w:sz w:val="18"/>
                <w:szCs w:val="18"/>
                <w:lang w:val="fr" w:eastAsia="fr"/>
              </w:rPr>
              <w:t>204 189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E1B1DAE" w14:textId="77777777" w:rsidR="002243B0" w:rsidRPr="00B35CB9" w:rsidRDefault="002243B0" w:rsidP="00B80C95">
            <w:pPr>
              <w:jc w:val="right"/>
              <w:rPr>
                <w:b/>
                <w:sz w:val="18"/>
                <w:szCs w:val="18"/>
                <w:lang w:val="en-CA" w:eastAsia="en-CA"/>
              </w:rPr>
            </w:pPr>
            <w:r w:rsidRPr="00B35CB9">
              <w:rPr>
                <w:b/>
                <w:sz w:val="18"/>
                <w:szCs w:val="18"/>
                <w:lang w:val="fr" w:eastAsia="fr"/>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14E5250" w14:textId="77777777" w:rsidR="002243B0" w:rsidRPr="00B35CB9" w:rsidRDefault="002243B0" w:rsidP="00B80C95">
            <w:pPr>
              <w:jc w:val="right"/>
              <w:rPr>
                <w:b/>
                <w:sz w:val="18"/>
                <w:szCs w:val="18"/>
                <w:lang w:val="en-CA" w:eastAsia="en-CA"/>
              </w:rPr>
            </w:pPr>
            <w:r w:rsidRPr="00B35CB9">
              <w:rPr>
                <w:b/>
                <w:sz w:val="18"/>
                <w:szCs w:val="18"/>
                <w:lang w:val="fr" w:eastAsia="fr"/>
              </w:rPr>
              <w:t>37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4B88016" w14:textId="77777777" w:rsidR="002243B0" w:rsidRPr="00B35CB9" w:rsidRDefault="002243B0" w:rsidP="00B80C95">
            <w:pPr>
              <w:jc w:val="right"/>
              <w:rPr>
                <w:b/>
                <w:sz w:val="18"/>
                <w:szCs w:val="18"/>
                <w:lang w:val="en-CA" w:eastAsia="en-CA"/>
              </w:rPr>
            </w:pPr>
            <w:r w:rsidRPr="00B35CB9">
              <w:rPr>
                <w:b/>
                <w:sz w:val="18"/>
                <w:szCs w:val="18"/>
                <w:lang w:val="fr" w:eastAsia="fr"/>
              </w:rPr>
              <w:t xml:space="preserve">4,53 </w:t>
            </w:r>
          </w:p>
        </w:tc>
      </w:tr>
      <w:tr w:rsidR="002243B0" w:rsidRPr="00B35CB9" w14:paraId="5AABC8CC" w14:textId="77777777" w:rsidTr="002243B0">
        <w:tc>
          <w:tcPr>
            <w:tcW w:w="1418" w:type="dxa"/>
            <w:gridSpan w:val="2"/>
            <w:tcBorders>
              <w:top w:val="nil"/>
              <w:left w:val="single" w:sz="4" w:space="0" w:color="auto"/>
              <w:bottom w:val="nil"/>
              <w:right w:val="nil"/>
            </w:tcBorders>
            <w:shd w:val="clear" w:color="auto" w:fill="auto"/>
            <w:noWrap/>
            <w:tcMar>
              <w:left w:w="57" w:type="dxa"/>
              <w:right w:w="57" w:type="dxa"/>
            </w:tcMar>
            <w:hideMark/>
          </w:tcPr>
          <w:p w14:paraId="3C754123" w14:textId="77777777" w:rsidR="002243B0" w:rsidRPr="00B35CB9" w:rsidRDefault="002243B0" w:rsidP="00B80C95">
            <w:pPr>
              <w:jc w:val="left"/>
              <w:rPr>
                <w:b/>
                <w:bCs/>
                <w:sz w:val="18"/>
                <w:szCs w:val="18"/>
                <w:lang w:val="en-CA" w:eastAsia="en-CA"/>
              </w:rPr>
            </w:pPr>
            <w:r w:rsidRPr="00B35CB9">
              <w:rPr>
                <w:b/>
                <w:bCs/>
                <w:sz w:val="18"/>
                <w:szCs w:val="18"/>
                <w:lang w:val="fr" w:eastAsia="fr"/>
              </w:rPr>
              <w:t>Région</w:t>
            </w:r>
          </w:p>
        </w:tc>
        <w:tc>
          <w:tcPr>
            <w:tcW w:w="709" w:type="dxa"/>
            <w:tcBorders>
              <w:top w:val="nil"/>
              <w:left w:val="nil"/>
              <w:bottom w:val="nil"/>
              <w:right w:val="nil"/>
            </w:tcBorders>
            <w:shd w:val="clear" w:color="auto" w:fill="auto"/>
            <w:noWrap/>
            <w:tcMar>
              <w:left w:w="57" w:type="dxa"/>
              <w:right w:w="57" w:type="dxa"/>
            </w:tcMar>
            <w:hideMark/>
          </w:tcPr>
          <w:p w14:paraId="79509F4C" w14:textId="77777777" w:rsidR="002243B0" w:rsidRPr="00B35CB9" w:rsidRDefault="002243B0" w:rsidP="00B80C95">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24FC20AB" w14:textId="77777777" w:rsidR="002243B0" w:rsidRPr="00B35CB9" w:rsidRDefault="002243B0" w:rsidP="00B80C95">
            <w:pPr>
              <w:jc w:val="left"/>
              <w:rPr>
                <w:sz w:val="18"/>
                <w:szCs w:val="18"/>
                <w:lang w:val="en-CA" w:eastAsia="en-CA"/>
              </w:rPr>
            </w:pPr>
          </w:p>
        </w:tc>
        <w:tc>
          <w:tcPr>
            <w:tcW w:w="992" w:type="dxa"/>
            <w:tcBorders>
              <w:top w:val="nil"/>
              <w:left w:val="nil"/>
              <w:bottom w:val="nil"/>
              <w:right w:val="nil"/>
            </w:tcBorders>
          </w:tcPr>
          <w:p w14:paraId="18789E63" w14:textId="77777777" w:rsidR="002243B0" w:rsidRPr="00B35CB9" w:rsidRDefault="002243B0" w:rsidP="00B80C9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777E15E9" w14:textId="390F3BDF" w:rsidR="002243B0" w:rsidRPr="00B35CB9" w:rsidRDefault="002243B0" w:rsidP="00B80C95">
            <w:pPr>
              <w:jc w:val="left"/>
              <w:rPr>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3B1B8B06" w14:textId="77777777" w:rsidR="002243B0" w:rsidRPr="00B35CB9" w:rsidRDefault="002243B0" w:rsidP="00B80C9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2AB136EE" w14:textId="77777777" w:rsidR="002243B0" w:rsidRPr="00B35CB9" w:rsidRDefault="002243B0" w:rsidP="00B80C95">
            <w:pPr>
              <w:jc w:val="left"/>
              <w:rPr>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6B950274" w14:textId="77777777" w:rsidR="002243B0" w:rsidRPr="00B35CB9" w:rsidRDefault="002243B0" w:rsidP="00B80C9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4E8C0C9C" w14:textId="77777777" w:rsidR="002243B0" w:rsidRPr="00B35CB9" w:rsidRDefault="002243B0" w:rsidP="00B80C95">
            <w:pPr>
              <w:jc w:val="right"/>
              <w:rPr>
                <w:sz w:val="18"/>
                <w:szCs w:val="18"/>
                <w:lang w:val="en-CA" w:eastAsia="en-CA"/>
              </w:rPr>
            </w:pPr>
          </w:p>
        </w:tc>
        <w:tc>
          <w:tcPr>
            <w:tcW w:w="992" w:type="dxa"/>
            <w:tcBorders>
              <w:top w:val="nil"/>
              <w:left w:val="nil"/>
              <w:bottom w:val="nil"/>
              <w:right w:val="single" w:sz="4" w:space="0" w:color="auto"/>
            </w:tcBorders>
            <w:shd w:val="clear" w:color="auto" w:fill="auto"/>
            <w:noWrap/>
            <w:tcMar>
              <w:left w:w="57" w:type="dxa"/>
              <w:right w:w="57" w:type="dxa"/>
            </w:tcMar>
            <w:hideMark/>
          </w:tcPr>
          <w:p w14:paraId="6DCC88DF" w14:textId="77777777" w:rsidR="002243B0" w:rsidRPr="00B35CB9" w:rsidRDefault="002243B0" w:rsidP="00B80C95">
            <w:pPr>
              <w:jc w:val="right"/>
              <w:rPr>
                <w:sz w:val="18"/>
                <w:szCs w:val="18"/>
                <w:lang w:val="en-CA" w:eastAsia="en-CA"/>
              </w:rPr>
            </w:pPr>
            <w:r w:rsidRPr="00B35CB9">
              <w:rPr>
                <w:sz w:val="18"/>
                <w:szCs w:val="18"/>
                <w:lang w:val="fr" w:eastAsia="fr"/>
              </w:rPr>
              <w:t> </w:t>
            </w:r>
          </w:p>
        </w:tc>
      </w:tr>
      <w:tr w:rsidR="002243B0" w:rsidRPr="00B35CB9" w14:paraId="1760CD8B" w14:textId="77777777" w:rsidTr="002243B0">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0B4328A2" w14:textId="77777777" w:rsidR="002243B0" w:rsidRPr="00B35CB9" w:rsidRDefault="002243B0" w:rsidP="00B80C95">
            <w:pPr>
              <w:jc w:val="left"/>
              <w:rPr>
                <w:sz w:val="18"/>
                <w:szCs w:val="18"/>
                <w:lang w:val="en-CA" w:eastAsia="en-CA"/>
              </w:rPr>
            </w:pPr>
            <w:r w:rsidRPr="00B35CB9">
              <w:rPr>
                <w:sz w:val="18"/>
                <w:szCs w:val="18"/>
                <w:lang w:val="fr" w:eastAsia="fr"/>
              </w:rPr>
              <w:t>Afrique</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A7A7F42" w14:textId="77777777" w:rsidR="002243B0" w:rsidRPr="00B35CB9" w:rsidRDefault="002243B0" w:rsidP="00B80C95">
            <w:pPr>
              <w:jc w:val="right"/>
              <w:rPr>
                <w:sz w:val="18"/>
                <w:szCs w:val="18"/>
                <w:lang w:val="en-CA" w:eastAsia="en-CA"/>
              </w:rPr>
            </w:pPr>
            <w:r w:rsidRPr="00B35CB9">
              <w:rPr>
                <w:sz w:val="18"/>
                <w:szCs w:val="18"/>
                <w:lang w:val="fr" w:eastAsia="fr"/>
              </w:rPr>
              <w:t>459</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870C77E" w14:textId="77777777" w:rsidR="002243B0" w:rsidRPr="00B35CB9" w:rsidRDefault="002243B0" w:rsidP="00B80C95">
            <w:pPr>
              <w:jc w:val="right"/>
              <w:rPr>
                <w:sz w:val="18"/>
                <w:szCs w:val="18"/>
                <w:lang w:val="en-CA" w:eastAsia="en-CA"/>
              </w:rPr>
            </w:pPr>
            <w:r w:rsidRPr="00B35CB9">
              <w:rPr>
                <w:sz w:val="18"/>
                <w:szCs w:val="18"/>
                <w:lang w:val="fr" w:eastAsia="fr"/>
              </w:rPr>
              <w:t>148 792 200</w:t>
            </w:r>
          </w:p>
        </w:tc>
        <w:tc>
          <w:tcPr>
            <w:tcW w:w="992" w:type="dxa"/>
            <w:tcBorders>
              <w:top w:val="single" w:sz="4" w:space="0" w:color="auto"/>
              <w:left w:val="nil"/>
              <w:bottom w:val="single" w:sz="4" w:space="0" w:color="auto"/>
              <w:right w:val="nil"/>
            </w:tcBorders>
          </w:tcPr>
          <w:p w14:paraId="313BA34D" w14:textId="77777777" w:rsidR="002243B0" w:rsidRPr="00B35CB9" w:rsidRDefault="002243B0" w:rsidP="00B80C95">
            <w:pPr>
              <w:jc w:val="right"/>
              <w:rPr>
                <w:sz w:val="18"/>
                <w:szCs w:val="18"/>
                <w:lang w:val="fr" w:eastAsia="fr"/>
              </w:rPr>
            </w:pP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9A1EF4F" w14:textId="6660F8F4"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4668EEE" w14:textId="77777777" w:rsidR="002243B0" w:rsidRPr="00B35CB9" w:rsidRDefault="002243B0" w:rsidP="00B80C95">
            <w:pPr>
              <w:jc w:val="right"/>
              <w:rPr>
                <w:sz w:val="18"/>
                <w:szCs w:val="18"/>
                <w:lang w:val="en-CA" w:eastAsia="en-CA"/>
              </w:rPr>
            </w:pPr>
            <w:r w:rsidRPr="00B35CB9">
              <w:rPr>
                <w:sz w:val="18"/>
                <w:szCs w:val="18"/>
                <w:lang w:val="fr" w:eastAsia="fr"/>
              </w:rPr>
              <w:t>17 959</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D860325"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933959A" w14:textId="77777777" w:rsidR="002243B0" w:rsidRPr="00B35CB9" w:rsidRDefault="002243B0" w:rsidP="00B80C95">
            <w:pPr>
              <w:jc w:val="right"/>
              <w:rPr>
                <w:sz w:val="18"/>
                <w:szCs w:val="18"/>
                <w:lang w:val="en-CA" w:eastAsia="en-CA"/>
              </w:rPr>
            </w:pPr>
            <w:r w:rsidRPr="00B35CB9">
              <w:rPr>
                <w:sz w:val="18"/>
                <w:szCs w:val="18"/>
                <w:lang w:val="fr" w:eastAsia="fr"/>
              </w:rPr>
              <w:t>12</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AFF3C1E" w14:textId="77777777" w:rsidR="002243B0" w:rsidRPr="00B35CB9" w:rsidRDefault="002243B0" w:rsidP="00B80C95">
            <w:pPr>
              <w:jc w:val="right"/>
              <w:rPr>
                <w:sz w:val="18"/>
                <w:szCs w:val="18"/>
                <w:lang w:val="en-CA" w:eastAsia="en-CA"/>
              </w:rPr>
            </w:pPr>
            <w:r w:rsidRPr="00B35CB9">
              <w:rPr>
                <w:sz w:val="18"/>
                <w:szCs w:val="18"/>
                <w:lang w:val="fr" w:eastAsia="fr"/>
              </w:rPr>
              <w:t>37</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CB21873" w14:textId="77777777" w:rsidR="002243B0" w:rsidRPr="00B35CB9" w:rsidRDefault="002243B0" w:rsidP="00B80C95">
            <w:pPr>
              <w:jc w:val="right"/>
              <w:rPr>
                <w:sz w:val="18"/>
                <w:szCs w:val="18"/>
                <w:lang w:val="en-CA" w:eastAsia="en-CA"/>
              </w:rPr>
            </w:pPr>
            <w:r w:rsidRPr="00B35CB9">
              <w:rPr>
                <w:sz w:val="18"/>
                <w:szCs w:val="18"/>
                <w:lang w:val="fr" w:eastAsia="fr"/>
              </w:rPr>
              <w:t xml:space="preserve">8,29 </w:t>
            </w:r>
          </w:p>
        </w:tc>
      </w:tr>
      <w:tr w:rsidR="002243B0" w:rsidRPr="00B35CB9" w14:paraId="3DC4F8E0"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7BA1832" w14:textId="77777777" w:rsidR="002243B0" w:rsidRPr="00B35CB9" w:rsidRDefault="002243B0" w:rsidP="00B80C95">
            <w:pPr>
              <w:jc w:val="left"/>
              <w:rPr>
                <w:sz w:val="18"/>
                <w:szCs w:val="18"/>
                <w:lang w:val="en-CA" w:eastAsia="en-CA"/>
              </w:rPr>
            </w:pPr>
            <w:r w:rsidRPr="00B35CB9">
              <w:rPr>
                <w:sz w:val="18"/>
                <w:szCs w:val="18"/>
                <w:lang w:val="fr" w:eastAsia="fr"/>
              </w:rPr>
              <w:t>Asie et Pacifique</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393F3A0A" w14:textId="77777777" w:rsidR="002243B0" w:rsidRPr="00B35CB9" w:rsidRDefault="002243B0" w:rsidP="00B80C95">
            <w:pPr>
              <w:jc w:val="right"/>
              <w:rPr>
                <w:sz w:val="18"/>
                <w:szCs w:val="18"/>
                <w:lang w:val="en-CA" w:eastAsia="en-CA"/>
              </w:rPr>
            </w:pPr>
            <w:r w:rsidRPr="00B35CB9">
              <w:rPr>
                <w:sz w:val="18"/>
                <w:szCs w:val="18"/>
                <w:lang w:val="fr" w:eastAsia="fr"/>
              </w:rPr>
              <w:t>1 479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9A25F7C" w14:textId="77777777" w:rsidR="002243B0" w:rsidRPr="00B35CB9" w:rsidRDefault="002243B0" w:rsidP="00B80C95">
            <w:pPr>
              <w:jc w:val="right"/>
              <w:rPr>
                <w:sz w:val="18"/>
                <w:szCs w:val="18"/>
                <w:lang w:val="en-CA" w:eastAsia="en-CA"/>
              </w:rPr>
            </w:pPr>
            <w:r w:rsidRPr="00B35CB9">
              <w:rPr>
                <w:sz w:val="18"/>
                <w:szCs w:val="18"/>
                <w:lang w:val="fr" w:eastAsia="fr"/>
              </w:rPr>
              <w:t>1 536 167 857</w:t>
            </w:r>
          </w:p>
        </w:tc>
        <w:tc>
          <w:tcPr>
            <w:tcW w:w="992" w:type="dxa"/>
            <w:tcBorders>
              <w:top w:val="nil"/>
              <w:left w:val="nil"/>
              <w:bottom w:val="single" w:sz="4" w:space="0" w:color="auto"/>
              <w:right w:val="nil"/>
            </w:tcBorders>
          </w:tcPr>
          <w:p w14:paraId="5A20FA8F"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535E751" w14:textId="57F481B6"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FF8155F" w14:textId="77777777" w:rsidR="002243B0" w:rsidRPr="00B35CB9" w:rsidRDefault="002243B0" w:rsidP="00B80C95">
            <w:pPr>
              <w:jc w:val="right"/>
              <w:rPr>
                <w:sz w:val="18"/>
                <w:szCs w:val="18"/>
                <w:lang w:val="en-CA" w:eastAsia="en-CA"/>
              </w:rPr>
            </w:pPr>
            <w:r w:rsidRPr="00B35CB9">
              <w:rPr>
                <w:sz w:val="18"/>
                <w:szCs w:val="18"/>
                <w:lang w:val="fr" w:eastAsia="fr"/>
              </w:rPr>
              <w:t>207 967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B58BC98" w14:textId="77777777" w:rsidR="002243B0" w:rsidRPr="00B35CB9" w:rsidRDefault="002243B0" w:rsidP="00B80C95">
            <w:pPr>
              <w:jc w:val="right"/>
              <w:rPr>
                <w:sz w:val="18"/>
                <w:szCs w:val="18"/>
                <w:lang w:val="en-CA" w:eastAsia="en-CA"/>
              </w:rPr>
            </w:pPr>
            <w:r w:rsidRPr="00B35CB9">
              <w:rPr>
                <w:sz w:val="18"/>
                <w:szCs w:val="18"/>
                <w:lang w:val="fr" w:eastAsia="fr"/>
              </w:rPr>
              <w:t>184 239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6480050" w14:textId="77777777" w:rsidR="002243B0" w:rsidRPr="00B35CB9" w:rsidRDefault="002243B0" w:rsidP="00B80C95">
            <w:pPr>
              <w:jc w:val="right"/>
              <w:rPr>
                <w:sz w:val="18"/>
                <w:szCs w:val="18"/>
                <w:lang w:val="en-CA" w:eastAsia="en-CA"/>
              </w:rPr>
            </w:pPr>
            <w:r w:rsidRPr="00B35CB9">
              <w:rPr>
                <w:sz w:val="18"/>
                <w:szCs w:val="18"/>
                <w:lang w:val="fr" w:eastAsia="fr"/>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340E8E2" w14:textId="77777777" w:rsidR="002243B0" w:rsidRPr="00B35CB9" w:rsidRDefault="002243B0" w:rsidP="00B80C95">
            <w:pPr>
              <w:jc w:val="right"/>
              <w:rPr>
                <w:sz w:val="18"/>
                <w:szCs w:val="18"/>
                <w:lang w:val="en-CA" w:eastAsia="en-CA"/>
              </w:rPr>
            </w:pPr>
            <w:r w:rsidRPr="00B35CB9">
              <w:rPr>
                <w:sz w:val="18"/>
                <w:szCs w:val="18"/>
                <w:lang w:val="fr" w:eastAsia="fr"/>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C330EA1" w14:textId="77777777" w:rsidR="002243B0" w:rsidRPr="00B35CB9" w:rsidRDefault="002243B0" w:rsidP="00B80C95">
            <w:pPr>
              <w:jc w:val="right"/>
              <w:rPr>
                <w:sz w:val="18"/>
                <w:szCs w:val="18"/>
                <w:lang w:val="en-CA" w:eastAsia="en-CA"/>
              </w:rPr>
            </w:pPr>
            <w:r w:rsidRPr="00B35CB9">
              <w:rPr>
                <w:sz w:val="18"/>
                <w:szCs w:val="18"/>
                <w:lang w:val="fr" w:eastAsia="fr"/>
              </w:rPr>
              <w:t xml:space="preserve">3,92 </w:t>
            </w:r>
          </w:p>
        </w:tc>
      </w:tr>
      <w:tr w:rsidR="002243B0" w:rsidRPr="00B35CB9" w14:paraId="110EE65F"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88C80AB" w14:textId="77777777" w:rsidR="002243B0" w:rsidRPr="00B35CB9" w:rsidRDefault="002243B0" w:rsidP="00B80C95">
            <w:pPr>
              <w:jc w:val="left"/>
              <w:rPr>
                <w:sz w:val="18"/>
                <w:szCs w:val="18"/>
                <w:lang w:val="en-CA" w:eastAsia="en-CA"/>
              </w:rPr>
            </w:pPr>
            <w:r w:rsidRPr="00B35CB9">
              <w:rPr>
                <w:sz w:val="18"/>
                <w:szCs w:val="18"/>
                <w:lang w:val="fr" w:eastAsia="fr"/>
              </w:rPr>
              <w:t>Europe</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5130EB0C" w14:textId="77777777" w:rsidR="002243B0" w:rsidRPr="00B35CB9" w:rsidRDefault="002243B0" w:rsidP="00B80C95">
            <w:pPr>
              <w:jc w:val="right"/>
              <w:rPr>
                <w:sz w:val="18"/>
                <w:szCs w:val="18"/>
                <w:lang w:val="en-CA" w:eastAsia="en-CA"/>
              </w:rPr>
            </w:pPr>
            <w:r w:rsidRPr="00B35CB9">
              <w:rPr>
                <w:sz w:val="18"/>
                <w:szCs w:val="18"/>
                <w:lang w:val="fr" w:eastAsia="fr"/>
              </w:rPr>
              <w:t>141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CB61DC6" w14:textId="77777777" w:rsidR="002243B0" w:rsidRPr="00B35CB9" w:rsidRDefault="002243B0" w:rsidP="00B80C95">
            <w:pPr>
              <w:jc w:val="right"/>
              <w:rPr>
                <w:sz w:val="18"/>
                <w:szCs w:val="18"/>
                <w:lang w:val="en-CA" w:eastAsia="en-CA"/>
              </w:rPr>
            </w:pPr>
            <w:r w:rsidRPr="00B35CB9">
              <w:rPr>
                <w:sz w:val="18"/>
                <w:szCs w:val="18"/>
                <w:lang w:val="fr" w:eastAsia="fr"/>
              </w:rPr>
              <w:t>70 812 680</w:t>
            </w:r>
          </w:p>
        </w:tc>
        <w:tc>
          <w:tcPr>
            <w:tcW w:w="992" w:type="dxa"/>
            <w:tcBorders>
              <w:top w:val="nil"/>
              <w:left w:val="nil"/>
              <w:bottom w:val="single" w:sz="4" w:space="0" w:color="auto"/>
              <w:right w:val="nil"/>
            </w:tcBorders>
          </w:tcPr>
          <w:p w14:paraId="2F79CDBD"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1A11CC8" w14:textId="3E3918D1" w:rsidR="002243B0" w:rsidRPr="00B35CB9" w:rsidRDefault="002243B0" w:rsidP="00B80C95">
            <w:pPr>
              <w:jc w:val="right"/>
              <w:rPr>
                <w:sz w:val="18"/>
                <w:szCs w:val="18"/>
                <w:lang w:val="en-CA" w:eastAsia="en-CA"/>
              </w:rPr>
            </w:pPr>
            <w:r w:rsidRPr="00B35CB9">
              <w:rPr>
                <w:sz w:val="18"/>
                <w:szCs w:val="18"/>
                <w:lang w:val="fr" w:eastAsia="fr"/>
              </w:rPr>
              <w:t>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CD9F50E" w14:textId="77777777" w:rsidR="002243B0" w:rsidRPr="00B35CB9" w:rsidRDefault="002243B0" w:rsidP="00B80C95">
            <w:pPr>
              <w:jc w:val="right"/>
              <w:rPr>
                <w:sz w:val="18"/>
                <w:szCs w:val="18"/>
                <w:lang w:val="en-CA" w:eastAsia="en-CA"/>
              </w:rPr>
            </w:pPr>
            <w:r w:rsidRPr="00B35CB9">
              <w:rPr>
                <w:sz w:val="18"/>
                <w:szCs w:val="18"/>
                <w:lang w:val="fr" w:eastAsia="fr"/>
              </w:rPr>
              <w:t>7 932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09AF01B" w14:textId="77777777" w:rsidR="002243B0" w:rsidRPr="00B35CB9" w:rsidRDefault="002243B0" w:rsidP="00B80C95">
            <w:pPr>
              <w:jc w:val="right"/>
              <w:rPr>
                <w:sz w:val="18"/>
                <w:szCs w:val="18"/>
                <w:lang w:val="en-CA" w:eastAsia="en-CA"/>
              </w:rPr>
            </w:pPr>
            <w:r w:rsidRPr="00B35CB9">
              <w:rPr>
                <w:sz w:val="18"/>
                <w:szCs w:val="18"/>
                <w:lang w:val="fr" w:eastAsia="fr"/>
              </w:rPr>
              <w:t>175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2FA035E" w14:textId="77777777" w:rsidR="002243B0" w:rsidRPr="00B35CB9" w:rsidRDefault="002243B0" w:rsidP="00B80C95">
            <w:pPr>
              <w:jc w:val="right"/>
              <w:rPr>
                <w:sz w:val="18"/>
                <w:szCs w:val="18"/>
                <w:lang w:val="en-CA" w:eastAsia="en-CA"/>
              </w:rPr>
            </w:pPr>
            <w:r w:rsidRPr="00B35CB9">
              <w:rPr>
                <w:sz w:val="18"/>
                <w:szCs w:val="18"/>
                <w:lang w:val="fr" w:eastAsia="fr"/>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C5FF289" w14:textId="77777777" w:rsidR="002243B0" w:rsidRPr="00B35CB9" w:rsidRDefault="002243B0" w:rsidP="00B80C95">
            <w:pPr>
              <w:jc w:val="right"/>
              <w:rPr>
                <w:sz w:val="18"/>
                <w:szCs w:val="18"/>
                <w:lang w:val="en-CA" w:eastAsia="en-CA"/>
              </w:rPr>
            </w:pPr>
            <w:r w:rsidRPr="00B35CB9">
              <w:rPr>
                <w:sz w:val="18"/>
                <w:szCs w:val="18"/>
                <w:lang w:val="fr" w:eastAsia="fr"/>
              </w:rPr>
              <w:t>33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7E82CE4" w14:textId="77777777" w:rsidR="002243B0" w:rsidRPr="00B35CB9" w:rsidRDefault="002243B0" w:rsidP="00B80C95">
            <w:pPr>
              <w:jc w:val="right"/>
              <w:rPr>
                <w:sz w:val="18"/>
                <w:szCs w:val="18"/>
                <w:lang w:val="en-CA" w:eastAsia="en-CA"/>
              </w:rPr>
            </w:pPr>
            <w:r w:rsidRPr="00B35CB9">
              <w:rPr>
                <w:sz w:val="18"/>
                <w:szCs w:val="18"/>
                <w:lang w:val="fr" w:eastAsia="fr"/>
              </w:rPr>
              <w:t xml:space="preserve">8,74 </w:t>
            </w:r>
          </w:p>
        </w:tc>
      </w:tr>
      <w:tr w:rsidR="002243B0" w:rsidRPr="00B35CB9" w14:paraId="46A9B33F"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3A87F31" w14:textId="77777777" w:rsidR="002243B0" w:rsidRPr="00B35CB9" w:rsidRDefault="002243B0" w:rsidP="00B80C95">
            <w:pPr>
              <w:jc w:val="left"/>
              <w:rPr>
                <w:sz w:val="18"/>
                <w:szCs w:val="18"/>
                <w:lang w:val="en-CA" w:eastAsia="en-CA"/>
              </w:rPr>
            </w:pPr>
            <w:r w:rsidRPr="00B35CB9">
              <w:rPr>
                <w:sz w:val="18"/>
                <w:szCs w:val="18"/>
                <w:lang w:val="fr" w:eastAsia="fr"/>
              </w:rPr>
              <w:t>Amérique latine et Caraïbes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72242283" w14:textId="77777777" w:rsidR="002243B0" w:rsidRPr="00B35CB9" w:rsidRDefault="002243B0" w:rsidP="00B80C95">
            <w:pPr>
              <w:jc w:val="right"/>
              <w:rPr>
                <w:sz w:val="18"/>
                <w:szCs w:val="18"/>
                <w:lang w:val="en-CA" w:eastAsia="en-CA"/>
              </w:rPr>
            </w:pPr>
            <w:r w:rsidRPr="00B35CB9">
              <w:rPr>
                <w:sz w:val="18"/>
                <w:szCs w:val="18"/>
                <w:lang w:val="fr" w:eastAsia="fr"/>
              </w:rPr>
              <w:t>670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F4CDFC4" w14:textId="77777777" w:rsidR="002243B0" w:rsidRPr="00B35CB9" w:rsidRDefault="002243B0" w:rsidP="00B80C95">
            <w:pPr>
              <w:jc w:val="right"/>
              <w:rPr>
                <w:sz w:val="18"/>
                <w:szCs w:val="18"/>
                <w:lang w:val="en-CA" w:eastAsia="en-CA"/>
              </w:rPr>
            </w:pPr>
            <w:r w:rsidRPr="00B35CB9">
              <w:rPr>
                <w:sz w:val="18"/>
                <w:szCs w:val="18"/>
                <w:lang w:val="fr" w:eastAsia="fr"/>
              </w:rPr>
              <w:t>381 495 734</w:t>
            </w:r>
          </w:p>
        </w:tc>
        <w:tc>
          <w:tcPr>
            <w:tcW w:w="992" w:type="dxa"/>
            <w:tcBorders>
              <w:top w:val="nil"/>
              <w:left w:val="nil"/>
              <w:bottom w:val="single" w:sz="4" w:space="0" w:color="auto"/>
              <w:right w:val="nil"/>
            </w:tcBorders>
          </w:tcPr>
          <w:p w14:paraId="380E79E9"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3315CDC" w14:textId="6ED68DE5"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7C44B19" w14:textId="77777777" w:rsidR="002243B0" w:rsidRPr="00B35CB9" w:rsidRDefault="002243B0" w:rsidP="00B80C95">
            <w:pPr>
              <w:jc w:val="right"/>
              <w:rPr>
                <w:sz w:val="18"/>
                <w:szCs w:val="18"/>
                <w:lang w:val="en-CA" w:eastAsia="en-CA"/>
              </w:rPr>
            </w:pPr>
            <w:r w:rsidRPr="00B35CB9">
              <w:rPr>
                <w:sz w:val="18"/>
                <w:szCs w:val="18"/>
                <w:lang w:val="fr" w:eastAsia="fr"/>
              </w:rPr>
              <w:t>34 104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081DC91" w14:textId="77777777" w:rsidR="002243B0" w:rsidRPr="00B35CB9" w:rsidRDefault="002243B0" w:rsidP="00B80C95">
            <w:pPr>
              <w:jc w:val="right"/>
              <w:rPr>
                <w:sz w:val="18"/>
                <w:szCs w:val="18"/>
                <w:lang w:val="en-CA" w:eastAsia="en-CA"/>
              </w:rPr>
            </w:pPr>
            <w:r w:rsidRPr="00B35CB9">
              <w:rPr>
                <w:sz w:val="18"/>
                <w:szCs w:val="18"/>
                <w:lang w:val="fr" w:eastAsia="fr"/>
              </w:rPr>
              <w:t>19 775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0F78264" w14:textId="77777777" w:rsidR="002243B0" w:rsidRPr="00B35CB9" w:rsidRDefault="002243B0" w:rsidP="00B80C95">
            <w:pPr>
              <w:jc w:val="right"/>
              <w:rPr>
                <w:sz w:val="18"/>
                <w:szCs w:val="18"/>
                <w:lang w:val="en-CA" w:eastAsia="en-CA"/>
              </w:rPr>
            </w:pPr>
            <w:r w:rsidRPr="00B35CB9">
              <w:rPr>
                <w:sz w:val="18"/>
                <w:szCs w:val="18"/>
                <w:lang w:val="fr" w:eastAsia="fr"/>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251F664" w14:textId="77777777" w:rsidR="002243B0" w:rsidRPr="00B35CB9" w:rsidRDefault="002243B0" w:rsidP="00B80C95">
            <w:pPr>
              <w:jc w:val="right"/>
              <w:rPr>
                <w:sz w:val="18"/>
                <w:szCs w:val="18"/>
                <w:lang w:val="en-CA" w:eastAsia="en-CA"/>
              </w:rPr>
            </w:pPr>
            <w:r w:rsidRPr="00B35CB9">
              <w:rPr>
                <w:sz w:val="18"/>
                <w:szCs w:val="18"/>
                <w:lang w:val="fr" w:eastAsia="fr"/>
              </w:rPr>
              <w:t>37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D663FC8" w14:textId="77777777" w:rsidR="002243B0" w:rsidRPr="00B35CB9" w:rsidRDefault="002243B0" w:rsidP="00B80C95">
            <w:pPr>
              <w:jc w:val="right"/>
              <w:rPr>
                <w:sz w:val="18"/>
                <w:szCs w:val="18"/>
                <w:lang w:val="en-CA" w:eastAsia="en-CA"/>
              </w:rPr>
            </w:pPr>
            <w:r w:rsidRPr="00B35CB9">
              <w:rPr>
                <w:sz w:val="18"/>
                <w:szCs w:val="18"/>
                <w:lang w:val="fr" w:eastAsia="fr"/>
              </w:rPr>
              <w:t xml:space="preserve">7,08 </w:t>
            </w:r>
          </w:p>
        </w:tc>
      </w:tr>
      <w:tr w:rsidR="002243B0" w:rsidRPr="00B35CB9" w14:paraId="465EADF5"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74E5EAF" w14:textId="77777777" w:rsidR="002243B0" w:rsidRPr="00B35CB9" w:rsidRDefault="002243B0" w:rsidP="00B80C95">
            <w:pPr>
              <w:jc w:val="left"/>
              <w:rPr>
                <w:sz w:val="18"/>
                <w:szCs w:val="18"/>
                <w:lang w:val="en-CA" w:eastAsia="en-CA"/>
              </w:rPr>
            </w:pPr>
            <w:r w:rsidRPr="00B35CB9">
              <w:rPr>
                <w:sz w:val="18"/>
                <w:szCs w:val="18"/>
                <w:lang w:val="fr" w:eastAsia="fr"/>
              </w:rPr>
              <w:t>Échelle mondiale</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49367DF" w14:textId="77777777" w:rsidR="002243B0" w:rsidRPr="00B35CB9" w:rsidRDefault="002243B0" w:rsidP="00B80C95">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6049912"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nil"/>
            </w:tcBorders>
          </w:tcPr>
          <w:p w14:paraId="0B46A71A"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971372F" w14:textId="1E67B2E4"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75ED26C"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BBB7CF6"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2B5A96F" w14:textId="77777777" w:rsidR="002243B0" w:rsidRPr="00B35CB9" w:rsidRDefault="002243B0" w:rsidP="00B80C95">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E31C669" w14:textId="77777777" w:rsidR="002243B0" w:rsidRPr="00B35CB9" w:rsidRDefault="002243B0" w:rsidP="00B80C95">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695A819" w14:textId="77777777" w:rsidR="002243B0" w:rsidRPr="00B35CB9" w:rsidRDefault="002243B0" w:rsidP="00B80C95">
            <w:pPr>
              <w:jc w:val="right"/>
              <w:rPr>
                <w:sz w:val="18"/>
                <w:szCs w:val="18"/>
                <w:lang w:val="en-CA" w:eastAsia="en-CA"/>
              </w:rPr>
            </w:pPr>
            <w:r w:rsidRPr="00B35CB9">
              <w:rPr>
                <w:sz w:val="18"/>
                <w:szCs w:val="18"/>
                <w:lang w:val="fr" w:eastAsia="fr"/>
              </w:rPr>
              <w:t>s.o.</w:t>
            </w:r>
          </w:p>
        </w:tc>
      </w:tr>
      <w:tr w:rsidR="002243B0" w:rsidRPr="00B35CB9" w14:paraId="2FAACB23" w14:textId="77777777" w:rsidTr="002243B0">
        <w:tc>
          <w:tcPr>
            <w:tcW w:w="1418" w:type="dxa"/>
            <w:gridSpan w:val="2"/>
            <w:tcBorders>
              <w:top w:val="nil"/>
              <w:left w:val="single" w:sz="4" w:space="0" w:color="auto"/>
              <w:bottom w:val="nil"/>
              <w:right w:val="nil"/>
            </w:tcBorders>
            <w:shd w:val="clear" w:color="auto" w:fill="auto"/>
            <w:noWrap/>
            <w:tcMar>
              <w:left w:w="57" w:type="dxa"/>
              <w:right w:w="57" w:type="dxa"/>
            </w:tcMar>
            <w:hideMark/>
          </w:tcPr>
          <w:p w14:paraId="394478E7" w14:textId="77777777" w:rsidR="002243B0" w:rsidRPr="00B35CB9" w:rsidRDefault="002243B0" w:rsidP="00B80C95">
            <w:pPr>
              <w:jc w:val="left"/>
              <w:rPr>
                <w:b/>
                <w:bCs/>
                <w:sz w:val="18"/>
                <w:szCs w:val="18"/>
                <w:lang w:val="en-CA" w:eastAsia="en-CA"/>
              </w:rPr>
            </w:pPr>
            <w:r w:rsidRPr="00B35CB9">
              <w:rPr>
                <w:b/>
                <w:bCs/>
                <w:sz w:val="18"/>
                <w:szCs w:val="18"/>
                <w:lang w:val="fr" w:eastAsia="fr"/>
              </w:rPr>
              <w:t>Secteur</w:t>
            </w:r>
          </w:p>
        </w:tc>
        <w:tc>
          <w:tcPr>
            <w:tcW w:w="709" w:type="dxa"/>
            <w:tcBorders>
              <w:top w:val="nil"/>
              <w:left w:val="nil"/>
              <w:bottom w:val="nil"/>
              <w:right w:val="nil"/>
            </w:tcBorders>
            <w:shd w:val="clear" w:color="auto" w:fill="auto"/>
            <w:noWrap/>
            <w:tcMar>
              <w:left w:w="57" w:type="dxa"/>
              <w:right w:w="57" w:type="dxa"/>
            </w:tcMar>
            <w:hideMark/>
          </w:tcPr>
          <w:p w14:paraId="12DF1B26" w14:textId="77777777" w:rsidR="002243B0" w:rsidRPr="00B35CB9" w:rsidRDefault="002243B0" w:rsidP="00B80C95">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1421437E" w14:textId="77777777" w:rsidR="002243B0" w:rsidRPr="00B35CB9" w:rsidRDefault="002243B0" w:rsidP="00B80C95">
            <w:pPr>
              <w:jc w:val="left"/>
              <w:rPr>
                <w:sz w:val="18"/>
                <w:szCs w:val="18"/>
                <w:lang w:val="en-CA" w:eastAsia="en-CA"/>
              </w:rPr>
            </w:pPr>
          </w:p>
        </w:tc>
        <w:tc>
          <w:tcPr>
            <w:tcW w:w="992" w:type="dxa"/>
            <w:tcBorders>
              <w:top w:val="nil"/>
              <w:left w:val="nil"/>
              <w:bottom w:val="nil"/>
              <w:right w:val="nil"/>
            </w:tcBorders>
          </w:tcPr>
          <w:p w14:paraId="0615292F" w14:textId="77777777" w:rsidR="002243B0" w:rsidRPr="00B35CB9" w:rsidRDefault="002243B0" w:rsidP="00B80C9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5B270593" w14:textId="308554DB" w:rsidR="002243B0" w:rsidRPr="00B35CB9" w:rsidRDefault="002243B0" w:rsidP="00B80C95">
            <w:pPr>
              <w:jc w:val="left"/>
              <w:rPr>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030DB937" w14:textId="77777777" w:rsidR="002243B0" w:rsidRPr="00B35CB9" w:rsidRDefault="002243B0" w:rsidP="00B80C9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40871A2B" w14:textId="77777777" w:rsidR="002243B0" w:rsidRPr="00B35CB9" w:rsidRDefault="002243B0" w:rsidP="00B80C95">
            <w:pPr>
              <w:jc w:val="left"/>
              <w:rPr>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hideMark/>
          </w:tcPr>
          <w:p w14:paraId="1A03BD64" w14:textId="77777777" w:rsidR="002243B0" w:rsidRPr="00B35CB9" w:rsidRDefault="002243B0" w:rsidP="00B80C9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1C8560AC" w14:textId="77777777" w:rsidR="002243B0" w:rsidRPr="00B35CB9" w:rsidRDefault="002243B0" w:rsidP="00B80C95">
            <w:pPr>
              <w:jc w:val="right"/>
              <w:rPr>
                <w:sz w:val="18"/>
                <w:szCs w:val="18"/>
                <w:lang w:val="en-CA" w:eastAsia="en-CA"/>
              </w:rPr>
            </w:pPr>
          </w:p>
        </w:tc>
        <w:tc>
          <w:tcPr>
            <w:tcW w:w="992" w:type="dxa"/>
            <w:tcBorders>
              <w:top w:val="nil"/>
              <w:left w:val="nil"/>
              <w:bottom w:val="nil"/>
              <w:right w:val="single" w:sz="4" w:space="0" w:color="auto"/>
            </w:tcBorders>
            <w:shd w:val="clear" w:color="auto" w:fill="auto"/>
            <w:noWrap/>
            <w:tcMar>
              <w:left w:w="57" w:type="dxa"/>
              <w:right w:w="57" w:type="dxa"/>
            </w:tcMar>
            <w:hideMark/>
          </w:tcPr>
          <w:p w14:paraId="43DA7AEE" w14:textId="77777777" w:rsidR="002243B0" w:rsidRPr="00B35CB9" w:rsidRDefault="002243B0" w:rsidP="00B80C95">
            <w:pPr>
              <w:jc w:val="right"/>
              <w:rPr>
                <w:sz w:val="18"/>
                <w:szCs w:val="18"/>
                <w:lang w:val="en-CA" w:eastAsia="en-CA"/>
              </w:rPr>
            </w:pPr>
            <w:r w:rsidRPr="00B35CB9">
              <w:rPr>
                <w:sz w:val="18"/>
                <w:szCs w:val="18"/>
                <w:lang w:val="fr" w:eastAsia="fr"/>
              </w:rPr>
              <w:t> </w:t>
            </w:r>
          </w:p>
        </w:tc>
      </w:tr>
      <w:tr w:rsidR="002243B0" w:rsidRPr="00B35CB9" w14:paraId="0AF57982" w14:textId="77777777" w:rsidTr="002243B0">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63FCCEA" w14:textId="77777777" w:rsidR="002243B0" w:rsidRPr="00B35CB9" w:rsidRDefault="002243B0" w:rsidP="00B80C95">
            <w:pPr>
              <w:jc w:val="left"/>
              <w:rPr>
                <w:sz w:val="18"/>
                <w:szCs w:val="18"/>
                <w:lang w:val="en-CA" w:eastAsia="en-CA"/>
              </w:rPr>
            </w:pPr>
            <w:r w:rsidRPr="00B35CB9">
              <w:rPr>
                <w:sz w:val="18"/>
                <w:szCs w:val="18"/>
                <w:lang w:val="fr" w:eastAsia="fr"/>
              </w:rPr>
              <w:t>Aérosols</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8A506A0" w14:textId="77777777" w:rsidR="002243B0" w:rsidRPr="00B35CB9" w:rsidRDefault="002243B0" w:rsidP="00B80C95">
            <w:pPr>
              <w:jc w:val="right"/>
              <w:rPr>
                <w:sz w:val="18"/>
                <w:szCs w:val="18"/>
                <w:lang w:val="en-CA" w:eastAsia="en-CA"/>
              </w:rPr>
            </w:pPr>
            <w:r w:rsidRPr="00B35CB9">
              <w:rPr>
                <w:sz w:val="18"/>
                <w:szCs w:val="18"/>
                <w:lang w:val="fr" w:eastAsia="fr"/>
              </w:rPr>
              <w:t>125</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DFBE4E5" w14:textId="77777777" w:rsidR="002243B0" w:rsidRPr="00B35CB9" w:rsidRDefault="002243B0" w:rsidP="00B80C95">
            <w:pPr>
              <w:jc w:val="right"/>
              <w:rPr>
                <w:sz w:val="18"/>
                <w:szCs w:val="18"/>
                <w:lang w:val="en-CA" w:eastAsia="en-CA"/>
              </w:rPr>
            </w:pPr>
            <w:r w:rsidRPr="00B35CB9">
              <w:rPr>
                <w:sz w:val="18"/>
                <w:szCs w:val="18"/>
                <w:lang w:val="fr" w:eastAsia="fr"/>
              </w:rPr>
              <w:t>63 118 299</w:t>
            </w:r>
          </w:p>
        </w:tc>
        <w:tc>
          <w:tcPr>
            <w:tcW w:w="992" w:type="dxa"/>
            <w:tcBorders>
              <w:top w:val="single" w:sz="4" w:space="0" w:color="auto"/>
              <w:left w:val="nil"/>
              <w:bottom w:val="single" w:sz="4" w:space="0" w:color="auto"/>
              <w:right w:val="nil"/>
            </w:tcBorders>
          </w:tcPr>
          <w:p w14:paraId="5ABABD09" w14:textId="77777777" w:rsidR="002243B0" w:rsidRPr="00B35CB9" w:rsidRDefault="002243B0" w:rsidP="00B80C95">
            <w:pPr>
              <w:jc w:val="right"/>
              <w:rPr>
                <w:sz w:val="18"/>
                <w:szCs w:val="18"/>
                <w:lang w:val="fr" w:eastAsia="fr"/>
              </w:rPr>
            </w:pP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388E495" w14:textId="74D99875"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5B5F53C" w14:textId="77777777" w:rsidR="002243B0" w:rsidRPr="00B35CB9" w:rsidRDefault="002243B0" w:rsidP="00B80C95">
            <w:pPr>
              <w:jc w:val="right"/>
              <w:rPr>
                <w:sz w:val="18"/>
                <w:szCs w:val="18"/>
                <w:lang w:val="en-CA" w:eastAsia="en-CA"/>
              </w:rPr>
            </w:pPr>
            <w:r w:rsidRPr="00B35CB9">
              <w:rPr>
                <w:sz w:val="18"/>
                <w:szCs w:val="18"/>
                <w:lang w:val="fr" w:eastAsia="fr"/>
              </w:rPr>
              <w:t>26 967</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08DAEC1"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675DF2E" w14:textId="77777777" w:rsidR="002243B0" w:rsidRPr="00B35CB9" w:rsidRDefault="002243B0" w:rsidP="00B80C95">
            <w:pPr>
              <w:jc w:val="right"/>
              <w:rPr>
                <w:sz w:val="18"/>
                <w:szCs w:val="18"/>
                <w:lang w:val="en-CA" w:eastAsia="en-CA"/>
              </w:rPr>
            </w:pPr>
            <w:r w:rsidRPr="00B35CB9">
              <w:rPr>
                <w:sz w:val="18"/>
                <w:szCs w:val="18"/>
                <w:lang w:val="fr" w:eastAsia="fr"/>
              </w:rPr>
              <w:t>16</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2FFC2FA" w14:textId="77777777" w:rsidR="002243B0" w:rsidRPr="00B35CB9" w:rsidRDefault="002243B0" w:rsidP="00B80C95">
            <w:pPr>
              <w:jc w:val="right"/>
              <w:rPr>
                <w:sz w:val="18"/>
                <w:szCs w:val="18"/>
                <w:lang w:val="en-CA" w:eastAsia="en-CA"/>
              </w:rPr>
            </w:pPr>
            <w:r w:rsidRPr="00B35CB9">
              <w:rPr>
                <w:sz w:val="18"/>
                <w:szCs w:val="18"/>
                <w:lang w:val="fr" w:eastAsia="fr"/>
              </w:rPr>
              <w:t>41</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8E7AD71" w14:textId="77777777" w:rsidR="002243B0" w:rsidRPr="00B35CB9" w:rsidRDefault="002243B0" w:rsidP="00B80C95">
            <w:pPr>
              <w:jc w:val="right"/>
              <w:rPr>
                <w:sz w:val="18"/>
                <w:szCs w:val="18"/>
                <w:lang w:val="en-CA" w:eastAsia="en-CA"/>
              </w:rPr>
            </w:pPr>
            <w:r w:rsidRPr="00B35CB9">
              <w:rPr>
                <w:sz w:val="18"/>
                <w:szCs w:val="18"/>
                <w:lang w:val="fr" w:eastAsia="fr"/>
              </w:rPr>
              <w:t xml:space="preserve">2,34 </w:t>
            </w:r>
          </w:p>
        </w:tc>
      </w:tr>
      <w:tr w:rsidR="002243B0" w:rsidRPr="00B35CB9" w14:paraId="6B7D59B7"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6431F36" w14:textId="77777777" w:rsidR="002243B0" w:rsidRPr="00B35CB9" w:rsidRDefault="002243B0" w:rsidP="00B80C95">
            <w:pPr>
              <w:jc w:val="left"/>
              <w:rPr>
                <w:sz w:val="18"/>
                <w:szCs w:val="18"/>
                <w:lang w:val="en-CA" w:eastAsia="en-CA"/>
              </w:rPr>
            </w:pPr>
            <w:r w:rsidRPr="00B35CB9">
              <w:rPr>
                <w:sz w:val="18"/>
                <w:szCs w:val="18"/>
                <w:lang w:val="fr" w:eastAsia="fr"/>
              </w:rPr>
              <w:t>Destruction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581109D2"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0B2A7C4"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nil"/>
            </w:tcBorders>
          </w:tcPr>
          <w:p w14:paraId="2751F716"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0DAC1F4" w14:textId="48F2D7EA"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34F6682"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81C8442"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90AC704" w14:textId="77777777" w:rsidR="002243B0" w:rsidRPr="00B35CB9" w:rsidRDefault="002243B0" w:rsidP="00B80C95">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D81EC26" w14:textId="77777777" w:rsidR="002243B0" w:rsidRPr="00B35CB9" w:rsidRDefault="002243B0" w:rsidP="00B80C95">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C4D45D8" w14:textId="77777777" w:rsidR="002243B0" w:rsidRPr="00B35CB9" w:rsidRDefault="002243B0" w:rsidP="00B80C95">
            <w:pPr>
              <w:jc w:val="right"/>
              <w:rPr>
                <w:sz w:val="18"/>
                <w:szCs w:val="18"/>
                <w:lang w:val="en-CA" w:eastAsia="en-CA"/>
              </w:rPr>
            </w:pPr>
            <w:r w:rsidRPr="00B35CB9">
              <w:rPr>
                <w:sz w:val="18"/>
                <w:szCs w:val="18"/>
                <w:lang w:val="fr" w:eastAsia="fr"/>
              </w:rPr>
              <w:t>s.o.</w:t>
            </w:r>
          </w:p>
        </w:tc>
      </w:tr>
      <w:tr w:rsidR="002243B0" w:rsidRPr="00B35CB9" w14:paraId="4885FC55"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2E7B133" w14:textId="77777777" w:rsidR="002243B0" w:rsidRPr="00B35CB9" w:rsidRDefault="002243B0" w:rsidP="00B80C95">
            <w:pPr>
              <w:jc w:val="left"/>
              <w:rPr>
                <w:sz w:val="18"/>
                <w:szCs w:val="18"/>
                <w:lang w:val="en-CA" w:eastAsia="en-CA"/>
              </w:rPr>
            </w:pPr>
            <w:r w:rsidRPr="00B35CB9">
              <w:rPr>
                <w:sz w:val="18"/>
                <w:szCs w:val="18"/>
                <w:lang w:val="fr" w:eastAsia="fr"/>
              </w:rPr>
              <w:t>Lutte contre l’incendie</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4D85C4C6"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FDAB234"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nil"/>
            </w:tcBorders>
          </w:tcPr>
          <w:p w14:paraId="0143DCCC"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3F3394D" w14:textId="0E80E0FC"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4EA1298"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2D81FF7"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84F4344" w14:textId="77777777" w:rsidR="002243B0" w:rsidRPr="00B35CB9" w:rsidRDefault="002243B0" w:rsidP="00B80C95">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3D436D6" w14:textId="77777777" w:rsidR="002243B0" w:rsidRPr="00B35CB9" w:rsidRDefault="002243B0" w:rsidP="00B80C95">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F486CE2" w14:textId="77777777" w:rsidR="002243B0" w:rsidRPr="00B35CB9" w:rsidRDefault="002243B0" w:rsidP="00B80C95">
            <w:pPr>
              <w:jc w:val="right"/>
              <w:rPr>
                <w:sz w:val="18"/>
                <w:szCs w:val="18"/>
                <w:lang w:val="en-CA" w:eastAsia="en-CA"/>
              </w:rPr>
            </w:pPr>
            <w:r w:rsidRPr="00B35CB9">
              <w:rPr>
                <w:sz w:val="18"/>
                <w:szCs w:val="18"/>
                <w:lang w:val="fr" w:eastAsia="fr"/>
              </w:rPr>
              <w:t>s.o.</w:t>
            </w:r>
          </w:p>
        </w:tc>
      </w:tr>
      <w:tr w:rsidR="002243B0" w:rsidRPr="00B35CB9" w14:paraId="2C45E702"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72E27D0" w14:textId="77777777" w:rsidR="002243B0" w:rsidRPr="00B35CB9" w:rsidRDefault="002243B0" w:rsidP="00B80C95">
            <w:pPr>
              <w:jc w:val="left"/>
              <w:rPr>
                <w:sz w:val="18"/>
                <w:szCs w:val="18"/>
                <w:lang w:val="en-CA" w:eastAsia="en-CA"/>
              </w:rPr>
            </w:pPr>
            <w:r w:rsidRPr="00B35CB9">
              <w:rPr>
                <w:sz w:val="18"/>
                <w:szCs w:val="18"/>
                <w:lang w:val="fr" w:eastAsia="fr"/>
              </w:rPr>
              <w:t>Mousses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20BA35B9" w14:textId="77777777" w:rsidR="002243B0" w:rsidRPr="00B35CB9" w:rsidRDefault="002243B0" w:rsidP="00B80C95">
            <w:pPr>
              <w:jc w:val="right"/>
              <w:rPr>
                <w:sz w:val="18"/>
                <w:szCs w:val="18"/>
                <w:lang w:val="en-CA" w:eastAsia="en-CA"/>
              </w:rPr>
            </w:pPr>
            <w:r w:rsidRPr="00B35CB9">
              <w:rPr>
                <w:sz w:val="18"/>
                <w:szCs w:val="18"/>
                <w:lang w:val="fr" w:eastAsia="fr"/>
              </w:rPr>
              <w:t>1 002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2ABC7E9" w14:textId="77777777" w:rsidR="002243B0" w:rsidRPr="00B35CB9" w:rsidRDefault="002243B0" w:rsidP="00B80C95">
            <w:pPr>
              <w:jc w:val="right"/>
              <w:rPr>
                <w:sz w:val="18"/>
                <w:szCs w:val="18"/>
                <w:lang w:val="en-CA" w:eastAsia="en-CA"/>
              </w:rPr>
            </w:pPr>
            <w:r w:rsidRPr="00B35CB9">
              <w:rPr>
                <w:sz w:val="18"/>
                <w:szCs w:val="18"/>
                <w:lang w:val="fr" w:eastAsia="fr"/>
              </w:rPr>
              <w:t>376 271 187</w:t>
            </w:r>
          </w:p>
        </w:tc>
        <w:tc>
          <w:tcPr>
            <w:tcW w:w="992" w:type="dxa"/>
            <w:tcBorders>
              <w:top w:val="nil"/>
              <w:left w:val="nil"/>
              <w:bottom w:val="single" w:sz="4" w:space="0" w:color="auto"/>
              <w:right w:val="nil"/>
            </w:tcBorders>
          </w:tcPr>
          <w:p w14:paraId="207FA82B"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320F6FC" w14:textId="237A28E5"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2AFE403" w14:textId="77777777" w:rsidR="002243B0" w:rsidRPr="00B35CB9" w:rsidRDefault="002243B0" w:rsidP="00B80C95">
            <w:pPr>
              <w:jc w:val="right"/>
              <w:rPr>
                <w:sz w:val="18"/>
                <w:szCs w:val="18"/>
                <w:lang w:val="en-CA" w:eastAsia="en-CA"/>
              </w:rPr>
            </w:pPr>
            <w:r w:rsidRPr="00B35CB9">
              <w:rPr>
                <w:sz w:val="18"/>
                <w:szCs w:val="18"/>
                <w:lang w:val="fr" w:eastAsia="fr"/>
              </w:rPr>
              <w:t>69 420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0CAFEFE"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6A4F6B9" w14:textId="77777777" w:rsidR="002243B0" w:rsidRPr="00B35CB9" w:rsidRDefault="002243B0" w:rsidP="00B80C95">
            <w:pPr>
              <w:jc w:val="right"/>
              <w:rPr>
                <w:sz w:val="18"/>
                <w:szCs w:val="18"/>
                <w:lang w:val="en-CA" w:eastAsia="en-CA"/>
              </w:rPr>
            </w:pPr>
            <w:r w:rsidRPr="00B35CB9">
              <w:rPr>
                <w:sz w:val="18"/>
                <w:szCs w:val="18"/>
                <w:lang w:val="fr" w:eastAsia="fr"/>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199BD47" w14:textId="77777777" w:rsidR="002243B0" w:rsidRPr="00B35CB9" w:rsidRDefault="002243B0" w:rsidP="00B80C95">
            <w:pPr>
              <w:jc w:val="right"/>
              <w:rPr>
                <w:sz w:val="18"/>
                <w:szCs w:val="18"/>
                <w:lang w:val="en-CA" w:eastAsia="en-CA"/>
              </w:rPr>
            </w:pPr>
            <w:r w:rsidRPr="00B35CB9">
              <w:rPr>
                <w:sz w:val="18"/>
                <w:szCs w:val="18"/>
                <w:lang w:val="fr" w:eastAsia="fr"/>
              </w:rPr>
              <w:t>34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1FEEFE5" w14:textId="77777777" w:rsidR="002243B0" w:rsidRPr="00B35CB9" w:rsidRDefault="002243B0" w:rsidP="00B80C95">
            <w:pPr>
              <w:jc w:val="right"/>
              <w:rPr>
                <w:sz w:val="18"/>
                <w:szCs w:val="18"/>
                <w:lang w:val="en-CA" w:eastAsia="en-CA"/>
              </w:rPr>
            </w:pPr>
            <w:r w:rsidRPr="00B35CB9">
              <w:rPr>
                <w:sz w:val="18"/>
                <w:szCs w:val="18"/>
                <w:lang w:val="fr" w:eastAsia="fr"/>
              </w:rPr>
              <w:t xml:space="preserve">5,42 </w:t>
            </w:r>
          </w:p>
        </w:tc>
      </w:tr>
      <w:tr w:rsidR="002243B0" w:rsidRPr="00B35CB9" w14:paraId="43E6DA46"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BBF7D3" w14:textId="77777777" w:rsidR="002243B0" w:rsidRPr="00B35CB9" w:rsidRDefault="002243B0" w:rsidP="00B80C95">
            <w:pPr>
              <w:jc w:val="left"/>
              <w:rPr>
                <w:sz w:val="18"/>
                <w:szCs w:val="18"/>
                <w:lang w:val="en-CA" w:eastAsia="en-CA"/>
              </w:rPr>
            </w:pPr>
            <w:r w:rsidRPr="00B35CB9">
              <w:rPr>
                <w:sz w:val="18"/>
                <w:szCs w:val="18"/>
                <w:lang w:val="fr" w:eastAsia="fr"/>
              </w:rPr>
              <w:t>Fumigènes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61F10CD" w14:textId="77777777" w:rsidR="002243B0" w:rsidRPr="00B35CB9" w:rsidRDefault="002243B0" w:rsidP="00B80C95">
            <w:pPr>
              <w:jc w:val="right"/>
              <w:rPr>
                <w:sz w:val="18"/>
                <w:szCs w:val="18"/>
                <w:lang w:val="en-CA" w:eastAsia="en-CA"/>
              </w:rPr>
            </w:pPr>
            <w:r w:rsidRPr="00B35CB9">
              <w:rPr>
                <w:sz w:val="18"/>
                <w:szCs w:val="18"/>
                <w:lang w:val="fr" w:eastAsia="fr"/>
              </w:rPr>
              <w:t>123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0D45653" w14:textId="77777777" w:rsidR="002243B0" w:rsidRPr="00B35CB9" w:rsidRDefault="002243B0" w:rsidP="00B80C95">
            <w:pPr>
              <w:jc w:val="right"/>
              <w:rPr>
                <w:sz w:val="18"/>
                <w:szCs w:val="18"/>
                <w:lang w:val="en-CA" w:eastAsia="en-CA"/>
              </w:rPr>
            </w:pPr>
            <w:r w:rsidRPr="00B35CB9">
              <w:rPr>
                <w:sz w:val="18"/>
                <w:szCs w:val="18"/>
                <w:lang w:val="fr" w:eastAsia="fr"/>
              </w:rPr>
              <w:t>99 944 344</w:t>
            </w:r>
          </w:p>
        </w:tc>
        <w:tc>
          <w:tcPr>
            <w:tcW w:w="992" w:type="dxa"/>
            <w:tcBorders>
              <w:top w:val="nil"/>
              <w:left w:val="nil"/>
              <w:bottom w:val="single" w:sz="4" w:space="0" w:color="auto"/>
              <w:right w:val="nil"/>
            </w:tcBorders>
          </w:tcPr>
          <w:p w14:paraId="68144828"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D007D6E" w14:textId="5C6349D5"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6D89F2F" w14:textId="77777777" w:rsidR="002243B0" w:rsidRPr="00B35CB9" w:rsidRDefault="002243B0" w:rsidP="00B80C95">
            <w:pPr>
              <w:jc w:val="right"/>
              <w:rPr>
                <w:sz w:val="18"/>
                <w:szCs w:val="18"/>
                <w:lang w:val="en-CA" w:eastAsia="en-CA"/>
              </w:rPr>
            </w:pPr>
            <w:r w:rsidRPr="00B35CB9">
              <w:rPr>
                <w:sz w:val="18"/>
                <w:szCs w:val="18"/>
                <w:lang w:val="fr" w:eastAsia="fr"/>
              </w:rPr>
              <w:t>7 993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F5F86B8"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EC026F8" w14:textId="77777777" w:rsidR="002243B0" w:rsidRPr="00B35CB9" w:rsidRDefault="002243B0" w:rsidP="00B80C95">
            <w:pPr>
              <w:jc w:val="right"/>
              <w:rPr>
                <w:sz w:val="18"/>
                <w:szCs w:val="18"/>
                <w:lang w:val="en-CA" w:eastAsia="en-CA"/>
              </w:rPr>
            </w:pPr>
            <w:r w:rsidRPr="00B35CB9">
              <w:rPr>
                <w:sz w:val="18"/>
                <w:szCs w:val="18"/>
                <w:lang w:val="fr" w:eastAsia="fr"/>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CA3E80A" w14:textId="77777777" w:rsidR="002243B0" w:rsidRPr="00B35CB9" w:rsidRDefault="002243B0" w:rsidP="00B80C95">
            <w:pPr>
              <w:jc w:val="right"/>
              <w:rPr>
                <w:sz w:val="18"/>
                <w:szCs w:val="18"/>
                <w:lang w:val="en-CA" w:eastAsia="en-CA"/>
              </w:rPr>
            </w:pPr>
            <w:r w:rsidRPr="00B35CB9">
              <w:rPr>
                <w:sz w:val="18"/>
                <w:szCs w:val="18"/>
                <w:lang w:val="fr" w:eastAsia="fr"/>
              </w:rPr>
              <w:t>49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7098958" w14:textId="77777777" w:rsidR="002243B0" w:rsidRPr="00B35CB9" w:rsidRDefault="002243B0" w:rsidP="00B80C95">
            <w:pPr>
              <w:jc w:val="right"/>
              <w:rPr>
                <w:sz w:val="18"/>
                <w:szCs w:val="18"/>
                <w:lang w:val="en-CA" w:eastAsia="en-CA"/>
              </w:rPr>
            </w:pPr>
            <w:r w:rsidRPr="00B35CB9">
              <w:rPr>
                <w:sz w:val="18"/>
                <w:szCs w:val="18"/>
                <w:lang w:val="fr" w:eastAsia="fr"/>
              </w:rPr>
              <w:t xml:space="preserve">12,50 </w:t>
            </w:r>
          </w:p>
        </w:tc>
      </w:tr>
      <w:tr w:rsidR="002243B0" w:rsidRPr="00B35CB9" w14:paraId="7E34CCAD"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A507916" w14:textId="77777777" w:rsidR="002243B0" w:rsidRPr="00B35CB9" w:rsidRDefault="002243B0" w:rsidP="00B80C95">
            <w:pPr>
              <w:jc w:val="left"/>
              <w:rPr>
                <w:sz w:val="18"/>
                <w:szCs w:val="18"/>
                <w:lang w:val="en-CA" w:eastAsia="en-CA"/>
              </w:rPr>
            </w:pPr>
            <w:r w:rsidRPr="00B35CB9">
              <w:rPr>
                <w:sz w:val="18"/>
                <w:szCs w:val="18"/>
                <w:lang w:val="fr" w:eastAsia="fr"/>
              </w:rPr>
              <w:t>Halon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4C4209AC" w14:textId="77777777" w:rsidR="002243B0" w:rsidRPr="00B35CB9" w:rsidRDefault="002243B0" w:rsidP="00B80C95">
            <w:pPr>
              <w:jc w:val="right"/>
              <w:rPr>
                <w:sz w:val="18"/>
                <w:szCs w:val="18"/>
                <w:lang w:val="en-CA" w:eastAsia="en-CA"/>
              </w:rPr>
            </w:pPr>
            <w:r w:rsidRPr="00B35CB9">
              <w:rPr>
                <w:sz w:val="18"/>
                <w:szCs w:val="18"/>
                <w:lang w:val="fr" w:eastAsia="fr"/>
              </w:rPr>
              <w:t>39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C79ECAB" w14:textId="77777777" w:rsidR="002243B0" w:rsidRPr="00B35CB9" w:rsidRDefault="002243B0" w:rsidP="00B80C95">
            <w:pPr>
              <w:jc w:val="right"/>
              <w:rPr>
                <w:sz w:val="18"/>
                <w:szCs w:val="18"/>
                <w:lang w:val="en-CA" w:eastAsia="en-CA"/>
              </w:rPr>
            </w:pPr>
            <w:r w:rsidRPr="00B35CB9">
              <w:rPr>
                <w:sz w:val="18"/>
                <w:szCs w:val="18"/>
                <w:lang w:val="fr" w:eastAsia="fr"/>
              </w:rPr>
              <w:t>71 476 177</w:t>
            </w:r>
          </w:p>
        </w:tc>
        <w:tc>
          <w:tcPr>
            <w:tcW w:w="992" w:type="dxa"/>
            <w:tcBorders>
              <w:top w:val="nil"/>
              <w:left w:val="nil"/>
              <w:bottom w:val="single" w:sz="4" w:space="0" w:color="auto"/>
              <w:right w:val="nil"/>
            </w:tcBorders>
          </w:tcPr>
          <w:p w14:paraId="27C45AEA"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C792627" w14:textId="6D210B88"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EB96B54" w14:textId="77777777" w:rsidR="002243B0" w:rsidRPr="00B35CB9" w:rsidRDefault="002243B0" w:rsidP="00B80C95">
            <w:pPr>
              <w:jc w:val="right"/>
              <w:rPr>
                <w:sz w:val="18"/>
                <w:szCs w:val="18"/>
                <w:lang w:val="en-CA" w:eastAsia="en-CA"/>
              </w:rPr>
            </w:pPr>
            <w:r w:rsidRPr="00B35CB9">
              <w:rPr>
                <w:sz w:val="18"/>
                <w:szCs w:val="18"/>
                <w:lang w:val="fr" w:eastAsia="fr"/>
              </w:rPr>
              <w:t>42 111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A574218" w14:textId="77777777" w:rsidR="002243B0" w:rsidRPr="00B35CB9" w:rsidRDefault="002243B0" w:rsidP="00B80C95">
            <w:pPr>
              <w:jc w:val="right"/>
              <w:rPr>
                <w:sz w:val="18"/>
                <w:szCs w:val="18"/>
                <w:lang w:val="en-CA" w:eastAsia="en-CA"/>
              </w:rPr>
            </w:pPr>
            <w:r w:rsidRPr="00B35CB9">
              <w:rPr>
                <w:sz w:val="18"/>
                <w:szCs w:val="18"/>
                <w:lang w:val="fr" w:eastAsia="fr"/>
              </w:rPr>
              <w:t>41 958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08F5EA0" w14:textId="77777777" w:rsidR="002243B0" w:rsidRPr="00B35CB9" w:rsidRDefault="002243B0" w:rsidP="00B80C95">
            <w:pPr>
              <w:jc w:val="right"/>
              <w:rPr>
                <w:sz w:val="18"/>
                <w:szCs w:val="18"/>
                <w:lang w:val="en-CA" w:eastAsia="en-CA"/>
              </w:rPr>
            </w:pPr>
            <w:r w:rsidRPr="00B35CB9">
              <w:rPr>
                <w:sz w:val="18"/>
                <w:szCs w:val="18"/>
                <w:lang w:val="fr" w:eastAsia="fr"/>
              </w:rPr>
              <w:t>17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72DD3AC" w14:textId="77777777" w:rsidR="002243B0" w:rsidRPr="00B35CB9" w:rsidRDefault="002243B0" w:rsidP="00B80C95">
            <w:pPr>
              <w:jc w:val="right"/>
              <w:rPr>
                <w:sz w:val="18"/>
                <w:szCs w:val="18"/>
                <w:lang w:val="en-CA" w:eastAsia="en-CA"/>
              </w:rPr>
            </w:pPr>
            <w:r w:rsidRPr="00B35CB9">
              <w:rPr>
                <w:sz w:val="18"/>
                <w:szCs w:val="18"/>
                <w:lang w:val="fr" w:eastAsia="fr"/>
              </w:rPr>
              <w:t>30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41E6C7C" w14:textId="77777777" w:rsidR="002243B0" w:rsidRPr="00B35CB9" w:rsidRDefault="002243B0" w:rsidP="00B80C95">
            <w:pPr>
              <w:jc w:val="right"/>
              <w:rPr>
                <w:sz w:val="18"/>
                <w:szCs w:val="18"/>
                <w:lang w:val="en-CA" w:eastAsia="en-CA"/>
              </w:rPr>
            </w:pPr>
            <w:r w:rsidRPr="00B35CB9">
              <w:rPr>
                <w:sz w:val="18"/>
                <w:szCs w:val="18"/>
                <w:lang w:val="fr" w:eastAsia="fr"/>
              </w:rPr>
              <w:t xml:space="preserve">0,85 </w:t>
            </w:r>
          </w:p>
        </w:tc>
      </w:tr>
      <w:tr w:rsidR="002243B0" w:rsidRPr="00B35CB9" w14:paraId="020D8E84"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9CFDCF" w14:textId="77777777" w:rsidR="002243B0" w:rsidRPr="00B35CB9" w:rsidRDefault="002243B0" w:rsidP="00B80C95">
            <w:pPr>
              <w:jc w:val="left"/>
              <w:rPr>
                <w:sz w:val="18"/>
                <w:szCs w:val="18"/>
                <w:lang w:val="en-CA" w:eastAsia="en-CA"/>
              </w:rPr>
            </w:pPr>
            <w:r w:rsidRPr="00B35CB9">
              <w:rPr>
                <w:sz w:val="18"/>
                <w:szCs w:val="18"/>
                <w:lang w:val="fr" w:eastAsia="fr"/>
              </w:rPr>
              <w:t>Secteurs multiples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03C1DCDF" w14:textId="77777777" w:rsidR="002243B0" w:rsidRPr="00B35CB9" w:rsidRDefault="002243B0" w:rsidP="00B80C95">
            <w:pPr>
              <w:jc w:val="right"/>
              <w:rPr>
                <w:sz w:val="18"/>
                <w:szCs w:val="18"/>
                <w:lang w:val="en-CA" w:eastAsia="en-CA"/>
              </w:rPr>
            </w:pPr>
            <w:r w:rsidRPr="00B35CB9">
              <w:rPr>
                <w:sz w:val="18"/>
                <w:szCs w:val="18"/>
                <w:lang w:val="fr" w:eastAsia="fr"/>
              </w:rPr>
              <w:t>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F43155A" w14:textId="77777777" w:rsidR="002243B0" w:rsidRPr="00B35CB9" w:rsidRDefault="002243B0" w:rsidP="00B80C95">
            <w:pPr>
              <w:jc w:val="right"/>
              <w:rPr>
                <w:sz w:val="18"/>
                <w:szCs w:val="18"/>
                <w:lang w:val="en-CA" w:eastAsia="en-CA"/>
              </w:rPr>
            </w:pPr>
            <w:r w:rsidRPr="00B35CB9">
              <w:rPr>
                <w:sz w:val="18"/>
                <w:szCs w:val="18"/>
                <w:lang w:val="fr" w:eastAsia="fr"/>
              </w:rPr>
              <w:t>2 287 376</w:t>
            </w:r>
          </w:p>
        </w:tc>
        <w:tc>
          <w:tcPr>
            <w:tcW w:w="992" w:type="dxa"/>
            <w:tcBorders>
              <w:top w:val="nil"/>
              <w:left w:val="nil"/>
              <w:bottom w:val="single" w:sz="4" w:space="0" w:color="auto"/>
              <w:right w:val="nil"/>
            </w:tcBorders>
          </w:tcPr>
          <w:p w14:paraId="6DD70389"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B96FC55" w14:textId="32E09C40"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A5B0C2A" w14:textId="77777777" w:rsidR="002243B0" w:rsidRPr="00B35CB9" w:rsidRDefault="002243B0" w:rsidP="00B80C95">
            <w:pPr>
              <w:jc w:val="right"/>
              <w:rPr>
                <w:sz w:val="18"/>
                <w:szCs w:val="18"/>
                <w:lang w:val="en-CA" w:eastAsia="en-CA"/>
              </w:rPr>
            </w:pPr>
            <w:r w:rsidRPr="00B35CB9">
              <w:rPr>
                <w:sz w:val="18"/>
                <w:szCs w:val="18"/>
                <w:lang w:val="fr" w:eastAsia="fr"/>
              </w:rPr>
              <w:t>419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1EE8571"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6822641" w14:textId="77777777" w:rsidR="002243B0" w:rsidRPr="00B35CB9" w:rsidRDefault="002243B0" w:rsidP="00B80C95">
            <w:pPr>
              <w:jc w:val="right"/>
              <w:rPr>
                <w:sz w:val="18"/>
                <w:szCs w:val="18"/>
                <w:lang w:val="en-CA" w:eastAsia="en-CA"/>
              </w:rPr>
            </w:pPr>
            <w:r w:rsidRPr="00B35CB9">
              <w:rPr>
                <w:sz w:val="18"/>
                <w:szCs w:val="18"/>
                <w:lang w:val="fr" w:eastAsia="fr"/>
              </w:rPr>
              <w:t>28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A025C2A" w14:textId="77777777" w:rsidR="002243B0" w:rsidRPr="00B35CB9" w:rsidRDefault="002243B0" w:rsidP="00B80C95">
            <w:pPr>
              <w:jc w:val="right"/>
              <w:rPr>
                <w:sz w:val="18"/>
                <w:szCs w:val="18"/>
                <w:lang w:val="en-CA" w:eastAsia="en-CA"/>
              </w:rPr>
            </w:pPr>
            <w:r w:rsidRPr="00B35CB9">
              <w:rPr>
                <w:sz w:val="18"/>
                <w:szCs w:val="18"/>
                <w:lang w:val="fr" w:eastAsia="fr"/>
              </w:rPr>
              <w:t>78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79674DA" w14:textId="77777777" w:rsidR="002243B0" w:rsidRPr="00B35CB9" w:rsidRDefault="002243B0" w:rsidP="00B80C95">
            <w:pPr>
              <w:jc w:val="right"/>
              <w:rPr>
                <w:sz w:val="18"/>
                <w:szCs w:val="18"/>
                <w:lang w:val="en-CA" w:eastAsia="en-CA"/>
              </w:rPr>
            </w:pPr>
            <w:r w:rsidRPr="00B35CB9">
              <w:rPr>
                <w:sz w:val="18"/>
                <w:szCs w:val="18"/>
                <w:lang w:val="fr" w:eastAsia="fr"/>
              </w:rPr>
              <w:t xml:space="preserve">5,46 </w:t>
            </w:r>
          </w:p>
        </w:tc>
      </w:tr>
      <w:tr w:rsidR="002243B0" w:rsidRPr="00B35CB9" w14:paraId="46D475BF"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D20FDB9" w14:textId="77777777" w:rsidR="002243B0" w:rsidRPr="00B35CB9" w:rsidRDefault="002243B0" w:rsidP="00B80C95">
            <w:pPr>
              <w:jc w:val="left"/>
              <w:rPr>
                <w:sz w:val="18"/>
                <w:szCs w:val="18"/>
                <w:lang w:val="en-CA" w:eastAsia="en-CA"/>
              </w:rPr>
            </w:pPr>
            <w:r w:rsidRPr="00B35CB9">
              <w:rPr>
                <w:sz w:val="18"/>
                <w:szCs w:val="18"/>
                <w:lang w:val="fr" w:eastAsia="fr"/>
              </w:rPr>
              <w:t>Autres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55B27CA6" w14:textId="77777777" w:rsidR="002243B0" w:rsidRPr="00B35CB9" w:rsidRDefault="002243B0" w:rsidP="00B80C95">
            <w:pPr>
              <w:jc w:val="right"/>
              <w:rPr>
                <w:sz w:val="18"/>
                <w:szCs w:val="18"/>
                <w:lang w:val="en-CA" w:eastAsia="en-CA"/>
              </w:rPr>
            </w:pPr>
            <w:r w:rsidRPr="00B35CB9">
              <w:rPr>
                <w:sz w:val="18"/>
                <w:szCs w:val="18"/>
                <w:lang w:val="fr" w:eastAsia="fr"/>
              </w:rPr>
              <w:t>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B64C000" w14:textId="77777777" w:rsidR="002243B0" w:rsidRPr="00B35CB9" w:rsidRDefault="002243B0" w:rsidP="00B80C95">
            <w:pPr>
              <w:jc w:val="right"/>
              <w:rPr>
                <w:sz w:val="18"/>
                <w:szCs w:val="18"/>
                <w:lang w:val="en-CA" w:eastAsia="en-CA"/>
              </w:rPr>
            </w:pPr>
            <w:r w:rsidRPr="00B35CB9">
              <w:rPr>
                <w:sz w:val="18"/>
                <w:szCs w:val="18"/>
                <w:lang w:val="fr" w:eastAsia="fr"/>
              </w:rPr>
              <w:t>16 059 360</w:t>
            </w:r>
          </w:p>
        </w:tc>
        <w:tc>
          <w:tcPr>
            <w:tcW w:w="992" w:type="dxa"/>
            <w:tcBorders>
              <w:top w:val="nil"/>
              <w:left w:val="nil"/>
              <w:bottom w:val="single" w:sz="4" w:space="0" w:color="auto"/>
              <w:right w:val="nil"/>
            </w:tcBorders>
          </w:tcPr>
          <w:p w14:paraId="2792524B"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32695B8" w14:textId="6CAF9920"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A4A85E5" w14:textId="77777777" w:rsidR="002243B0" w:rsidRPr="00B35CB9" w:rsidRDefault="002243B0" w:rsidP="00B80C95">
            <w:pPr>
              <w:jc w:val="right"/>
              <w:rPr>
                <w:sz w:val="18"/>
                <w:szCs w:val="18"/>
                <w:lang w:val="en-CA" w:eastAsia="en-CA"/>
              </w:rPr>
            </w:pPr>
            <w:r w:rsidRPr="00B35CB9">
              <w:rPr>
                <w:sz w:val="18"/>
                <w:szCs w:val="18"/>
                <w:lang w:val="fr" w:eastAsia="fr"/>
              </w:rPr>
              <w:t>1 574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7FF51B2"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8EDF9A5" w14:textId="77777777" w:rsidR="002243B0" w:rsidRPr="00B35CB9" w:rsidRDefault="002243B0" w:rsidP="00B80C95">
            <w:pPr>
              <w:jc w:val="right"/>
              <w:rPr>
                <w:sz w:val="18"/>
                <w:szCs w:val="18"/>
                <w:lang w:val="en-CA" w:eastAsia="en-CA"/>
              </w:rPr>
            </w:pPr>
            <w:r w:rsidRPr="00B35CB9">
              <w:rPr>
                <w:sz w:val="18"/>
                <w:szCs w:val="18"/>
                <w:lang w:val="fr" w:eastAsia="fr"/>
              </w:rPr>
              <w:t>12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C8F22EE" w14:textId="77777777" w:rsidR="002243B0" w:rsidRPr="00B35CB9" w:rsidRDefault="002243B0" w:rsidP="00B80C95">
            <w:pPr>
              <w:jc w:val="right"/>
              <w:rPr>
                <w:sz w:val="18"/>
                <w:szCs w:val="18"/>
                <w:lang w:val="en-CA" w:eastAsia="en-CA"/>
              </w:rPr>
            </w:pPr>
            <w:r w:rsidRPr="00B35CB9">
              <w:rPr>
                <w:sz w:val="18"/>
                <w:szCs w:val="18"/>
                <w:lang w:val="fr" w:eastAsia="fr"/>
              </w:rPr>
              <w:t>20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A3BE531" w14:textId="77777777" w:rsidR="002243B0" w:rsidRPr="00B35CB9" w:rsidRDefault="002243B0" w:rsidP="00B80C95">
            <w:pPr>
              <w:jc w:val="right"/>
              <w:rPr>
                <w:sz w:val="18"/>
                <w:szCs w:val="18"/>
                <w:lang w:val="en-CA" w:eastAsia="en-CA"/>
              </w:rPr>
            </w:pPr>
            <w:r w:rsidRPr="00B35CB9">
              <w:rPr>
                <w:sz w:val="18"/>
                <w:szCs w:val="18"/>
                <w:lang w:val="fr" w:eastAsia="fr"/>
              </w:rPr>
              <w:t xml:space="preserve">10,20 </w:t>
            </w:r>
          </w:p>
        </w:tc>
      </w:tr>
      <w:tr w:rsidR="002243B0" w:rsidRPr="00B35CB9" w14:paraId="6DB39A7B"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FB5FE45" w14:textId="77777777" w:rsidR="002243B0" w:rsidRPr="00B35CB9" w:rsidRDefault="002243B0" w:rsidP="00B80C95">
            <w:pPr>
              <w:jc w:val="left"/>
              <w:rPr>
                <w:sz w:val="18"/>
                <w:szCs w:val="18"/>
                <w:lang w:val="en-CA" w:eastAsia="en-CA"/>
              </w:rPr>
            </w:pPr>
            <w:r w:rsidRPr="00B35CB9">
              <w:rPr>
                <w:sz w:val="18"/>
                <w:szCs w:val="18"/>
                <w:lang w:val="fr" w:eastAsia="fr"/>
              </w:rPr>
              <w:t>Plan d'élimination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63E88DC2" w14:textId="77777777" w:rsidR="002243B0" w:rsidRPr="00B35CB9" w:rsidRDefault="002243B0" w:rsidP="00B80C95">
            <w:pPr>
              <w:jc w:val="right"/>
              <w:rPr>
                <w:sz w:val="18"/>
                <w:szCs w:val="18"/>
                <w:lang w:val="en-CA" w:eastAsia="en-CA"/>
              </w:rPr>
            </w:pPr>
            <w:r w:rsidRPr="00B35CB9">
              <w:rPr>
                <w:sz w:val="18"/>
                <w:szCs w:val="18"/>
                <w:lang w:val="fr" w:eastAsia="fr"/>
              </w:rPr>
              <w:t>615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B932C82" w14:textId="77777777" w:rsidR="002243B0" w:rsidRPr="00B35CB9" w:rsidRDefault="002243B0" w:rsidP="00B80C95">
            <w:pPr>
              <w:jc w:val="right"/>
              <w:rPr>
                <w:sz w:val="18"/>
                <w:szCs w:val="18"/>
                <w:lang w:val="en-CA" w:eastAsia="en-CA"/>
              </w:rPr>
            </w:pPr>
            <w:r w:rsidRPr="00B35CB9">
              <w:rPr>
                <w:sz w:val="18"/>
                <w:szCs w:val="18"/>
                <w:lang w:val="fr" w:eastAsia="fr"/>
              </w:rPr>
              <w:t>438 702 201</w:t>
            </w:r>
          </w:p>
        </w:tc>
        <w:tc>
          <w:tcPr>
            <w:tcW w:w="992" w:type="dxa"/>
            <w:tcBorders>
              <w:top w:val="nil"/>
              <w:left w:val="nil"/>
              <w:bottom w:val="single" w:sz="4" w:space="0" w:color="auto"/>
              <w:right w:val="nil"/>
            </w:tcBorders>
          </w:tcPr>
          <w:p w14:paraId="4A11B869"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81F59B0" w14:textId="336BCFDA" w:rsidR="002243B0" w:rsidRPr="00B35CB9" w:rsidRDefault="002243B0" w:rsidP="00B80C95">
            <w:pPr>
              <w:jc w:val="right"/>
              <w:rPr>
                <w:sz w:val="18"/>
                <w:szCs w:val="18"/>
                <w:lang w:val="en-CA" w:eastAsia="en-CA"/>
              </w:rPr>
            </w:pPr>
            <w:r w:rsidRPr="00B35CB9">
              <w:rPr>
                <w:sz w:val="18"/>
                <w:szCs w:val="18"/>
                <w:lang w:val="fr" w:eastAsia="fr"/>
              </w:rPr>
              <w:t>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5C05C20" w14:textId="77777777" w:rsidR="002243B0" w:rsidRPr="00B35CB9" w:rsidRDefault="002243B0" w:rsidP="00B80C95">
            <w:pPr>
              <w:jc w:val="right"/>
              <w:rPr>
                <w:sz w:val="18"/>
                <w:szCs w:val="18"/>
                <w:lang w:val="en-CA" w:eastAsia="en-CA"/>
              </w:rPr>
            </w:pPr>
            <w:r w:rsidRPr="00B35CB9">
              <w:rPr>
                <w:sz w:val="18"/>
                <w:szCs w:val="18"/>
                <w:lang w:val="fr" w:eastAsia="fr"/>
              </w:rPr>
              <w:t>48 405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F9B1164" w14:textId="77777777" w:rsidR="002243B0" w:rsidRPr="00B35CB9" w:rsidRDefault="002243B0" w:rsidP="00B80C95">
            <w:pPr>
              <w:jc w:val="right"/>
              <w:rPr>
                <w:sz w:val="18"/>
                <w:szCs w:val="18"/>
                <w:lang w:val="en-CA" w:eastAsia="en-CA"/>
              </w:rPr>
            </w:pPr>
            <w:r w:rsidRPr="00B35CB9">
              <w:rPr>
                <w:sz w:val="18"/>
                <w:szCs w:val="18"/>
                <w:lang w:val="fr" w:eastAsia="fr"/>
              </w:rPr>
              <w:t>10 988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AF6F408" w14:textId="77777777" w:rsidR="002243B0" w:rsidRPr="00B35CB9" w:rsidRDefault="002243B0" w:rsidP="00B80C95">
            <w:pPr>
              <w:jc w:val="right"/>
              <w:rPr>
                <w:sz w:val="18"/>
                <w:szCs w:val="18"/>
                <w:lang w:val="en-CA" w:eastAsia="en-CA"/>
              </w:rPr>
            </w:pPr>
            <w:r w:rsidRPr="00B35CB9">
              <w:rPr>
                <w:sz w:val="18"/>
                <w:szCs w:val="18"/>
                <w:lang w:val="fr" w:eastAsia="fr"/>
              </w:rPr>
              <w:t>12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EFCB46B" w14:textId="77777777" w:rsidR="002243B0" w:rsidRPr="00B35CB9" w:rsidRDefault="002243B0" w:rsidP="00B80C95">
            <w:pPr>
              <w:jc w:val="right"/>
              <w:rPr>
                <w:sz w:val="18"/>
                <w:szCs w:val="18"/>
                <w:lang w:val="en-CA" w:eastAsia="en-CA"/>
              </w:rPr>
            </w:pPr>
            <w:r w:rsidRPr="00B35CB9">
              <w:rPr>
                <w:sz w:val="18"/>
                <w:szCs w:val="18"/>
                <w:lang w:val="fr" w:eastAsia="fr"/>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FA23AB8" w14:textId="77777777" w:rsidR="002243B0" w:rsidRPr="00B35CB9" w:rsidRDefault="002243B0" w:rsidP="00B80C95">
            <w:pPr>
              <w:jc w:val="right"/>
              <w:rPr>
                <w:sz w:val="18"/>
                <w:szCs w:val="18"/>
                <w:lang w:val="en-CA" w:eastAsia="en-CA"/>
              </w:rPr>
            </w:pPr>
            <w:r w:rsidRPr="00B35CB9">
              <w:rPr>
                <w:sz w:val="18"/>
                <w:szCs w:val="18"/>
                <w:lang w:val="fr" w:eastAsia="fr"/>
              </w:rPr>
              <w:t xml:space="preserve">7,39 </w:t>
            </w:r>
          </w:p>
        </w:tc>
      </w:tr>
      <w:tr w:rsidR="002243B0" w:rsidRPr="00B35CB9" w14:paraId="753140B0"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E3A4145" w14:textId="77777777" w:rsidR="002243B0" w:rsidRPr="00B35CB9" w:rsidRDefault="002243B0" w:rsidP="00B80C95">
            <w:pPr>
              <w:jc w:val="left"/>
              <w:rPr>
                <w:sz w:val="18"/>
                <w:szCs w:val="18"/>
                <w:lang w:val="en-CA" w:eastAsia="en-CA"/>
              </w:rPr>
            </w:pPr>
            <w:r w:rsidRPr="00B35CB9">
              <w:rPr>
                <w:sz w:val="18"/>
                <w:szCs w:val="18"/>
                <w:lang w:val="fr" w:eastAsia="fr"/>
              </w:rPr>
              <w:t>Agents de transformation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3BE6ACCA" w14:textId="77777777" w:rsidR="002243B0" w:rsidRPr="00B35CB9" w:rsidRDefault="002243B0" w:rsidP="00B80C95">
            <w:pPr>
              <w:jc w:val="right"/>
              <w:rPr>
                <w:sz w:val="18"/>
                <w:szCs w:val="18"/>
                <w:lang w:val="en-CA" w:eastAsia="en-CA"/>
              </w:rPr>
            </w:pPr>
            <w:r w:rsidRPr="00B35CB9">
              <w:rPr>
                <w:sz w:val="18"/>
                <w:szCs w:val="18"/>
                <w:lang w:val="fr" w:eastAsia="fr"/>
              </w:rPr>
              <w:t>30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B7F881E" w14:textId="77777777" w:rsidR="002243B0" w:rsidRPr="00B35CB9" w:rsidRDefault="002243B0" w:rsidP="00B80C95">
            <w:pPr>
              <w:jc w:val="right"/>
              <w:rPr>
                <w:sz w:val="18"/>
                <w:szCs w:val="18"/>
                <w:lang w:val="en-CA" w:eastAsia="en-CA"/>
              </w:rPr>
            </w:pPr>
            <w:r w:rsidRPr="00B35CB9">
              <w:rPr>
                <w:sz w:val="18"/>
                <w:szCs w:val="18"/>
                <w:lang w:val="fr" w:eastAsia="fr"/>
              </w:rPr>
              <w:t>120 252 626</w:t>
            </w:r>
          </w:p>
        </w:tc>
        <w:tc>
          <w:tcPr>
            <w:tcW w:w="992" w:type="dxa"/>
            <w:tcBorders>
              <w:top w:val="nil"/>
              <w:left w:val="nil"/>
              <w:bottom w:val="single" w:sz="4" w:space="0" w:color="auto"/>
              <w:right w:val="nil"/>
            </w:tcBorders>
          </w:tcPr>
          <w:p w14:paraId="35B3C265"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695AC5C" w14:textId="24DC624C"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7020782" w14:textId="77777777" w:rsidR="002243B0" w:rsidRPr="00B35CB9" w:rsidRDefault="002243B0" w:rsidP="00B80C95">
            <w:pPr>
              <w:jc w:val="right"/>
              <w:rPr>
                <w:sz w:val="18"/>
                <w:szCs w:val="18"/>
                <w:lang w:val="en-CA" w:eastAsia="en-CA"/>
              </w:rPr>
            </w:pPr>
            <w:r w:rsidRPr="00B35CB9">
              <w:rPr>
                <w:sz w:val="18"/>
                <w:szCs w:val="18"/>
                <w:lang w:val="fr" w:eastAsia="fr"/>
              </w:rPr>
              <w:t>19 573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3E6E802" w14:textId="77777777" w:rsidR="002243B0" w:rsidRPr="00B35CB9" w:rsidRDefault="002243B0" w:rsidP="00B80C95">
            <w:pPr>
              <w:jc w:val="right"/>
              <w:rPr>
                <w:sz w:val="18"/>
                <w:szCs w:val="18"/>
                <w:lang w:val="en-CA" w:eastAsia="en-CA"/>
              </w:rPr>
            </w:pPr>
            <w:r w:rsidRPr="00B35CB9">
              <w:rPr>
                <w:sz w:val="18"/>
                <w:szCs w:val="18"/>
                <w:lang w:val="fr" w:eastAsia="fr"/>
              </w:rPr>
              <w:t>52 162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C5F7024" w14:textId="77777777" w:rsidR="002243B0" w:rsidRPr="00B35CB9" w:rsidRDefault="002243B0" w:rsidP="00B80C95">
            <w:pPr>
              <w:jc w:val="right"/>
              <w:rPr>
                <w:sz w:val="18"/>
                <w:szCs w:val="18"/>
                <w:lang w:val="en-CA" w:eastAsia="en-CA"/>
              </w:rPr>
            </w:pPr>
            <w:r w:rsidRPr="00B35CB9">
              <w:rPr>
                <w:sz w:val="18"/>
                <w:szCs w:val="18"/>
                <w:lang w:val="fr" w:eastAsia="fr"/>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45DDFA1" w14:textId="77777777" w:rsidR="002243B0" w:rsidRPr="00B35CB9" w:rsidRDefault="002243B0" w:rsidP="00B80C95">
            <w:pPr>
              <w:jc w:val="right"/>
              <w:rPr>
                <w:sz w:val="18"/>
                <w:szCs w:val="18"/>
                <w:lang w:val="en-CA" w:eastAsia="en-CA"/>
              </w:rPr>
            </w:pPr>
            <w:r w:rsidRPr="00B35CB9">
              <w:rPr>
                <w:sz w:val="18"/>
                <w:szCs w:val="18"/>
                <w:lang w:val="fr" w:eastAsia="fr"/>
              </w:rPr>
              <w:t>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059196E" w14:textId="77777777" w:rsidR="002243B0" w:rsidRPr="00B35CB9" w:rsidRDefault="002243B0" w:rsidP="00B80C95">
            <w:pPr>
              <w:jc w:val="right"/>
              <w:rPr>
                <w:sz w:val="18"/>
                <w:szCs w:val="18"/>
                <w:lang w:val="en-CA" w:eastAsia="en-CA"/>
              </w:rPr>
            </w:pPr>
            <w:r w:rsidRPr="00B35CB9">
              <w:rPr>
                <w:sz w:val="18"/>
                <w:szCs w:val="18"/>
                <w:lang w:val="fr" w:eastAsia="fr"/>
              </w:rPr>
              <w:t xml:space="preserve">1,68 </w:t>
            </w:r>
          </w:p>
        </w:tc>
      </w:tr>
      <w:tr w:rsidR="002243B0" w:rsidRPr="00B35CB9" w14:paraId="48181C44"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D8B94D3" w14:textId="77777777" w:rsidR="002243B0" w:rsidRPr="00B35CB9" w:rsidRDefault="002243B0" w:rsidP="00B80C95">
            <w:pPr>
              <w:jc w:val="left"/>
              <w:rPr>
                <w:sz w:val="18"/>
                <w:szCs w:val="18"/>
                <w:lang w:val="en-CA" w:eastAsia="en-CA"/>
              </w:rPr>
            </w:pPr>
            <w:r w:rsidRPr="00B35CB9">
              <w:rPr>
                <w:sz w:val="18"/>
                <w:szCs w:val="18"/>
                <w:lang w:val="fr" w:eastAsia="fr"/>
              </w:rPr>
              <w:t>Production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6ED958A9" w14:textId="77777777" w:rsidR="002243B0" w:rsidRPr="00B35CB9" w:rsidRDefault="002243B0" w:rsidP="00B80C95">
            <w:pPr>
              <w:jc w:val="right"/>
              <w:rPr>
                <w:sz w:val="18"/>
                <w:szCs w:val="18"/>
                <w:lang w:val="en-CA" w:eastAsia="en-CA"/>
              </w:rPr>
            </w:pPr>
            <w:r w:rsidRPr="00B35CB9">
              <w:rPr>
                <w:sz w:val="18"/>
                <w:szCs w:val="18"/>
                <w:lang w:val="fr" w:eastAsia="fr"/>
              </w:rPr>
              <w:t>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32B4EE5" w14:textId="77777777" w:rsidR="002243B0" w:rsidRPr="00B35CB9" w:rsidRDefault="002243B0" w:rsidP="00B80C95">
            <w:pPr>
              <w:jc w:val="right"/>
              <w:rPr>
                <w:sz w:val="18"/>
                <w:szCs w:val="18"/>
                <w:lang w:val="en-CA" w:eastAsia="en-CA"/>
              </w:rPr>
            </w:pPr>
            <w:r w:rsidRPr="00B35CB9">
              <w:rPr>
                <w:sz w:val="18"/>
                <w:szCs w:val="18"/>
                <w:lang w:val="fr" w:eastAsia="fr"/>
              </w:rPr>
              <w:t>418 142 581</w:t>
            </w:r>
          </w:p>
        </w:tc>
        <w:tc>
          <w:tcPr>
            <w:tcW w:w="992" w:type="dxa"/>
            <w:tcBorders>
              <w:top w:val="nil"/>
              <w:left w:val="nil"/>
              <w:bottom w:val="single" w:sz="4" w:space="0" w:color="auto"/>
              <w:right w:val="nil"/>
            </w:tcBorders>
          </w:tcPr>
          <w:p w14:paraId="389B61E4"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F7E78A3" w14:textId="4C356CCA"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1E6F010"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3947066" w14:textId="77777777" w:rsidR="002243B0" w:rsidRPr="00B35CB9" w:rsidRDefault="002243B0" w:rsidP="00B80C95">
            <w:pPr>
              <w:jc w:val="right"/>
              <w:rPr>
                <w:sz w:val="18"/>
                <w:szCs w:val="18"/>
                <w:lang w:val="en-CA" w:eastAsia="en-CA"/>
              </w:rPr>
            </w:pPr>
            <w:r w:rsidRPr="00B35CB9">
              <w:rPr>
                <w:sz w:val="18"/>
                <w:szCs w:val="18"/>
                <w:lang w:val="fr" w:eastAsia="fr"/>
              </w:rPr>
              <w:t>99 081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0A8EA0D" w14:textId="77777777" w:rsidR="002243B0" w:rsidRPr="00B35CB9" w:rsidRDefault="002243B0" w:rsidP="00B80C95">
            <w:pPr>
              <w:jc w:val="right"/>
              <w:rPr>
                <w:sz w:val="18"/>
                <w:szCs w:val="18"/>
                <w:lang w:val="en-CA" w:eastAsia="en-CA"/>
              </w:rPr>
            </w:pPr>
            <w:r w:rsidRPr="00B35CB9">
              <w:rPr>
                <w:sz w:val="18"/>
                <w:szCs w:val="18"/>
                <w:lang w:val="fr" w:eastAsia="fr"/>
              </w:rPr>
              <w:t>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B27A4E6" w14:textId="77777777" w:rsidR="002243B0" w:rsidRPr="00B35CB9" w:rsidRDefault="002243B0" w:rsidP="00B80C95">
            <w:pPr>
              <w:jc w:val="right"/>
              <w:rPr>
                <w:sz w:val="18"/>
                <w:szCs w:val="18"/>
                <w:lang w:val="en-CA" w:eastAsia="en-CA"/>
              </w:rPr>
            </w:pPr>
            <w:r w:rsidRPr="00B35CB9">
              <w:rPr>
                <w:sz w:val="18"/>
                <w:szCs w:val="18"/>
                <w:lang w:val="fr" w:eastAsia="fr"/>
              </w:rPr>
              <w:t>19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AEE03E3" w14:textId="77777777" w:rsidR="002243B0" w:rsidRPr="00B35CB9" w:rsidRDefault="002243B0" w:rsidP="00B80C95">
            <w:pPr>
              <w:jc w:val="right"/>
              <w:rPr>
                <w:sz w:val="18"/>
                <w:szCs w:val="18"/>
                <w:lang w:val="en-CA" w:eastAsia="en-CA"/>
              </w:rPr>
            </w:pPr>
            <w:r w:rsidRPr="00B35CB9">
              <w:rPr>
                <w:sz w:val="18"/>
                <w:szCs w:val="18"/>
                <w:lang w:val="fr" w:eastAsia="fr"/>
              </w:rPr>
              <w:t xml:space="preserve">4,22 </w:t>
            </w:r>
          </w:p>
        </w:tc>
      </w:tr>
      <w:tr w:rsidR="002243B0" w:rsidRPr="00B35CB9" w14:paraId="58C88992"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0013FD5" w14:textId="77777777" w:rsidR="002243B0" w:rsidRPr="00B35CB9" w:rsidRDefault="002243B0" w:rsidP="00B80C95">
            <w:pPr>
              <w:jc w:val="left"/>
              <w:rPr>
                <w:sz w:val="18"/>
                <w:szCs w:val="18"/>
                <w:lang w:val="en-CA" w:eastAsia="en-CA"/>
              </w:rPr>
            </w:pPr>
            <w:r w:rsidRPr="00B35CB9">
              <w:rPr>
                <w:sz w:val="18"/>
                <w:szCs w:val="18"/>
                <w:lang w:val="fr" w:eastAsia="fr"/>
              </w:rPr>
              <w:t>Réfrigération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2AFAB422" w14:textId="77777777" w:rsidR="002243B0" w:rsidRPr="00B35CB9" w:rsidRDefault="002243B0" w:rsidP="00B80C95">
            <w:pPr>
              <w:jc w:val="right"/>
              <w:rPr>
                <w:sz w:val="18"/>
                <w:szCs w:val="18"/>
                <w:lang w:val="en-CA" w:eastAsia="en-CA"/>
              </w:rPr>
            </w:pPr>
            <w:r w:rsidRPr="00B35CB9">
              <w:rPr>
                <w:sz w:val="18"/>
                <w:szCs w:val="18"/>
                <w:lang w:val="fr" w:eastAsia="fr"/>
              </w:rPr>
              <w:t>611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EDD4973" w14:textId="77777777" w:rsidR="002243B0" w:rsidRPr="00B35CB9" w:rsidRDefault="002243B0" w:rsidP="00B80C95">
            <w:pPr>
              <w:jc w:val="right"/>
              <w:rPr>
                <w:sz w:val="18"/>
                <w:szCs w:val="18"/>
                <w:lang w:val="en-CA" w:eastAsia="en-CA"/>
              </w:rPr>
            </w:pPr>
            <w:r w:rsidRPr="00B35CB9">
              <w:rPr>
                <w:sz w:val="18"/>
                <w:szCs w:val="18"/>
                <w:lang w:val="fr" w:eastAsia="fr"/>
              </w:rPr>
              <w:t>435 588 660</w:t>
            </w:r>
          </w:p>
        </w:tc>
        <w:tc>
          <w:tcPr>
            <w:tcW w:w="992" w:type="dxa"/>
            <w:tcBorders>
              <w:top w:val="nil"/>
              <w:left w:val="nil"/>
              <w:bottom w:val="single" w:sz="4" w:space="0" w:color="auto"/>
              <w:right w:val="nil"/>
            </w:tcBorders>
          </w:tcPr>
          <w:p w14:paraId="7D2A11E5"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A57BD75" w14:textId="3C073FDF"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30C14EF" w14:textId="77777777" w:rsidR="002243B0" w:rsidRPr="00B35CB9" w:rsidRDefault="002243B0" w:rsidP="00B80C95">
            <w:pPr>
              <w:jc w:val="right"/>
              <w:rPr>
                <w:sz w:val="18"/>
                <w:szCs w:val="18"/>
                <w:lang w:val="en-CA" w:eastAsia="en-CA"/>
              </w:rPr>
            </w:pPr>
            <w:r w:rsidRPr="00B35CB9">
              <w:rPr>
                <w:sz w:val="18"/>
                <w:szCs w:val="18"/>
                <w:lang w:val="fr" w:eastAsia="fr"/>
              </w:rPr>
              <w:t>44 156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18BF017"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0865EF9" w14:textId="77777777" w:rsidR="002243B0" w:rsidRPr="00B35CB9" w:rsidRDefault="002243B0" w:rsidP="00B80C95">
            <w:pPr>
              <w:jc w:val="right"/>
              <w:rPr>
                <w:sz w:val="18"/>
                <w:szCs w:val="18"/>
                <w:lang w:val="en-CA" w:eastAsia="en-CA"/>
              </w:rPr>
            </w:pPr>
            <w:r w:rsidRPr="00B35CB9">
              <w:rPr>
                <w:sz w:val="18"/>
                <w:szCs w:val="18"/>
                <w:lang w:val="fr" w:eastAsia="fr"/>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DF64E45" w14:textId="77777777" w:rsidR="002243B0" w:rsidRPr="00B35CB9" w:rsidRDefault="002243B0" w:rsidP="00B80C95">
            <w:pPr>
              <w:jc w:val="right"/>
              <w:rPr>
                <w:sz w:val="18"/>
                <w:szCs w:val="18"/>
                <w:lang w:val="en-CA" w:eastAsia="en-CA"/>
              </w:rPr>
            </w:pPr>
            <w:r w:rsidRPr="00B35CB9">
              <w:rPr>
                <w:sz w:val="18"/>
                <w:szCs w:val="18"/>
                <w:lang w:val="fr" w:eastAsia="fr"/>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D25A8C5" w14:textId="77777777" w:rsidR="002243B0" w:rsidRPr="00B35CB9" w:rsidRDefault="002243B0" w:rsidP="00B80C95">
            <w:pPr>
              <w:jc w:val="right"/>
              <w:rPr>
                <w:sz w:val="18"/>
                <w:szCs w:val="18"/>
                <w:lang w:val="en-CA" w:eastAsia="en-CA"/>
              </w:rPr>
            </w:pPr>
            <w:r w:rsidRPr="00B35CB9">
              <w:rPr>
                <w:sz w:val="18"/>
                <w:szCs w:val="18"/>
                <w:lang w:val="fr" w:eastAsia="fr"/>
              </w:rPr>
              <w:t xml:space="preserve">9,86 </w:t>
            </w:r>
          </w:p>
        </w:tc>
      </w:tr>
      <w:tr w:rsidR="002243B0" w:rsidRPr="00B35CB9" w14:paraId="3CB09B23"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052978F" w14:textId="77777777" w:rsidR="002243B0" w:rsidRPr="00B35CB9" w:rsidRDefault="002243B0" w:rsidP="00B80C95">
            <w:pPr>
              <w:jc w:val="left"/>
              <w:rPr>
                <w:sz w:val="18"/>
                <w:szCs w:val="18"/>
                <w:lang w:val="en-CA" w:eastAsia="en-CA"/>
              </w:rPr>
            </w:pPr>
            <w:r w:rsidRPr="00B35CB9">
              <w:rPr>
                <w:sz w:val="18"/>
                <w:szCs w:val="18"/>
                <w:lang w:val="fr" w:eastAsia="fr"/>
              </w:rPr>
              <w:t>Solvants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B8D038C" w14:textId="77777777" w:rsidR="002243B0" w:rsidRPr="00B35CB9" w:rsidRDefault="002243B0" w:rsidP="00B80C95">
            <w:pPr>
              <w:jc w:val="right"/>
              <w:rPr>
                <w:sz w:val="18"/>
                <w:szCs w:val="18"/>
                <w:lang w:val="en-CA" w:eastAsia="en-CA"/>
              </w:rPr>
            </w:pPr>
            <w:r w:rsidRPr="00B35CB9">
              <w:rPr>
                <w:sz w:val="18"/>
                <w:szCs w:val="18"/>
                <w:lang w:val="fr" w:eastAsia="fr"/>
              </w:rPr>
              <w:t>128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BCDC6FD" w14:textId="77777777" w:rsidR="002243B0" w:rsidRPr="00B35CB9" w:rsidRDefault="002243B0" w:rsidP="00B80C95">
            <w:pPr>
              <w:jc w:val="right"/>
              <w:rPr>
                <w:sz w:val="18"/>
                <w:szCs w:val="18"/>
                <w:lang w:val="en-CA" w:eastAsia="en-CA"/>
              </w:rPr>
            </w:pPr>
            <w:r w:rsidRPr="00B35CB9">
              <w:rPr>
                <w:sz w:val="18"/>
                <w:szCs w:val="18"/>
                <w:lang w:val="fr" w:eastAsia="fr"/>
              </w:rPr>
              <w:t>94 351 804</w:t>
            </w:r>
          </w:p>
        </w:tc>
        <w:tc>
          <w:tcPr>
            <w:tcW w:w="992" w:type="dxa"/>
            <w:tcBorders>
              <w:top w:val="nil"/>
              <w:left w:val="nil"/>
              <w:bottom w:val="single" w:sz="4" w:space="0" w:color="auto"/>
              <w:right w:val="nil"/>
            </w:tcBorders>
          </w:tcPr>
          <w:p w14:paraId="02689727"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0578311" w14:textId="51FD6DC2"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84C14FD" w14:textId="77777777" w:rsidR="002243B0" w:rsidRPr="00B35CB9" w:rsidRDefault="002243B0" w:rsidP="00B80C95">
            <w:pPr>
              <w:jc w:val="right"/>
              <w:rPr>
                <w:sz w:val="18"/>
                <w:szCs w:val="18"/>
                <w:lang w:val="en-CA" w:eastAsia="en-CA"/>
              </w:rPr>
            </w:pPr>
            <w:r w:rsidRPr="00B35CB9">
              <w:rPr>
                <w:sz w:val="18"/>
                <w:szCs w:val="18"/>
                <w:lang w:val="fr" w:eastAsia="fr"/>
              </w:rPr>
              <w:t>7 285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9CE2AD1"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54D65E7" w14:textId="77777777" w:rsidR="002243B0" w:rsidRPr="00B35CB9" w:rsidRDefault="002243B0" w:rsidP="00B80C95">
            <w:pPr>
              <w:jc w:val="right"/>
              <w:rPr>
                <w:sz w:val="18"/>
                <w:szCs w:val="18"/>
                <w:lang w:val="en-CA" w:eastAsia="en-CA"/>
              </w:rPr>
            </w:pPr>
            <w:r w:rsidRPr="00B35CB9">
              <w:rPr>
                <w:sz w:val="18"/>
                <w:szCs w:val="18"/>
                <w:lang w:val="fr" w:eastAsia="fr"/>
              </w:rPr>
              <w:t>19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54AF775" w14:textId="77777777" w:rsidR="002243B0" w:rsidRPr="00B35CB9" w:rsidRDefault="002243B0" w:rsidP="00B80C95">
            <w:pPr>
              <w:jc w:val="right"/>
              <w:rPr>
                <w:sz w:val="18"/>
                <w:szCs w:val="18"/>
                <w:lang w:val="en-CA" w:eastAsia="en-CA"/>
              </w:rPr>
            </w:pPr>
            <w:r w:rsidRPr="00B35CB9">
              <w:rPr>
                <w:sz w:val="18"/>
                <w:szCs w:val="18"/>
                <w:lang w:val="fr" w:eastAsia="fr"/>
              </w:rPr>
              <w:t>32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804013F" w14:textId="77777777" w:rsidR="002243B0" w:rsidRPr="00B35CB9" w:rsidRDefault="002243B0" w:rsidP="00B80C95">
            <w:pPr>
              <w:jc w:val="right"/>
              <w:rPr>
                <w:sz w:val="18"/>
                <w:szCs w:val="18"/>
                <w:lang w:val="en-CA" w:eastAsia="en-CA"/>
              </w:rPr>
            </w:pPr>
            <w:r w:rsidRPr="00B35CB9">
              <w:rPr>
                <w:sz w:val="18"/>
                <w:szCs w:val="18"/>
                <w:lang w:val="fr" w:eastAsia="fr"/>
              </w:rPr>
              <w:t xml:space="preserve">12,95 </w:t>
            </w:r>
          </w:p>
        </w:tc>
      </w:tr>
      <w:tr w:rsidR="002243B0" w:rsidRPr="00B35CB9" w14:paraId="46578B5F"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E3C71F8" w14:textId="77777777" w:rsidR="002243B0" w:rsidRPr="00B35CB9" w:rsidRDefault="002243B0" w:rsidP="00B80C95">
            <w:pPr>
              <w:jc w:val="left"/>
              <w:rPr>
                <w:sz w:val="18"/>
                <w:szCs w:val="18"/>
                <w:lang w:val="en-CA" w:eastAsia="en-CA"/>
              </w:rPr>
            </w:pPr>
            <w:r w:rsidRPr="00B35CB9">
              <w:rPr>
                <w:sz w:val="18"/>
                <w:szCs w:val="18"/>
                <w:lang w:val="fr" w:eastAsia="fr"/>
              </w:rPr>
              <w:t>Stérilisants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4FED1248" w14:textId="77777777" w:rsidR="002243B0" w:rsidRPr="00B35CB9" w:rsidRDefault="002243B0" w:rsidP="00B80C95">
            <w:pPr>
              <w:jc w:val="right"/>
              <w:rPr>
                <w:sz w:val="18"/>
                <w:szCs w:val="18"/>
                <w:lang w:val="en-CA" w:eastAsia="en-CA"/>
              </w:rPr>
            </w:pPr>
            <w:r w:rsidRPr="00B35CB9">
              <w:rPr>
                <w:sz w:val="18"/>
                <w:szCs w:val="18"/>
                <w:lang w:val="fr" w:eastAsia="fr"/>
              </w:rPr>
              <w:t>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4E3302B" w14:textId="77777777" w:rsidR="002243B0" w:rsidRPr="00B35CB9" w:rsidRDefault="002243B0" w:rsidP="00B80C95">
            <w:pPr>
              <w:jc w:val="right"/>
              <w:rPr>
                <w:sz w:val="18"/>
                <w:szCs w:val="18"/>
                <w:lang w:val="en-CA" w:eastAsia="en-CA"/>
              </w:rPr>
            </w:pPr>
            <w:r w:rsidRPr="00B35CB9">
              <w:rPr>
                <w:sz w:val="18"/>
                <w:szCs w:val="18"/>
                <w:lang w:val="fr" w:eastAsia="fr"/>
              </w:rPr>
              <w:t>1 073 855</w:t>
            </w:r>
          </w:p>
        </w:tc>
        <w:tc>
          <w:tcPr>
            <w:tcW w:w="992" w:type="dxa"/>
            <w:tcBorders>
              <w:top w:val="nil"/>
              <w:left w:val="nil"/>
              <w:bottom w:val="single" w:sz="4" w:space="0" w:color="auto"/>
              <w:right w:val="nil"/>
            </w:tcBorders>
          </w:tcPr>
          <w:p w14:paraId="76377873"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ABBBD8F" w14:textId="017B6752"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F63EBEA" w14:textId="77777777" w:rsidR="002243B0" w:rsidRPr="00B35CB9" w:rsidRDefault="002243B0" w:rsidP="00B80C95">
            <w:pPr>
              <w:jc w:val="right"/>
              <w:rPr>
                <w:sz w:val="18"/>
                <w:szCs w:val="18"/>
                <w:lang w:val="en-CA" w:eastAsia="en-CA"/>
              </w:rPr>
            </w:pPr>
            <w:r w:rsidRPr="00B35CB9">
              <w:rPr>
                <w:sz w:val="18"/>
                <w:szCs w:val="18"/>
                <w:lang w:val="fr" w:eastAsia="fr"/>
              </w:rPr>
              <w:t>60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75E6F76"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CE6DAA8" w14:textId="77777777" w:rsidR="002243B0" w:rsidRPr="00B35CB9" w:rsidRDefault="002243B0" w:rsidP="00B80C95">
            <w:pPr>
              <w:jc w:val="right"/>
              <w:rPr>
                <w:sz w:val="18"/>
                <w:szCs w:val="18"/>
                <w:lang w:val="en-CA" w:eastAsia="en-CA"/>
              </w:rPr>
            </w:pPr>
            <w:r w:rsidRPr="00B35CB9">
              <w:rPr>
                <w:sz w:val="18"/>
                <w:szCs w:val="18"/>
                <w:lang w:val="fr" w:eastAsia="fr"/>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F5F423C" w14:textId="77777777" w:rsidR="002243B0" w:rsidRPr="00B35CB9" w:rsidRDefault="002243B0" w:rsidP="00B80C95">
            <w:pPr>
              <w:jc w:val="right"/>
              <w:rPr>
                <w:sz w:val="18"/>
                <w:szCs w:val="18"/>
                <w:lang w:val="en-CA" w:eastAsia="en-CA"/>
              </w:rPr>
            </w:pPr>
            <w:r w:rsidRPr="00B35CB9">
              <w:rPr>
                <w:sz w:val="18"/>
                <w:szCs w:val="18"/>
                <w:lang w:val="fr" w:eastAsia="fr"/>
              </w:rPr>
              <w:t>34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47CE486" w14:textId="77777777" w:rsidR="002243B0" w:rsidRPr="00B35CB9" w:rsidRDefault="002243B0" w:rsidP="00B80C95">
            <w:pPr>
              <w:jc w:val="right"/>
              <w:rPr>
                <w:sz w:val="18"/>
                <w:szCs w:val="18"/>
                <w:lang w:val="en-CA" w:eastAsia="en-CA"/>
              </w:rPr>
            </w:pPr>
            <w:r w:rsidRPr="00B35CB9">
              <w:rPr>
                <w:sz w:val="18"/>
                <w:szCs w:val="18"/>
                <w:lang w:val="fr" w:eastAsia="fr"/>
              </w:rPr>
              <w:t xml:space="preserve">17,78 </w:t>
            </w:r>
          </w:p>
        </w:tc>
      </w:tr>
      <w:tr w:rsidR="002243B0" w:rsidRPr="00C3328D" w14:paraId="0B2308C6" w14:textId="77777777" w:rsidTr="002243B0">
        <w:tc>
          <w:tcPr>
            <w:tcW w:w="992" w:type="dxa"/>
            <w:tcBorders>
              <w:top w:val="nil"/>
              <w:left w:val="single" w:sz="4" w:space="0" w:color="auto"/>
              <w:bottom w:val="nil"/>
              <w:right w:val="single" w:sz="4" w:space="0" w:color="auto"/>
            </w:tcBorders>
          </w:tcPr>
          <w:p w14:paraId="3CE7357A" w14:textId="77777777" w:rsidR="002243B0" w:rsidRPr="00B35CB9" w:rsidRDefault="002243B0" w:rsidP="00B80C95">
            <w:pPr>
              <w:jc w:val="left"/>
              <w:rPr>
                <w:b/>
                <w:bCs/>
                <w:sz w:val="18"/>
                <w:szCs w:val="18"/>
                <w:lang w:val="fr" w:eastAsia="fr"/>
              </w:rPr>
            </w:pPr>
          </w:p>
        </w:tc>
        <w:tc>
          <w:tcPr>
            <w:tcW w:w="9923" w:type="dxa"/>
            <w:gridSpan w:val="10"/>
            <w:tcBorders>
              <w:top w:val="nil"/>
              <w:left w:val="single" w:sz="4" w:space="0" w:color="auto"/>
              <w:bottom w:val="nil"/>
              <w:right w:val="single" w:sz="4" w:space="0" w:color="auto"/>
            </w:tcBorders>
            <w:shd w:val="clear" w:color="auto" w:fill="auto"/>
            <w:noWrap/>
            <w:tcMar>
              <w:left w:w="57" w:type="dxa"/>
              <w:right w:w="57" w:type="dxa"/>
            </w:tcMar>
            <w:hideMark/>
          </w:tcPr>
          <w:p w14:paraId="278A992D" w14:textId="4914C570" w:rsidR="002243B0" w:rsidRPr="00C3328D" w:rsidRDefault="002243B0" w:rsidP="00B80C95">
            <w:pPr>
              <w:jc w:val="left"/>
              <w:rPr>
                <w:sz w:val="18"/>
                <w:szCs w:val="18"/>
                <w:lang w:val="fr-FR" w:eastAsia="en-CA"/>
              </w:rPr>
            </w:pPr>
            <w:r w:rsidRPr="00B35CB9">
              <w:rPr>
                <w:b/>
                <w:bCs/>
                <w:sz w:val="18"/>
                <w:szCs w:val="18"/>
                <w:lang w:val="fr" w:eastAsia="fr"/>
              </w:rPr>
              <w:t>Caractéristiques de la mise en œuvre</w:t>
            </w:r>
            <w:r w:rsidRPr="00B35CB9">
              <w:rPr>
                <w:sz w:val="18"/>
                <w:szCs w:val="18"/>
                <w:lang w:val="fr" w:eastAsia="fr"/>
              </w:rPr>
              <w:t> </w:t>
            </w:r>
          </w:p>
        </w:tc>
      </w:tr>
      <w:tr w:rsidR="002243B0" w:rsidRPr="00B35CB9" w14:paraId="0E46BABF" w14:textId="77777777" w:rsidTr="002243B0">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A145AF6" w14:textId="77777777" w:rsidR="002243B0" w:rsidRPr="00C3328D" w:rsidRDefault="002243B0" w:rsidP="00B80C95">
            <w:pPr>
              <w:jc w:val="left"/>
              <w:rPr>
                <w:sz w:val="18"/>
                <w:szCs w:val="18"/>
                <w:lang w:val="fr-FR" w:eastAsia="en-CA"/>
              </w:rPr>
            </w:pPr>
            <w:r w:rsidRPr="00B35CB9">
              <w:rPr>
                <w:sz w:val="18"/>
                <w:szCs w:val="18"/>
                <w:lang w:val="fr" w:eastAsia="fr"/>
              </w:rPr>
              <w:t>Mise en œuvre par une agence</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9F270B3" w14:textId="77777777" w:rsidR="002243B0" w:rsidRPr="00B35CB9" w:rsidRDefault="002243B0" w:rsidP="00B80C95">
            <w:pPr>
              <w:jc w:val="right"/>
              <w:rPr>
                <w:sz w:val="18"/>
                <w:szCs w:val="18"/>
                <w:lang w:val="en-CA" w:eastAsia="en-CA"/>
              </w:rPr>
            </w:pPr>
            <w:r w:rsidRPr="00B35CB9">
              <w:rPr>
                <w:sz w:val="18"/>
                <w:szCs w:val="18"/>
                <w:lang w:val="fr" w:eastAsia="fr"/>
              </w:rPr>
              <w:t>1 720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4DA5AFE" w14:textId="77777777" w:rsidR="002243B0" w:rsidRPr="00B35CB9" w:rsidRDefault="002243B0" w:rsidP="00B80C95">
            <w:pPr>
              <w:jc w:val="right"/>
              <w:rPr>
                <w:sz w:val="18"/>
                <w:szCs w:val="18"/>
                <w:lang w:val="en-CA" w:eastAsia="en-CA"/>
              </w:rPr>
            </w:pPr>
            <w:r w:rsidRPr="00B35CB9">
              <w:rPr>
                <w:sz w:val="18"/>
                <w:szCs w:val="18"/>
                <w:lang w:val="fr" w:eastAsia="fr"/>
              </w:rPr>
              <w:t>794 741 306</w:t>
            </w:r>
          </w:p>
        </w:tc>
        <w:tc>
          <w:tcPr>
            <w:tcW w:w="992" w:type="dxa"/>
            <w:tcBorders>
              <w:top w:val="single" w:sz="4" w:space="0" w:color="auto"/>
              <w:left w:val="nil"/>
              <w:bottom w:val="single" w:sz="4" w:space="0" w:color="auto"/>
              <w:right w:val="nil"/>
            </w:tcBorders>
          </w:tcPr>
          <w:p w14:paraId="20466E08" w14:textId="77777777" w:rsidR="002243B0" w:rsidRPr="00B35CB9" w:rsidRDefault="002243B0" w:rsidP="00B80C95">
            <w:pPr>
              <w:jc w:val="right"/>
              <w:rPr>
                <w:sz w:val="18"/>
                <w:szCs w:val="18"/>
                <w:lang w:val="fr" w:eastAsia="fr"/>
              </w:rPr>
            </w:pP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7E1A58F" w14:textId="0CFB505B"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69905E9" w14:textId="77777777" w:rsidR="002243B0" w:rsidRPr="00B35CB9" w:rsidRDefault="002243B0" w:rsidP="00B80C95">
            <w:pPr>
              <w:jc w:val="right"/>
              <w:rPr>
                <w:sz w:val="18"/>
                <w:szCs w:val="18"/>
                <w:lang w:val="en-CA" w:eastAsia="en-CA"/>
              </w:rPr>
            </w:pPr>
            <w:r w:rsidRPr="00B35CB9">
              <w:rPr>
                <w:sz w:val="18"/>
                <w:szCs w:val="18"/>
                <w:lang w:val="fr" w:eastAsia="fr"/>
              </w:rPr>
              <w:t>93 264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784A6DD" w14:textId="77777777" w:rsidR="002243B0" w:rsidRPr="00B35CB9" w:rsidRDefault="002243B0" w:rsidP="00B80C95">
            <w:pPr>
              <w:jc w:val="right"/>
              <w:rPr>
                <w:sz w:val="18"/>
                <w:szCs w:val="18"/>
                <w:lang w:val="en-CA" w:eastAsia="en-CA"/>
              </w:rPr>
            </w:pPr>
            <w:r w:rsidRPr="00B35CB9">
              <w:rPr>
                <w:sz w:val="18"/>
                <w:szCs w:val="18"/>
                <w:lang w:val="fr" w:eastAsia="fr"/>
              </w:rPr>
              <w:t>17 381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70269CA" w14:textId="77777777" w:rsidR="002243B0" w:rsidRPr="00B35CB9" w:rsidRDefault="002243B0" w:rsidP="00B80C95">
            <w:pPr>
              <w:jc w:val="right"/>
              <w:rPr>
                <w:sz w:val="18"/>
                <w:szCs w:val="18"/>
                <w:lang w:val="en-CA" w:eastAsia="en-CA"/>
              </w:rPr>
            </w:pPr>
            <w:r w:rsidRPr="00B35CB9">
              <w:rPr>
                <w:sz w:val="18"/>
                <w:szCs w:val="18"/>
                <w:lang w:val="fr" w:eastAsia="fr"/>
              </w:rPr>
              <w:t>11</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2A14DBC" w14:textId="77777777" w:rsidR="002243B0" w:rsidRPr="00B35CB9" w:rsidRDefault="002243B0" w:rsidP="00B80C95">
            <w:pPr>
              <w:jc w:val="right"/>
              <w:rPr>
                <w:sz w:val="18"/>
                <w:szCs w:val="18"/>
                <w:lang w:val="en-CA" w:eastAsia="en-CA"/>
              </w:rPr>
            </w:pPr>
            <w:r w:rsidRPr="00B35CB9">
              <w:rPr>
                <w:sz w:val="18"/>
                <w:szCs w:val="18"/>
                <w:lang w:val="fr" w:eastAsia="fr"/>
              </w:rPr>
              <w:t>35</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1301FF4" w14:textId="77777777" w:rsidR="002243B0" w:rsidRPr="00B35CB9" w:rsidRDefault="002243B0" w:rsidP="00B80C95">
            <w:pPr>
              <w:jc w:val="right"/>
              <w:rPr>
                <w:sz w:val="18"/>
                <w:szCs w:val="18"/>
                <w:lang w:val="en-CA" w:eastAsia="en-CA"/>
              </w:rPr>
            </w:pPr>
            <w:r w:rsidRPr="00B35CB9">
              <w:rPr>
                <w:sz w:val="18"/>
                <w:szCs w:val="18"/>
                <w:lang w:val="fr" w:eastAsia="fr"/>
              </w:rPr>
              <w:t xml:space="preserve">7,18 </w:t>
            </w:r>
          </w:p>
        </w:tc>
      </w:tr>
      <w:tr w:rsidR="002243B0" w:rsidRPr="00B35CB9" w14:paraId="56D4BD5F"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76E277" w14:textId="77777777" w:rsidR="002243B0" w:rsidRPr="00C3328D" w:rsidRDefault="002243B0" w:rsidP="00B80C95">
            <w:pPr>
              <w:jc w:val="left"/>
              <w:rPr>
                <w:sz w:val="18"/>
                <w:szCs w:val="18"/>
                <w:lang w:val="fr-FR" w:eastAsia="en-CA"/>
              </w:rPr>
            </w:pPr>
            <w:r w:rsidRPr="00B35CB9">
              <w:rPr>
                <w:sz w:val="18"/>
                <w:szCs w:val="18"/>
                <w:lang w:val="fr" w:eastAsia="fr"/>
              </w:rPr>
              <w:t>Mise en œuvre à l'échelon national</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4DDAC818" w14:textId="77777777" w:rsidR="002243B0" w:rsidRPr="00B35CB9" w:rsidRDefault="002243B0" w:rsidP="00B80C95">
            <w:pPr>
              <w:jc w:val="right"/>
              <w:rPr>
                <w:sz w:val="18"/>
                <w:szCs w:val="18"/>
                <w:lang w:val="en-CA" w:eastAsia="en-CA"/>
              </w:rPr>
            </w:pPr>
            <w:r w:rsidRPr="00B35CB9">
              <w:rPr>
                <w:sz w:val="18"/>
                <w:szCs w:val="18"/>
                <w:lang w:val="fr" w:eastAsia="fr"/>
              </w:rPr>
              <w:t>1 029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D3B2AE4" w14:textId="77777777" w:rsidR="002243B0" w:rsidRPr="00B35CB9" w:rsidRDefault="002243B0" w:rsidP="00B80C95">
            <w:pPr>
              <w:jc w:val="right"/>
              <w:rPr>
                <w:sz w:val="18"/>
                <w:szCs w:val="18"/>
                <w:lang w:val="en-CA" w:eastAsia="en-CA"/>
              </w:rPr>
            </w:pPr>
            <w:r w:rsidRPr="00B35CB9">
              <w:rPr>
                <w:sz w:val="18"/>
                <w:szCs w:val="18"/>
                <w:lang w:val="fr" w:eastAsia="fr"/>
              </w:rPr>
              <w:t>1 342 527 164</w:t>
            </w:r>
          </w:p>
        </w:tc>
        <w:tc>
          <w:tcPr>
            <w:tcW w:w="992" w:type="dxa"/>
            <w:tcBorders>
              <w:top w:val="nil"/>
              <w:left w:val="nil"/>
              <w:bottom w:val="single" w:sz="4" w:space="0" w:color="auto"/>
              <w:right w:val="nil"/>
            </w:tcBorders>
          </w:tcPr>
          <w:p w14:paraId="67869081"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1E9556E" w14:textId="48F7DA82"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F7F2651" w14:textId="77777777" w:rsidR="002243B0" w:rsidRPr="00B35CB9" w:rsidRDefault="002243B0" w:rsidP="00B80C95">
            <w:pPr>
              <w:jc w:val="right"/>
              <w:rPr>
                <w:sz w:val="18"/>
                <w:szCs w:val="18"/>
                <w:lang w:val="en-CA" w:eastAsia="en-CA"/>
              </w:rPr>
            </w:pPr>
            <w:r w:rsidRPr="00B35CB9">
              <w:rPr>
                <w:sz w:val="18"/>
                <w:szCs w:val="18"/>
                <w:lang w:val="fr" w:eastAsia="fr"/>
              </w:rPr>
              <w:t>174 698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BEDC499" w14:textId="77777777" w:rsidR="002243B0" w:rsidRPr="00B35CB9" w:rsidRDefault="002243B0" w:rsidP="00B80C95">
            <w:pPr>
              <w:jc w:val="right"/>
              <w:rPr>
                <w:sz w:val="18"/>
                <w:szCs w:val="18"/>
                <w:lang w:val="en-CA" w:eastAsia="en-CA"/>
              </w:rPr>
            </w:pPr>
            <w:r w:rsidRPr="00B35CB9">
              <w:rPr>
                <w:sz w:val="18"/>
                <w:szCs w:val="18"/>
                <w:lang w:val="fr" w:eastAsia="fr"/>
              </w:rPr>
              <w:t>186 808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B9BECE3" w14:textId="77777777" w:rsidR="002243B0" w:rsidRPr="00B35CB9" w:rsidRDefault="002243B0" w:rsidP="00B80C95">
            <w:pPr>
              <w:jc w:val="right"/>
              <w:rPr>
                <w:sz w:val="18"/>
                <w:szCs w:val="18"/>
                <w:lang w:val="en-CA" w:eastAsia="en-CA"/>
              </w:rPr>
            </w:pPr>
            <w:r w:rsidRPr="00B35CB9">
              <w:rPr>
                <w:sz w:val="18"/>
                <w:szCs w:val="18"/>
                <w:lang w:val="fr" w:eastAsia="fr"/>
              </w:rPr>
              <w:t>21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7DB8900" w14:textId="77777777" w:rsidR="002243B0" w:rsidRPr="00B35CB9" w:rsidRDefault="002243B0" w:rsidP="00B80C95">
            <w:pPr>
              <w:jc w:val="right"/>
              <w:rPr>
                <w:sz w:val="18"/>
                <w:szCs w:val="18"/>
                <w:lang w:val="en-CA" w:eastAsia="en-CA"/>
              </w:rPr>
            </w:pPr>
            <w:r w:rsidRPr="00B35CB9">
              <w:rPr>
                <w:sz w:val="18"/>
                <w:szCs w:val="18"/>
                <w:lang w:val="fr" w:eastAsia="fr"/>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C2371E1" w14:textId="77777777" w:rsidR="002243B0" w:rsidRPr="00B35CB9" w:rsidRDefault="002243B0" w:rsidP="00B80C95">
            <w:pPr>
              <w:jc w:val="right"/>
              <w:rPr>
                <w:sz w:val="18"/>
                <w:szCs w:val="18"/>
                <w:lang w:val="en-CA" w:eastAsia="en-CA"/>
              </w:rPr>
            </w:pPr>
            <w:r w:rsidRPr="00B35CB9">
              <w:rPr>
                <w:sz w:val="18"/>
                <w:szCs w:val="18"/>
                <w:lang w:val="fr" w:eastAsia="fr"/>
              </w:rPr>
              <w:t xml:space="preserve">3,71 </w:t>
            </w:r>
          </w:p>
        </w:tc>
      </w:tr>
      <w:tr w:rsidR="002243B0" w:rsidRPr="00B35CB9" w14:paraId="3B505424" w14:textId="77777777" w:rsidTr="002243B0">
        <w:tc>
          <w:tcPr>
            <w:tcW w:w="992" w:type="dxa"/>
            <w:tcBorders>
              <w:top w:val="nil"/>
              <w:left w:val="single" w:sz="4" w:space="0" w:color="auto"/>
              <w:bottom w:val="nil"/>
              <w:right w:val="single" w:sz="4" w:space="0" w:color="auto"/>
            </w:tcBorders>
          </w:tcPr>
          <w:p w14:paraId="51834472" w14:textId="77777777" w:rsidR="002243B0" w:rsidRPr="00B35CB9" w:rsidRDefault="002243B0" w:rsidP="00B80C95">
            <w:pPr>
              <w:jc w:val="left"/>
              <w:rPr>
                <w:b/>
                <w:bCs/>
                <w:sz w:val="18"/>
                <w:szCs w:val="18"/>
                <w:lang w:val="fr" w:eastAsia="fr"/>
              </w:rPr>
            </w:pPr>
          </w:p>
        </w:tc>
        <w:tc>
          <w:tcPr>
            <w:tcW w:w="9923" w:type="dxa"/>
            <w:gridSpan w:val="10"/>
            <w:tcBorders>
              <w:top w:val="nil"/>
              <w:left w:val="single" w:sz="4" w:space="0" w:color="auto"/>
              <w:bottom w:val="nil"/>
              <w:right w:val="single" w:sz="4" w:space="0" w:color="auto"/>
            </w:tcBorders>
            <w:shd w:val="clear" w:color="auto" w:fill="auto"/>
            <w:noWrap/>
            <w:tcMar>
              <w:left w:w="57" w:type="dxa"/>
              <w:right w:w="57" w:type="dxa"/>
            </w:tcMar>
            <w:hideMark/>
          </w:tcPr>
          <w:p w14:paraId="3A71D049" w14:textId="3062988E" w:rsidR="002243B0" w:rsidRPr="00B35CB9" w:rsidRDefault="002243B0" w:rsidP="00B80C95">
            <w:pPr>
              <w:jc w:val="left"/>
              <w:rPr>
                <w:sz w:val="18"/>
                <w:szCs w:val="18"/>
                <w:lang w:val="en-CA" w:eastAsia="en-CA"/>
              </w:rPr>
            </w:pPr>
            <w:r w:rsidRPr="00B35CB9">
              <w:rPr>
                <w:b/>
                <w:bCs/>
                <w:sz w:val="18"/>
                <w:szCs w:val="18"/>
                <w:lang w:val="fr" w:eastAsia="fr"/>
              </w:rPr>
              <w:t>Méthode de décaissement</w:t>
            </w:r>
            <w:r w:rsidRPr="00B35CB9">
              <w:rPr>
                <w:sz w:val="18"/>
                <w:szCs w:val="18"/>
                <w:lang w:val="fr" w:eastAsia="fr"/>
              </w:rPr>
              <w:t> </w:t>
            </w:r>
          </w:p>
        </w:tc>
      </w:tr>
      <w:tr w:rsidR="002243B0" w:rsidRPr="00B35CB9" w14:paraId="2B57D310" w14:textId="77777777" w:rsidTr="002243B0">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13B8B7D5" w14:textId="77777777" w:rsidR="002243B0" w:rsidRPr="00C3328D" w:rsidRDefault="002243B0" w:rsidP="00B80C95">
            <w:pPr>
              <w:jc w:val="left"/>
              <w:rPr>
                <w:sz w:val="18"/>
                <w:szCs w:val="18"/>
                <w:lang w:val="fr-FR" w:eastAsia="en-CA"/>
              </w:rPr>
            </w:pPr>
            <w:r w:rsidRPr="00B35CB9">
              <w:rPr>
                <w:sz w:val="18"/>
                <w:szCs w:val="18"/>
                <w:lang w:val="fr" w:eastAsia="fr"/>
              </w:rPr>
              <w:t>Au cours de la mise en œuvre</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071162F" w14:textId="77777777" w:rsidR="002243B0" w:rsidRPr="00B35CB9" w:rsidRDefault="002243B0" w:rsidP="00B80C95">
            <w:pPr>
              <w:jc w:val="right"/>
              <w:rPr>
                <w:sz w:val="18"/>
                <w:szCs w:val="18"/>
                <w:lang w:val="en-CA" w:eastAsia="en-CA"/>
              </w:rPr>
            </w:pPr>
            <w:r w:rsidRPr="00B35CB9">
              <w:rPr>
                <w:sz w:val="18"/>
                <w:szCs w:val="18"/>
                <w:lang w:val="fr" w:eastAsia="fr"/>
              </w:rPr>
              <w:t>2 648</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D6CDE90" w14:textId="77777777" w:rsidR="002243B0" w:rsidRPr="00B35CB9" w:rsidRDefault="002243B0" w:rsidP="00B80C95">
            <w:pPr>
              <w:jc w:val="right"/>
              <w:rPr>
                <w:sz w:val="18"/>
                <w:szCs w:val="18"/>
                <w:lang w:val="en-CA" w:eastAsia="en-CA"/>
              </w:rPr>
            </w:pPr>
            <w:r w:rsidRPr="00B35CB9">
              <w:rPr>
                <w:sz w:val="18"/>
                <w:szCs w:val="18"/>
                <w:lang w:val="fr" w:eastAsia="fr"/>
              </w:rPr>
              <w:t>1 924 533 276</w:t>
            </w:r>
          </w:p>
        </w:tc>
        <w:tc>
          <w:tcPr>
            <w:tcW w:w="992" w:type="dxa"/>
            <w:tcBorders>
              <w:top w:val="single" w:sz="4" w:space="0" w:color="auto"/>
              <w:left w:val="nil"/>
              <w:bottom w:val="single" w:sz="4" w:space="0" w:color="auto"/>
              <w:right w:val="nil"/>
            </w:tcBorders>
          </w:tcPr>
          <w:p w14:paraId="0B4A6B13" w14:textId="77777777" w:rsidR="002243B0" w:rsidRPr="00B35CB9" w:rsidRDefault="002243B0" w:rsidP="00B80C95">
            <w:pPr>
              <w:jc w:val="right"/>
              <w:rPr>
                <w:sz w:val="18"/>
                <w:szCs w:val="18"/>
                <w:lang w:val="fr" w:eastAsia="fr"/>
              </w:rPr>
            </w:pP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4A3442E" w14:textId="33E5A07B"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67B7AF2" w14:textId="77777777" w:rsidR="002243B0" w:rsidRPr="00B35CB9" w:rsidRDefault="002243B0" w:rsidP="00B80C95">
            <w:pPr>
              <w:jc w:val="right"/>
              <w:rPr>
                <w:sz w:val="18"/>
                <w:szCs w:val="18"/>
                <w:lang w:val="en-CA" w:eastAsia="en-CA"/>
              </w:rPr>
            </w:pPr>
            <w:r w:rsidRPr="00B35CB9">
              <w:rPr>
                <w:sz w:val="18"/>
                <w:szCs w:val="18"/>
                <w:lang w:val="fr" w:eastAsia="fr"/>
              </w:rPr>
              <w:t>263 035</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A284E6A" w14:textId="77777777" w:rsidR="002243B0" w:rsidRPr="00B35CB9" w:rsidRDefault="002243B0" w:rsidP="00B80C95">
            <w:pPr>
              <w:jc w:val="right"/>
              <w:rPr>
                <w:sz w:val="18"/>
                <w:szCs w:val="18"/>
                <w:lang w:val="en-CA" w:eastAsia="en-CA"/>
              </w:rPr>
            </w:pPr>
            <w:r w:rsidRPr="00B35CB9">
              <w:rPr>
                <w:sz w:val="18"/>
                <w:szCs w:val="18"/>
                <w:lang w:val="fr" w:eastAsia="fr"/>
              </w:rPr>
              <w:t>199 719</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754EA57" w14:textId="77777777" w:rsidR="002243B0" w:rsidRPr="00B35CB9" w:rsidRDefault="002243B0" w:rsidP="00B80C95">
            <w:pPr>
              <w:jc w:val="right"/>
              <w:rPr>
                <w:sz w:val="18"/>
                <w:szCs w:val="18"/>
                <w:lang w:val="en-CA" w:eastAsia="en-CA"/>
              </w:rPr>
            </w:pPr>
            <w:r w:rsidRPr="00B35CB9">
              <w:rPr>
                <w:sz w:val="18"/>
                <w:szCs w:val="18"/>
                <w:lang w:val="fr" w:eastAsia="fr"/>
              </w:rPr>
              <w:t>14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FAEB711" w14:textId="77777777" w:rsidR="002243B0" w:rsidRPr="00B35CB9" w:rsidRDefault="002243B0" w:rsidP="00B80C95">
            <w:pPr>
              <w:jc w:val="right"/>
              <w:rPr>
                <w:sz w:val="18"/>
                <w:szCs w:val="18"/>
                <w:lang w:val="en-CA" w:eastAsia="en-CA"/>
              </w:rPr>
            </w:pPr>
            <w:r w:rsidRPr="00B35CB9">
              <w:rPr>
                <w:sz w:val="18"/>
                <w:szCs w:val="18"/>
                <w:lang w:val="fr" w:eastAsia="fr"/>
              </w:rPr>
              <w:t>37</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CB1C823" w14:textId="77777777" w:rsidR="002243B0" w:rsidRPr="00B35CB9" w:rsidRDefault="002243B0" w:rsidP="00B80C95">
            <w:pPr>
              <w:jc w:val="right"/>
              <w:rPr>
                <w:sz w:val="18"/>
                <w:szCs w:val="18"/>
                <w:lang w:val="en-CA" w:eastAsia="en-CA"/>
              </w:rPr>
            </w:pPr>
            <w:r w:rsidRPr="00B35CB9">
              <w:rPr>
                <w:sz w:val="18"/>
                <w:szCs w:val="18"/>
                <w:lang w:val="fr" w:eastAsia="fr"/>
              </w:rPr>
              <w:t xml:space="preserve">4,16 </w:t>
            </w:r>
          </w:p>
        </w:tc>
      </w:tr>
      <w:tr w:rsidR="002243B0" w:rsidRPr="00B35CB9" w14:paraId="135A8FA0"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348D950" w14:textId="77777777" w:rsidR="002243B0" w:rsidRPr="00C3328D" w:rsidRDefault="002243B0" w:rsidP="00B80C95">
            <w:pPr>
              <w:jc w:val="left"/>
              <w:rPr>
                <w:sz w:val="18"/>
                <w:szCs w:val="18"/>
                <w:lang w:val="fr-FR" w:eastAsia="en-CA"/>
              </w:rPr>
            </w:pPr>
            <w:r w:rsidRPr="00B35CB9">
              <w:rPr>
                <w:sz w:val="18"/>
                <w:szCs w:val="18"/>
                <w:lang w:val="fr" w:eastAsia="fr"/>
              </w:rPr>
              <w:t>À l'issue de la mise en œuvre</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7CC5BD5B" w14:textId="77777777" w:rsidR="002243B0" w:rsidRPr="00B35CB9" w:rsidRDefault="002243B0" w:rsidP="00B80C95">
            <w:pPr>
              <w:jc w:val="right"/>
              <w:rPr>
                <w:sz w:val="18"/>
                <w:szCs w:val="18"/>
                <w:lang w:val="en-CA" w:eastAsia="en-CA"/>
              </w:rPr>
            </w:pPr>
            <w:r w:rsidRPr="00B35CB9">
              <w:rPr>
                <w:sz w:val="18"/>
                <w:szCs w:val="18"/>
                <w:lang w:val="fr" w:eastAsia="fr"/>
              </w:rPr>
              <w:t>50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8FE5075" w14:textId="77777777" w:rsidR="002243B0" w:rsidRPr="00B35CB9" w:rsidRDefault="002243B0" w:rsidP="00B80C95">
            <w:pPr>
              <w:jc w:val="right"/>
              <w:rPr>
                <w:sz w:val="18"/>
                <w:szCs w:val="18"/>
                <w:lang w:val="en-CA" w:eastAsia="en-CA"/>
              </w:rPr>
            </w:pPr>
            <w:r w:rsidRPr="00B35CB9">
              <w:rPr>
                <w:sz w:val="18"/>
                <w:szCs w:val="18"/>
                <w:lang w:val="fr" w:eastAsia="fr"/>
              </w:rPr>
              <w:t>17 166 608</w:t>
            </w:r>
          </w:p>
        </w:tc>
        <w:tc>
          <w:tcPr>
            <w:tcW w:w="992" w:type="dxa"/>
            <w:tcBorders>
              <w:top w:val="nil"/>
              <w:left w:val="nil"/>
              <w:bottom w:val="single" w:sz="4" w:space="0" w:color="auto"/>
              <w:right w:val="nil"/>
            </w:tcBorders>
          </w:tcPr>
          <w:p w14:paraId="61BF9C5E"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F6170D8" w14:textId="40FA69F4"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832EE3A" w14:textId="77777777" w:rsidR="002243B0" w:rsidRPr="00B35CB9" w:rsidRDefault="002243B0" w:rsidP="00B80C95">
            <w:pPr>
              <w:jc w:val="right"/>
              <w:rPr>
                <w:sz w:val="18"/>
                <w:szCs w:val="18"/>
                <w:lang w:val="en-CA" w:eastAsia="en-CA"/>
              </w:rPr>
            </w:pPr>
            <w:r w:rsidRPr="00B35CB9">
              <w:rPr>
                <w:sz w:val="18"/>
                <w:szCs w:val="18"/>
                <w:lang w:val="fr" w:eastAsia="fr"/>
              </w:rPr>
              <w:t>2 512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4EA0628" w14:textId="77777777" w:rsidR="002243B0" w:rsidRPr="00B35CB9" w:rsidRDefault="002243B0" w:rsidP="00B80C95">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0FAF343" w14:textId="77777777" w:rsidR="002243B0" w:rsidRPr="00B35CB9" w:rsidRDefault="002243B0" w:rsidP="00B80C95">
            <w:pPr>
              <w:jc w:val="right"/>
              <w:rPr>
                <w:sz w:val="18"/>
                <w:szCs w:val="18"/>
                <w:lang w:val="en-CA" w:eastAsia="en-CA"/>
              </w:rPr>
            </w:pPr>
            <w:r w:rsidRPr="00B35CB9">
              <w:rPr>
                <w:sz w:val="18"/>
                <w:szCs w:val="18"/>
                <w:lang w:val="fr" w:eastAsia="fr"/>
              </w:rPr>
              <w:t>23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6533D29" w14:textId="77777777" w:rsidR="002243B0" w:rsidRPr="00B35CB9" w:rsidRDefault="002243B0" w:rsidP="00B80C95">
            <w:pPr>
              <w:jc w:val="right"/>
              <w:rPr>
                <w:sz w:val="18"/>
                <w:szCs w:val="18"/>
                <w:lang w:val="en-CA" w:eastAsia="en-CA"/>
              </w:rPr>
            </w:pPr>
            <w:r w:rsidRPr="00B35CB9">
              <w:rPr>
                <w:sz w:val="18"/>
                <w:szCs w:val="18"/>
                <w:lang w:val="fr" w:eastAsia="fr"/>
              </w:rPr>
              <w:t>25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25E366C" w14:textId="77777777" w:rsidR="002243B0" w:rsidRPr="00B35CB9" w:rsidRDefault="002243B0" w:rsidP="00B80C95">
            <w:pPr>
              <w:jc w:val="right"/>
              <w:rPr>
                <w:sz w:val="18"/>
                <w:szCs w:val="18"/>
                <w:lang w:val="en-CA" w:eastAsia="en-CA"/>
              </w:rPr>
            </w:pPr>
            <w:r w:rsidRPr="00B35CB9">
              <w:rPr>
                <w:sz w:val="18"/>
                <w:szCs w:val="18"/>
                <w:lang w:val="fr" w:eastAsia="fr"/>
              </w:rPr>
              <w:t xml:space="preserve">6,83 </w:t>
            </w:r>
          </w:p>
        </w:tc>
      </w:tr>
      <w:tr w:rsidR="002243B0" w:rsidRPr="00B35CB9" w14:paraId="3A89DF14"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4449E0E" w14:textId="77777777" w:rsidR="002243B0" w:rsidRPr="00B35CB9" w:rsidRDefault="002243B0" w:rsidP="00B80C95">
            <w:pPr>
              <w:jc w:val="left"/>
              <w:rPr>
                <w:sz w:val="18"/>
                <w:szCs w:val="18"/>
                <w:lang w:val="en-CA" w:eastAsia="en-CA"/>
              </w:rPr>
            </w:pPr>
            <w:r w:rsidRPr="00B35CB9">
              <w:rPr>
                <w:sz w:val="18"/>
                <w:szCs w:val="18"/>
                <w:lang w:val="fr" w:eastAsia="fr"/>
              </w:rPr>
              <w:t>Financement rétroactif</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27704A04" w14:textId="77777777" w:rsidR="002243B0" w:rsidRPr="00B35CB9" w:rsidRDefault="002243B0" w:rsidP="00B80C95">
            <w:pPr>
              <w:jc w:val="right"/>
              <w:rPr>
                <w:sz w:val="18"/>
                <w:szCs w:val="18"/>
                <w:lang w:val="en-CA" w:eastAsia="en-CA"/>
              </w:rPr>
            </w:pPr>
            <w:r w:rsidRPr="00B35CB9">
              <w:rPr>
                <w:sz w:val="18"/>
                <w:szCs w:val="18"/>
                <w:lang w:val="fr" w:eastAsia="fr"/>
              </w:rPr>
              <w:t>37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9D44782" w14:textId="77777777" w:rsidR="002243B0" w:rsidRPr="00B35CB9" w:rsidRDefault="002243B0" w:rsidP="00B80C95">
            <w:pPr>
              <w:jc w:val="right"/>
              <w:rPr>
                <w:sz w:val="18"/>
                <w:szCs w:val="18"/>
                <w:lang w:val="en-CA" w:eastAsia="en-CA"/>
              </w:rPr>
            </w:pPr>
            <w:r w:rsidRPr="00B35CB9">
              <w:rPr>
                <w:sz w:val="18"/>
                <w:szCs w:val="18"/>
                <w:lang w:val="fr" w:eastAsia="fr"/>
              </w:rPr>
              <w:t>14 638 587</w:t>
            </w:r>
          </w:p>
        </w:tc>
        <w:tc>
          <w:tcPr>
            <w:tcW w:w="992" w:type="dxa"/>
            <w:tcBorders>
              <w:top w:val="nil"/>
              <w:left w:val="nil"/>
              <w:bottom w:val="single" w:sz="4" w:space="0" w:color="auto"/>
              <w:right w:val="nil"/>
            </w:tcBorders>
          </w:tcPr>
          <w:p w14:paraId="0D3E28A5"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FC807B6" w14:textId="0EDE9D1D" w:rsidR="002243B0" w:rsidRPr="00B35CB9" w:rsidRDefault="002243B0" w:rsidP="00B80C95">
            <w:pPr>
              <w:jc w:val="right"/>
              <w:rPr>
                <w:sz w:val="18"/>
                <w:szCs w:val="18"/>
                <w:lang w:val="en-CA" w:eastAsia="en-CA"/>
              </w:rPr>
            </w:pPr>
            <w:r w:rsidRPr="00B35CB9">
              <w:rPr>
                <w:sz w:val="18"/>
                <w:szCs w:val="18"/>
                <w:lang w:val="fr" w:eastAsia="fr"/>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7DCC7E1" w14:textId="77777777" w:rsidR="002243B0" w:rsidRPr="00B35CB9" w:rsidRDefault="002243B0" w:rsidP="00B80C95">
            <w:pPr>
              <w:jc w:val="right"/>
              <w:rPr>
                <w:sz w:val="18"/>
                <w:szCs w:val="18"/>
                <w:lang w:val="en-CA" w:eastAsia="en-CA"/>
              </w:rPr>
            </w:pPr>
            <w:r w:rsidRPr="00B35CB9">
              <w:rPr>
                <w:sz w:val="18"/>
                <w:szCs w:val="18"/>
                <w:lang w:val="fr" w:eastAsia="fr"/>
              </w:rPr>
              <w:t>2 100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BECD8D5" w14:textId="77777777" w:rsidR="002243B0" w:rsidRPr="00B35CB9" w:rsidRDefault="002243B0" w:rsidP="00B80C95">
            <w:pPr>
              <w:jc w:val="right"/>
              <w:rPr>
                <w:sz w:val="18"/>
                <w:szCs w:val="18"/>
                <w:lang w:val="en-CA" w:eastAsia="en-CA"/>
              </w:rPr>
            </w:pPr>
            <w:r w:rsidRPr="00B35CB9">
              <w:rPr>
                <w:sz w:val="18"/>
                <w:szCs w:val="18"/>
                <w:lang w:val="fr" w:eastAsia="fr"/>
              </w:rPr>
              <w:t>500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84731E8" w14:textId="77777777" w:rsidR="002243B0" w:rsidRPr="00B35CB9" w:rsidRDefault="002243B0" w:rsidP="00B80C95">
            <w:pPr>
              <w:jc w:val="right"/>
              <w:rPr>
                <w:sz w:val="18"/>
                <w:szCs w:val="18"/>
                <w:lang w:val="en-CA" w:eastAsia="en-CA"/>
              </w:rPr>
            </w:pPr>
            <w:r w:rsidRPr="00B35CB9">
              <w:rPr>
                <w:sz w:val="18"/>
                <w:szCs w:val="18"/>
                <w:lang w:val="fr" w:eastAsia="fr"/>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E52528C" w14:textId="77777777" w:rsidR="002243B0" w:rsidRPr="00B35CB9" w:rsidRDefault="002243B0" w:rsidP="00B80C95">
            <w:pPr>
              <w:jc w:val="right"/>
              <w:rPr>
                <w:sz w:val="18"/>
                <w:szCs w:val="18"/>
                <w:lang w:val="en-CA" w:eastAsia="en-CA"/>
              </w:rPr>
            </w:pPr>
            <w:r w:rsidRPr="00B35CB9">
              <w:rPr>
                <w:sz w:val="18"/>
                <w:szCs w:val="18"/>
                <w:lang w:val="fr" w:eastAsia="fr"/>
              </w:rPr>
              <w:t>11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735805A" w14:textId="77777777" w:rsidR="002243B0" w:rsidRPr="00B35CB9" w:rsidRDefault="002243B0" w:rsidP="00B80C95">
            <w:pPr>
              <w:jc w:val="right"/>
              <w:rPr>
                <w:sz w:val="18"/>
                <w:szCs w:val="18"/>
                <w:lang w:val="en-CA" w:eastAsia="en-CA"/>
              </w:rPr>
            </w:pPr>
            <w:r w:rsidRPr="00B35CB9">
              <w:rPr>
                <w:sz w:val="18"/>
                <w:szCs w:val="18"/>
                <w:lang w:val="fr" w:eastAsia="fr"/>
              </w:rPr>
              <w:t xml:space="preserve">5,63 </w:t>
            </w:r>
          </w:p>
        </w:tc>
      </w:tr>
      <w:tr w:rsidR="002243B0" w:rsidRPr="00B35CB9" w14:paraId="7B05F6BA" w14:textId="77777777" w:rsidTr="002243B0">
        <w:tc>
          <w:tcPr>
            <w:tcW w:w="1418" w:type="dxa"/>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63FC8B2" w14:textId="77777777" w:rsidR="002243B0" w:rsidRPr="00C3328D" w:rsidRDefault="002243B0" w:rsidP="00B80C95">
            <w:pPr>
              <w:jc w:val="left"/>
              <w:rPr>
                <w:sz w:val="18"/>
                <w:szCs w:val="18"/>
                <w:lang w:val="fr-FR" w:eastAsia="en-CA"/>
              </w:rPr>
            </w:pPr>
            <w:r w:rsidRPr="00B35CB9">
              <w:rPr>
                <w:sz w:val="18"/>
                <w:szCs w:val="18"/>
                <w:lang w:val="fr" w:eastAsia="fr"/>
              </w:rPr>
              <w:t>Du pays aux bénéficiaires finaux</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68034AF9" w14:textId="77777777" w:rsidR="002243B0" w:rsidRPr="00B35CB9" w:rsidRDefault="002243B0" w:rsidP="00B80C95">
            <w:pPr>
              <w:jc w:val="right"/>
              <w:rPr>
                <w:sz w:val="18"/>
                <w:szCs w:val="18"/>
                <w:lang w:val="en-CA" w:eastAsia="en-CA"/>
              </w:rPr>
            </w:pPr>
            <w:r w:rsidRPr="00B35CB9">
              <w:rPr>
                <w:sz w:val="18"/>
                <w:szCs w:val="18"/>
                <w:lang w:val="fr" w:eastAsia="fr"/>
              </w:rPr>
              <w:t>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1602B64" w14:textId="77777777" w:rsidR="002243B0" w:rsidRPr="00B35CB9" w:rsidRDefault="002243B0" w:rsidP="00B80C95">
            <w:pPr>
              <w:jc w:val="right"/>
              <w:rPr>
                <w:sz w:val="18"/>
                <w:szCs w:val="18"/>
                <w:lang w:val="en-CA" w:eastAsia="en-CA"/>
              </w:rPr>
            </w:pPr>
            <w:r w:rsidRPr="00B35CB9">
              <w:rPr>
                <w:sz w:val="18"/>
                <w:szCs w:val="18"/>
                <w:lang w:val="fr" w:eastAsia="fr"/>
              </w:rPr>
              <w:t>180 930 000</w:t>
            </w:r>
          </w:p>
        </w:tc>
        <w:tc>
          <w:tcPr>
            <w:tcW w:w="992" w:type="dxa"/>
            <w:tcBorders>
              <w:top w:val="nil"/>
              <w:left w:val="nil"/>
              <w:bottom w:val="single" w:sz="4" w:space="0" w:color="auto"/>
              <w:right w:val="nil"/>
            </w:tcBorders>
          </w:tcPr>
          <w:p w14:paraId="2963A296" w14:textId="77777777" w:rsidR="002243B0" w:rsidRPr="00B35CB9" w:rsidRDefault="002243B0" w:rsidP="00B80C95">
            <w:pPr>
              <w:jc w:val="right"/>
              <w:rPr>
                <w:sz w:val="18"/>
                <w:szCs w:val="18"/>
                <w:lang w:val="fr" w:eastAsia="fr"/>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16D7B9C" w14:textId="24AA03E1" w:rsidR="002243B0" w:rsidRPr="00B35CB9" w:rsidRDefault="002243B0" w:rsidP="00B80C95">
            <w:pPr>
              <w:jc w:val="right"/>
              <w:rPr>
                <w:sz w:val="18"/>
                <w:szCs w:val="18"/>
                <w:lang w:val="en-CA" w:eastAsia="en-CA"/>
              </w:rPr>
            </w:pPr>
            <w:r w:rsidRPr="00B35CB9">
              <w:rPr>
                <w:sz w:val="18"/>
                <w:szCs w:val="18"/>
                <w:lang w:val="fr" w:eastAsia="fr"/>
              </w:rPr>
              <w:t>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02BF92C" w14:textId="77777777" w:rsidR="002243B0" w:rsidRPr="00B35CB9" w:rsidRDefault="002243B0" w:rsidP="00B80C95">
            <w:pPr>
              <w:jc w:val="right"/>
              <w:rPr>
                <w:sz w:val="18"/>
                <w:szCs w:val="18"/>
                <w:lang w:val="en-CA" w:eastAsia="en-CA"/>
              </w:rPr>
            </w:pPr>
            <w:r w:rsidRPr="00B35CB9">
              <w:rPr>
                <w:sz w:val="18"/>
                <w:szCs w:val="18"/>
                <w:lang w:val="fr" w:eastAsia="fr"/>
              </w:rPr>
              <w:t>315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202DD3B" w14:textId="77777777" w:rsidR="002243B0" w:rsidRPr="00B35CB9" w:rsidRDefault="002243B0" w:rsidP="00B80C95">
            <w:pPr>
              <w:jc w:val="right"/>
              <w:rPr>
                <w:sz w:val="18"/>
                <w:szCs w:val="18"/>
                <w:lang w:val="en-CA" w:eastAsia="en-CA"/>
              </w:rPr>
            </w:pPr>
            <w:r w:rsidRPr="00B35CB9">
              <w:rPr>
                <w:sz w:val="18"/>
                <w:szCs w:val="18"/>
                <w:lang w:val="fr" w:eastAsia="fr"/>
              </w:rPr>
              <w:t>3 970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2EE0EE1" w14:textId="77777777" w:rsidR="002243B0" w:rsidRPr="00B35CB9" w:rsidRDefault="002243B0" w:rsidP="00B80C95">
            <w:pPr>
              <w:jc w:val="right"/>
              <w:rPr>
                <w:sz w:val="18"/>
                <w:szCs w:val="18"/>
                <w:lang w:val="en-CA" w:eastAsia="en-CA"/>
              </w:rPr>
            </w:pPr>
            <w:r w:rsidRPr="00B35CB9">
              <w:rPr>
                <w:sz w:val="18"/>
                <w:szCs w:val="18"/>
                <w:lang w:val="fr" w:eastAsia="fr"/>
              </w:rPr>
              <w:t>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1BD9D8A" w14:textId="77777777" w:rsidR="002243B0" w:rsidRPr="00B35CB9" w:rsidRDefault="002243B0" w:rsidP="00B80C95">
            <w:pPr>
              <w:jc w:val="right"/>
              <w:rPr>
                <w:sz w:val="18"/>
                <w:szCs w:val="18"/>
                <w:lang w:val="en-CA" w:eastAsia="en-CA"/>
              </w:rPr>
            </w:pPr>
            <w:r w:rsidRPr="00B35CB9">
              <w:rPr>
                <w:sz w:val="18"/>
                <w:szCs w:val="18"/>
                <w:lang w:val="fr" w:eastAsia="fr"/>
              </w:rPr>
              <w:t>44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2517BC5" w14:textId="77777777" w:rsidR="002243B0" w:rsidRPr="00B35CB9" w:rsidRDefault="002243B0" w:rsidP="00B80C95">
            <w:pPr>
              <w:jc w:val="right"/>
              <w:rPr>
                <w:sz w:val="18"/>
                <w:szCs w:val="18"/>
                <w:lang w:val="en-CA" w:eastAsia="en-CA"/>
              </w:rPr>
            </w:pPr>
            <w:r w:rsidRPr="00B35CB9">
              <w:rPr>
                <w:sz w:val="18"/>
                <w:szCs w:val="18"/>
                <w:lang w:val="fr" w:eastAsia="fr"/>
              </w:rPr>
              <w:t xml:space="preserve">42,23 </w:t>
            </w:r>
          </w:p>
        </w:tc>
      </w:tr>
    </w:tbl>
    <w:p w14:paraId="197E8D0C" w14:textId="77777777" w:rsidR="00E62ADE" w:rsidRPr="00C3328D" w:rsidRDefault="00E62ADE" w:rsidP="008476AA">
      <w:pPr>
        <w:keepNext/>
        <w:keepLines/>
        <w:rPr>
          <w:b/>
          <w:lang w:val="fr-FR"/>
        </w:rPr>
      </w:pPr>
      <w:r w:rsidRPr="00B35CB9">
        <w:rPr>
          <w:b/>
          <w:lang w:val="fr"/>
        </w:rPr>
        <w:t>Tableau 4. Projets d'investissement terminés (cumul)</w:t>
      </w:r>
    </w:p>
    <w:p w14:paraId="0569B167" w14:textId="77777777" w:rsidR="00E62ADE" w:rsidRPr="00C3328D" w:rsidRDefault="00E62ADE" w:rsidP="008476AA">
      <w:pPr>
        <w:keepNext/>
        <w:keepLines/>
        <w:rPr>
          <w:b/>
          <w:lang w:val="fr-FR"/>
        </w:rPr>
      </w:pPr>
    </w:p>
    <w:p w14:paraId="354260DD" w14:textId="77777777" w:rsidR="002243B0" w:rsidRPr="00C3328D" w:rsidRDefault="002243B0" w:rsidP="002243B0">
      <w:pPr>
        <w:rPr>
          <w:sz w:val="18"/>
          <w:szCs w:val="18"/>
          <w:lang w:val="fr-FR"/>
        </w:rPr>
      </w:pPr>
      <w:r w:rsidRPr="00B35CB9">
        <w:rPr>
          <w:sz w:val="18"/>
          <w:szCs w:val="18"/>
          <w:lang w:val="fr"/>
        </w:rPr>
        <w:t>*Exclut les projets clôturés et transférés.</w:t>
      </w:r>
    </w:p>
    <w:p w14:paraId="5D4B5CF5" w14:textId="77777777" w:rsidR="002243B0" w:rsidRDefault="002243B0">
      <w:pPr>
        <w:jc w:val="left"/>
        <w:rPr>
          <w:b/>
          <w:bCs/>
          <w:lang w:val="fr" w:eastAsia="fr-FR"/>
        </w:rPr>
      </w:pPr>
      <w:r>
        <w:rPr>
          <w:lang w:val="fr"/>
        </w:rPr>
        <w:br w:type="page"/>
      </w:r>
    </w:p>
    <w:p w14:paraId="42C7755D" w14:textId="5DF6BA06" w:rsidR="00E62ADE" w:rsidRPr="002243B0" w:rsidRDefault="00E62ADE" w:rsidP="008476AA">
      <w:pPr>
        <w:pStyle w:val="a--"/>
        <w:suppressAutoHyphens w:val="0"/>
        <w:rPr>
          <w:sz w:val="22"/>
          <w:szCs w:val="22"/>
          <w:lang w:val="fr-FR"/>
        </w:rPr>
      </w:pPr>
      <w:r w:rsidRPr="00B35CB9">
        <w:rPr>
          <w:sz w:val="22"/>
          <w:szCs w:val="22"/>
          <w:lang w:val="fr"/>
        </w:rPr>
        <w:lastRenderedPageBreak/>
        <w:t>Projets autres que d'investissement terminés</w:t>
      </w:r>
    </w:p>
    <w:p w14:paraId="78EE4C6B" w14:textId="77777777" w:rsidR="00E62ADE" w:rsidRPr="002243B0" w:rsidRDefault="00E62ADE" w:rsidP="008476AA">
      <w:pPr>
        <w:pStyle w:val="a--"/>
        <w:suppressAutoHyphens w:val="0"/>
        <w:rPr>
          <w:lang w:val="fr-FR"/>
        </w:rPr>
      </w:pPr>
    </w:p>
    <w:p w14:paraId="68F6AAB1" w14:textId="77777777" w:rsidR="00E62ADE" w:rsidRPr="00C3328D" w:rsidRDefault="00E62ADE" w:rsidP="008476AA">
      <w:pPr>
        <w:pStyle w:val="Heading1"/>
        <w:rPr>
          <w:lang w:val="fr-FR"/>
        </w:rPr>
      </w:pPr>
      <w:r w:rsidRPr="00B35CB9">
        <w:rPr>
          <w:lang w:val="fr"/>
        </w:rPr>
        <w:t>Le Tableau 5 présente des éléments concernant les projets autres que d'investissement terminés (cumulés). Depuis 1991, 3 096 projets autres que d'</w:t>
      </w:r>
      <w:r w:rsidRPr="00B35CB9">
        <w:rPr>
          <w:lang w:val="fr"/>
        </w:rPr>
        <w:noBreakHyphen/>
        <w:t xml:space="preserve">investissement ont été menés à bien pour un montant total de 477,46 millions de $US. </w:t>
      </w:r>
    </w:p>
    <w:p w14:paraId="59FF3206" w14:textId="77777777" w:rsidR="00E62ADE" w:rsidRPr="00C3328D" w:rsidRDefault="00E62ADE" w:rsidP="008476AA">
      <w:pPr>
        <w:keepNext/>
        <w:rPr>
          <w:b/>
          <w:lang w:val="fr-FR"/>
        </w:rPr>
      </w:pPr>
      <w:r w:rsidRPr="00B35CB9">
        <w:rPr>
          <w:b/>
          <w:lang w:val="fr"/>
        </w:rPr>
        <w:t>Tableau 5. Projets autres que d'investissement terminés</w:t>
      </w:r>
    </w:p>
    <w:tbl>
      <w:tblPr>
        <w:tblW w:w="9356" w:type="dxa"/>
        <w:tblInd w:w="-5" w:type="dxa"/>
        <w:tblLook w:val="04A0" w:firstRow="1" w:lastRow="0" w:firstColumn="1" w:lastColumn="0" w:noHBand="0" w:noVBand="1"/>
      </w:tblPr>
      <w:tblGrid>
        <w:gridCol w:w="2410"/>
        <w:gridCol w:w="992"/>
        <w:gridCol w:w="1276"/>
        <w:gridCol w:w="1134"/>
        <w:gridCol w:w="1559"/>
        <w:gridCol w:w="1985"/>
      </w:tblGrid>
      <w:tr w:rsidR="00B35CB9" w:rsidRPr="00C3328D" w14:paraId="2552A44D" w14:textId="77777777" w:rsidTr="004A4684">
        <w:trPr>
          <w:trHeight w:val="612"/>
          <w:tblHeader/>
        </w:trPr>
        <w:tc>
          <w:tcPr>
            <w:tcW w:w="24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E2EF556" w14:textId="77777777" w:rsidR="002025E0" w:rsidRPr="00B35CB9" w:rsidRDefault="002025E0" w:rsidP="008476AA">
            <w:pPr>
              <w:jc w:val="center"/>
              <w:rPr>
                <w:b/>
                <w:bCs/>
                <w:sz w:val="18"/>
                <w:szCs w:val="18"/>
                <w:lang w:val="en-CA" w:eastAsia="en-CA"/>
              </w:rPr>
            </w:pPr>
            <w:r w:rsidRPr="00B35CB9">
              <w:rPr>
                <w:b/>
                <w:bCs/>
                <w:sz w:val="18"/>
                <w:szCs w:val="18"/>
                <w:lang w:val="fr" w:eastAsia="fr"/>
              </w:rPr>
              <w:t>Élément</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A869FF5" w14:textId="77777777" w:rsidR="002025E0" w:rsidRPr="00B35CB9" w:rsidRDefault="002025E0" w:rsidP="008476AA">
            <w:pPr>
              <w:jc w:val="center"/>
              <w:rPr>
                <w:b/>
                <w:bCs/>
                <w:sz w:val="18"/>
                <w:szCs w:val="18"/>
                <w:lang w:val="en-CA" w:eastAsia="en-CA"/>
              </w:rPr>
            </w:pPr>
            <w:r w:rsidRPr="00B35CB9">
              <w:rPr>
                <w:b/>
                <w:bCs/>
                <w:sz w:val="18"/>
                <w:szCs w:val="18"/>
                <w:lang w:val="fr" w:eastAsia="fr"/>
              </w:rPr>
              <w:t>Nombre de projets</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9B37149" w14:textId="77777777" w:rsidR="002025E0" w:rsidRPr="00C3328D" w:rsidRDefault="002025E0" w:rsidP="008476AA">
            <w:pPr>
              <w:jc w:val="center"/>
              <w:rPr>
                <w:b/>
                <w:bCs/>
                <w:sz w:val="18"/>
                <w:szCs w:val="18"/>
                <w:lang w:val="fr-FR" w:eastAsia="en-CA"/>
              </w:rPr>
            </w:pPr>
            <w:r w:rsidRPr="00B35CB9">
              <w:rPr>
                <w:b/>
                <w:bCs/>
                <w:sz w:val="18"/>
                <w:szCs w:val="18"/>
                <w:lang w:val="fr" w:eastAsia="fr"/>
              </w:rPr>
              <w:t>Financement approuvé, rajustement compris ($US)</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40E0450" w14:textId="77777777" w:rsidR="002025E0" w:rsidRPr="00B35CB9" w:rsidRDefault="002025E0" w:rsidP="008476AA">
            <w:pPr>
              <w:jc w:val="center"/>
              <w:rPr>
                <w:b/>
                <w:bCs/>
                <w:sz w:val="18"/>
                <w:szCs w:val="18"/>
                <w:lang w:val="en-CA" w:eastAsia="en-CA"/>
              </w:rPr>
            </w:pPr>
            <w:r w:rsidRPr="00B35CB9">
              <w:rPr>
                <w:b/>
                <w:bCs/>
                <w:sz w:val="18"/>
                <w:szCs w:val="18"/>
                <w:lang w:val="fr" w:eastAsia="fr"/>
              </w:rPr>
              <w:t>Pourcentage de fonds décaissés</w:t>
            </w:r>
          </w:p>
        </w:tc>
        <w:tc>
          <w:tcPr>
            <w:tcW w:w="155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8C86892" w14:textId="77777777" w:rsidR="002025E0" w:rsidRPr="00C3328D" w:rsidRDefault="002025E0" w:rsidP="008476AA">
            <w:pPr>
              <w:jc w:val="center"/>
              <w:rPr>
                <w:b/>
                <w:bCs/>
                <w:sz w:val="18"/>
                <w:szCs w:val="18"/>
                <w:lang w:val="fr-FR" w:eastAsia="en-CA"/>
              </w:rPr>
            </w:pPr>
            <w:r w:rsidRPr="00B35CB9">
              <w:rPr>
                <w:b/>
                <w:bCs/>
                <w:sz w:val="18"/>
                <w:szCs w:val="18"/>
                <w:lang w:val="fr" w:eastAsia="fr"/>
              </w:rPr>
              <w:t>Nombre de mois écoulés entre l'approbation et le début du décaissement, en moyenne</w:t>
            </w:r>
          </w:p>
        </w:tc>
        <w:tc>
          <w:tcPr>
            <w:tcW w:w="1985"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B609E74" w14:textId="77777777" w:rsidR="002025E0" w:rsidRPr="00C3328D" w:rsidRDefault="002025E0" w:rsidP="008476AA">
            <w:pPr>
              <w:ind w:left="-133" w:right="-108"/>
              <w:jc w:val="center"/>
              <w:rPr>
                <w:b/>
                <w:bCs/>
                <w:sz w:val="18"/>
                <w:szCs w:val="18"/>
                <w:lang w:val="fr-FR" w:eastAsia="en-CA"/>
              </w:rPr>
            </w:pPr>
            <w:r w:rsidRPr="00B35CB9">
              <w:rPr>
                <w:b/>
                <w:bCs/>
                <w:sz w:val="18"/>
                <w:szCs w:val="18"/>
                <w:lang w:val="fr" w:eastAsia="fr"/>
              </w:rPr>
              <w:t>Nombre de mois écoulés</w:t>
            </w:r>
          </w:p>
          <w:p w14:paraId="64AB93D1" w14:textId="77777777" w:rsidR="002025E0" w:rsidRPr="00C3328D" w:rsidRDefault="002025E0" w:rsidP="008476AA">
            <w:pPr>
              <w:ind w:left="-133" w:right="-108"/>
              <w:jc w:val="center"/>
              <w:rPr>
                <w:b/>
                <w:bCs/>
                <w:sz w:val="18"/>
                <w:szCs w:val="18"/>
                <w:lang w:val="fr-FR" w:eastAsia="en-CA"/>
              </w:rPr>
            </w:pPr>
            <w:r w:rsidRPr="00B35CB9">
              <w:rPr>
                <w:b/>
                <w:bCs/>
                <w:sz w:val="18"/>
                <w:szCs w:val="18"/>
                <w:lang w:val="fr" w:eastAsia="fr"/>
              </w:rPr>
              <w:t>entre l'approbation et l'achèvement, en moyenne</w:t>
            </w:r>
          </w:p>
        </w:tc>
      </w:tr>
      <w:tr w:rsidR="00B35CB9" w:rsidRPr="00B35CB9" w14:paraId="4DF87ABB"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E75DC9C" w14:textId="77777777" w:rsidR="002025E0" w:rsidRPr="00B35CB9" w:rsidRDefault="002025E0" w:rsidP="008476AA">
            <w:pPr>
              <w:jc w:val="left"/>
              <w:rPr>
                <w:b/>
                <w:bCs/>
                <w:sz w:val="18"/>
                <w:szCs w:val="18"/>
                <w:lang w:val="en-CA" w:eastAsia="en-CA"/>
              </w:rPr>
            </w:pPr>
            <w:r w:rsidRPr="00B35CB9">
              <w:rPr>
                <w:b/>
                <w:bCs/>
                <w:sz w:val="18"/>
                <w:szCs w:val="18"/>
                <w:lang w:val="fr" w:eastAsia="fr"/>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A9D472E" w14:textId="77777777" w:rsidR="002025E0" w:rsidRPr="00B35CB9" w:rsidRDefault="002025E0" w:rsidP="008476AA">
            <w:pPr>
              <w:jc w:val="right"/>
              <w:rPr>
                <w:b/>
                <w:sz w:val="18"/>
                <w:szCs w:val="18"/>
                <w:lang w:val="en-CA" w:eastAsia="en-CA"/>
              </w:rPr>
            </w:pPr>
            <w:r w:rsidRPr="00B35CB9">
              <w:rPr>
                <w:b/>
                <w:sz w:val="18"/>
                <w:szCs w:val="18"/>
                <w:lang w:val="fr" w:eastAsia="fr"/>
              </w:rPr>
              <w:t>3 096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EC088F3" w14:textId="77777777" w:rsidR="002025E0" w:rsidRPr="00B35CB9" w:rsidRDefault="002025E0" w:rsidP="008476AA">
            <w:pPr>
              <w:jc w:val="right"/>
              <w:rPr>
                <w:b/>
                <w:sz w:val="18"/>
                <w:szCs w:val="18"/>
                <w:lang w:val="en-CA" w:eastAsia="en-CA"/>
              </w:rPr>
            </w:pPr>
            <w:r w:rsidRPr="00B35CB9">
              <w:rPr>
                <w:b/>
                <w:sz w:val="18"/>
                <w:szCs w:val="18"/>
                <w:lang w:val="fr" w:eastAsia="fr"/>
              </w:rPr>
              <w:t>477 458 491</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B52B8ED" w14:textId="77777777" w:rsidR="002025E0" w:rsidRPr="00B35CB9" w:rsidRDefault="002025E0" w:rsidP="008476AA">
            <w:pPr>
              <w:jc w:val="right"/>
              <w:rPr>
                <w:b/>
                <w:sz w:val="18"/>
                <w:szCs w:val="18"/>
                <w:lang w:val="en-CA" w:eastAsia="en-CA"/>
              </w:rPr>
            </w:pPr>
            <w:r w:rsidRPr="00B35CB9">
              <w:rPr>
                <w:b/>
                <w:sz w:val="18"/>
                <w:szCs w:val="18"/>
                <w:lang w:val="fr" w:eastAsia="fr"/>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F8D5675" w14:textId="77777777" w:rsidR="002025E0" w:rsidRPr="00B35CB9" w:rsidRDefault="002025E0" w:rsidP="008476AA">
            <w:pPr>
              <w:jc w:val="right"/>
              <w:rPr>
                <w:b/>
                <w:sz w:val="18"/>
                <w:szCs w:val="18"/>
                <w:lang w:val="en-CA" w:eastAsia="en-CA"/>
              </w:rPr>
            </w:pPr>
            <w:r w:rsidRPr="00B35CB9">
              <w:rPr>
                <w:b/>
                <w:sz w:val="18"/>
                <w:szCs w:val="18"/>
                <w:lang w:val="fr" w:eastAsia="fr"/>
              </w:rPr>
              <w:t>12</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C3A91CE" w14:textId="77777777" w:rsidR="002025E0" w:rsidRPr="00B35CB9" w:rsidRDefault="002025E0" w:rsidP="008476AA">
            <w:pPr>
              <w:jc w:val="right"/>
              <w:rPr>
                <w:b/>
                <w:sz w:val="18"/>
                <w:szCs w:val="18"/>
                <w:lang w:val="en-CA" w:eastAsia="en-CA"/>
              </w:rPr>
            </w:pPr>
            <w:r w:rsidRPr="00B35CB9">
              <w:rPr>
                <w:b/>
                <w:sz w:val="18"/>
                <w:szCs w:val="18"/>
                <w:lang w:val="fr" w:eastAsia="fr"/>
              </w:rPr>
              <w:t>38</w:t>
            </w:r>
          </w:p>
        </w:tc>
      </w:tr>
      <w:tr w:rsidR="00B35CB9" w:rsidRPr="00B35CB9" w14:paraId="5665B723" w14:textId="77777777" w:rsidTr="004A4684">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14:paraId="50892B2E" w14:textId="77777777" w:rsidR="002025E0" w:rsidRPr="00B35CB9" w:rsidRDefault="002025E0" w:rsidP="008476AA">
            <w:pPr>
              <w:jc w:val="left"/>
              <w:rPr>
                <w:b/>
                <w:bCs/>
                <w:sz w:val="18"/>
                <w:szCs w:val="18"/>
                <w:lang w:val="en-CA" w:eastAsia="en-CA"/>
              </w:rPr>
            </w:pPr>
            <w:r w:rsidRPr="00B35CB9">
              <w:rPr>
                <w:b/>
                <w:bCs/>
                <w:sz w:val="18"/>
                <w:szCs w:val="18"/>
                <w:lang w:val="fr" w:eastAsia="fr"/>
              </w:rPr>
              <w:t>Région</w:t>
            </w:r>
          </w:p>
        </w:tc>
        <w:tc>
          <w:tcPr>
            <w:tcW w:w="992" w:type="dxa"/>
            <w:tcBorders>
              <w:top w:val="nil"/>
              <w:left w:val="nil"/>
              <w:bottom w:val="nil"/>
              <w:right w:val="nil"/>
            </w:tcBorders>
            <w:shd w:val="clear" w:color="auto" w:fill="auto"/>
            <w:noWrap/>
            <w:tcMar>
              <w:left w:w="57" w:type="dxa"/>
              <w:right w:w="57" w:type="dxa"/>
            </w:tcMar>
            <w:vAlign w:val="bottom"/>
            <w:hideMark/>
          </w:tcPr>
          <w:p w14:paraId="394A55FC" w14:textId="77777777" w:rsidR="002025E0" w:rsidRPr="00B35CB9" w:rsidRDefault="002025E0" w:rsidP="008476AA">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14:paraId="73D168F4" w14:textId="77777777" w:rsidR="002025E0" w:rsidRPr="00B35CB9" w:rsidRDefault="002025E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14:paraId="43B452A0" w14:textId="77777777" w:rsidR="002025E0" w:rsidRPr="00B35CB9" w:rsidRDefault="002025E0" w:rsidP="008476AA">
            <w:pPr>
              <w:jc w:val="left"/>
              <w:rPr>
                <w:sz w:val="18"/>
                <w:szCs w:val="18"/>
                <w:lang w:val="en-CA"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14:paraId="77D292DF" w14:textId="77777777" w:rsidR="002025E0" w:rsidRPr="00B35CB9" w:rsidRDefault="002025E0" w:rsidP="008476AA">
            <w:pPr>
              <w:jc w:val="right"/>
              <w:rPr>
                <w:sz w:val="18"/>
                <w:szCs w:val="18"/>
                <w:lang w:val="en-CA"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14:paraId="6459718A" w14:textId="77777777" w:rsidR="002025E0" w:rsidRPr="00B35CB9" w:rsidRDefault="002025E0" w:rsidP="008476AA">
            <w:pPr>
              <w:jc w:val="right"/>
              <w:rPr>
                <w:sz w:val="18"/>
                <w:szCs w:val="18"/>
                <w:lang w:val="en-CA" w:eastAsia="en-CA"/>
              </w:rPr>
            </w:pPr>
            <w:r w:rsidRPr="00B35CB9">
              <w:rPr>
                <w:sz w:val="18"/>
                <w:szCs w:val="18"/>
                <w:lang w:val="fr" w:eastAsia="fr"/>
              </w:rPr>
              <w:t> </w:t>
            </w:r>
          </w:p>
        </w:tc>
      </w:tr>
      <w:tr w:rsidR="00B35CB9" w:rsidRPr="00B35CB9" w14:paraId="5AAA41C4" w14:textId="77777777" w:rsidTr="004A4684">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72FAB29" w14:textId="77777777" w:rsidR="002025E0" w:rsidRPr="00B35CB9" w:rsidRDefault="002025E0" w:rsidP="008476AA">
            <w:pPr>
              <w:jc w:val="left"/>
              <w:rPr>
                <w:sz w:val="18"/>
                <w:szCs w:val="18"/>
                <w:lang w:val="en-CA" w:eastAsia="en-CA"/>
              </w:rPr>
            </w:pPr>
            <w:r w:rsidRPr="00B35CB9">
              <w:rPr>
                <w:sz w:val="18"/>
                <w:szCs w:val="18"/>
                <w:lang w:val="fr" w:eastAsia="fr"/>
              </w:rPr>
              <w:t>Afrique</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AC5F786" w14:textId="77777777" w:rsidR="002025E0" w:rsidRPr="00B35CB9" w:rsidRDefault="002025E0" w:rsidP="008476AA">
            <w:pPr>
              <w:jc w:val="right"/>
              <w:rPr>
                <w:sz w:val="18"/>
                <w:szCs w:val="18"/>
                <w:lang w:val="en-CA" w:eastAsia="en-CA"/>
              </w:rPr>
            </w:pPr>
            <w:r w:rsidRPr="00B35CB9">
              <w:rPr>
                <w:sz w:val="18"/>
                <w:szCs w:val="18"/>
                <w:lang w:val="fr" w:eastAsia="fr"/>
              </w:rPr>
              <w:t>925</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7B588ED" w14:textId="77777777" w:rsidR="002025E0" w:rsidRPr="00B35CB9" w:rsidRDefault="002025E0" w:rsidP="008476AA">
            <w:pPr>
              <w:jc w:val="right"/>
              <w:rPr>
                <w:sz w:val="18"/>
                <w:szCs w:val="18"/>
                <w:lang w:val="en-CA" w:eastAsia="en-CA"/>
              </w:rPr>
            </w:pPr>
            <w:r w:rsidRPr="00B35CB9">
              <w:rPr>
                <w:sz w:val="18"/>
                <w:szCs w:val="18"/>
                <w:lang w:val="fr" w:eastAsia="fr"/>
              </w:rPr>
              <w:t>80 995 086</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A52BD3F" w14:textId="77777777" w:rsidR="002025E0" w:rsidRPr="00B35CB9" w:rsidRDefault="002025E0" w:rsidP="008476AA">
            <w:pPr>
              <w:jc w:val="right"/>
              <w:rPr>
                <w:sz w:val="18"/>
                <w:szCs w:val="18"/>
                <w:lang w:val="en-CA" w:eastAsia="en-CA"/>
              </w:rPr>
            </w:pPr>
            <w:r w:rsidRPr="00B35CB9">
              <w:rPr>
                <w:sz w:val="18"/>
                <w:szCs w:val="18"/>
                <w:lang w:val="fr" w:eastAsia="fr"/>
              </w:rPr>
              <w:t>99</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332E8DC" w14:textId="77777777" w:rsidR="002025E0" w:rsidRPr="00B35CB9" w:rsidRDefault="002025E0" w:rsidP="008476AA">
            <w:pPr>
              <w:jc w:val="right"/>
              <w:rPr>
                <w:sz w:val="18"/>
                <w:szCs w:val="18"/>
                <w:lang w:val="en-CA" w:eastAsia="en-CA"/>
              </w:rPr>
            </w:pPr>
            <w:r w:rsidRPr="00B35CB9">
              <w:rPr>
                <w:sz w:val="18"/>
                <w:szCs w:val="18"/>
                <w:lang w:val="fr" w:eastAsia="fr"/>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31C2AFF" w14:textId="77777777" w:rsidR="002025E0" w:rsidRPr="00B35CB9" w:rsidRDefault="002025E0" w:rsidP="008476AA">
            <w:pPr>
              <w:jc w:val="right"/>
              <w:rPr>
                <w:sz w:val="18"/>
                <w:szCs w:val="18"/>
                <w:lang w:val="en-CA" w:eastAsia="en-CA"/>
              </w:rPr>
            </w:pPr>
            <w:r w:rsidRPr="00B35CB9">
              <w:rPr>
                <w:sz w:val="18"/>
                <w:szCs w:val="18"/>
                <w:lang w:val="fr" w:eastAsia="fr"/>
              </w:rPr>
              <w:t>39</w:t>
            </w:r>
          </w:p>
        </w:tc>
      </w:tr>
      <w:tr w:rsidR="00B35CB9" w:rsidRPr="00B35CB9" w14:paraId="3DB4F590"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0A9E0D5" w14:textId="77777777" w:rsidR="002025E0" w:rsidRPr="00B35CB9" w:rsidRDefault="002025E0" w:rsidP="008476AA">
            <w:pPr>
              <w:jc w:val="left"/>
              <w:rPr>
                <w:sz w:val="18"/>
                <w:szCs w:val="18"/>
                <w:lang w:val="en-CA" w:eastAsia="en-CA"/>
              </w:rPr>
            </w:pPr>
            <w:r w:rsidRPr="00B35CB9">
              <w:rPr>
                <w:sz w:val="18"/>
                <w:szCs w:val="18"/>
                <w:lang w:val="fr" w:eastAsia="fr"/>
              </w:rPr>
              <w:t>Asie et Pacifique</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023230C" w14:textId="77777777" w:rsidR="002025E0" w:rsidRPr="00B35CB9" w:rsidRDefault="002025E0" w:rsidP="008476AA">
            <w:pPr>
              <w:jc w:val="right"/>
              <w:rPr>
                <w:sz w:val="18"/>
                <w:szCs w:val="18"/>
                <w:lang w:val="en-CA" w:eastAsia="en-CA"/>
              </w:rPr>
            </w:pPr>
            <w:r w:rsidRPr="00B35CB9">
              <w:rPr>
                <w:sz w:val="18"/>
                <w:szCs w:val="18"/>
                <w:lang w:val="fr" w:eastAsia="fr"/>
              </w:rPr>
              <w:t>932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F044AC3" w14:textId="77777777" w:rsidR="002025E0" w:rsidRPr="00B35CB9" w:rsidRDefault="002025E0" w:rsidP="008476AA">
            <w:pPr>
              <w:jc w:val="right"/>
              <w:rPr>
                <w:sz w:val="18"/>
                <w:szCs w:val="18"/>
                <w:lang w:val="en-CA" w:eastAsia="en-CA"/>
              </w:rPr>
            </w:pPr>
            <w:r w:rsidRPr="00B35CB9">
              <w:rPr>
                <w:sz w:val="18"/>
                <w:szCs w:val="18"/>
                <w:lang w:val="fr" w:eastAsia="fr"/>
              </w:rPr>
              <w:t>141 050 888</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B51F03" w14:textId="77777777" w:rsidR="002025E0" w:rsidRPr="00B35CB9" w:rsidRDefault="002025E0" w:rsidP="008476AA">
            <w:pPr>
              <w:jc w:val="right"/>
              <w:rPr>
                <w:sz w:val="18"/>
                <w:szCs w:val="18"/>
                <w:lang w:val="en-CA" w:eastAsia="en-CA"/>
              </w:rPr>
            </w:pPr>
            <w:r w:rsidRPr="00B35CB9">
              <w:rPr>
                <w:sz w:val="18"/>
                <w:szCs w:val="18"/>
                <w:lang w:val="fr" w:eastAsia="fr"/>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9739FD0" w14:textId="77777777" w:rsidR="002025E0" w:rsidRPr="00B35CB9" w:rsidRDefault="002025E0" w:rsidP="008476AA">
            <w:pPr>
              <w:jc w:val="right"/>
              <w:rPr>
                <w:sz w:val="18"/>
                <w:szCs w:val="18"/>
                <w:lang w:val="en-CA" w:eastAsia="en-CA"/>
              </w:rPr>
            </w:pPr>
            <w:r w:rsidRPr="00B35CB9">
              <w:rPr>
                <w:sz w:val="18"/>
                <w:szCs w:val="18"/>
                <w:lang w:val="fr" w:eastAsia="fr"/>
              </w:rPr>
              <w:t>13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3C6D3B7" w14:textId="77777777" w:rsidR="002025E0" w:rsidRPr="00B35CB9" w:rsidRDefault="002025E0" w:rsidP="008476AA">
            <w:pPr>
              <w:jc w:val="right"/>
              <w:rPr>
                <w:sz w:val="18"/>
                <w:szCs w:val="18"/>
                <w:lang w:val="en-CA" w:eastAsia="en-CA"/>
              </w:rPr>
            </w:pPr>
            <w:r w:rsidRPr="00B35CB9">
              <w:rPr>
                <w:sz w:val="18"/>
                <w:szCs w:val="18"/>
                <w:lang w:val="fr" w:eastAsia="fr"/>
              </w:rPr>
              <w:t>40</w:t>
            </w:r>
          </w:p>
        </w:tc>
      </w:tr>
      <w:tr w:rsidR="00B35CB9" w:rsidRPr="00B35CB9" w14:paraId="4AC040AC"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23D663C" w14:textId="77777777" w:rsidR="002025E0" w:rsidRPr="00B35CB9" w:rsidRDefault="002025E0" w:rsidP="008476AA">
            <w:pPr>
              <w:jc w:val="left"/>
              <w:rPr>
                <w:sz w:val="18"/>
                <w:szCs w:val="18"/>
                <w:lang w:val="en-CA" w:eastAsia="en-CA"/>
              </w:rPr>
            </w:pPr>
            <w:r w:rsidRPr="00B35CB9">
              <w:rPr>
                <w:sz w:val="18"/>
                <w:szCs w:val="18"/>
                <w:lang w:val="fr" w:eastAsia="fr"/>
              </w:rPr>
              <w:t>Europe</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887EC3A" w14:textId="77777777" w:rsidR="002025E0" w:rsidRPr="00B35CB9" w:rsidRDefault="002025E0" w:rsidP="008476AA">
            <w:pPr>
              <w:jc w:val="right"/>
              <w:rPr>
                <w:sz w:val="18"/>
                <w:szCs w:val="18"/>
                <w:lang w:val="en-CA" w:eastAsia="en-CA"/>
              </w:rPr>
            </w:pPr>
            <w:r w:rsidRPr="00B35CB9">
              <w:rPr>
                <w:sz w:val="18"/>
                <w:szCs w:val="18"/>
                <w:lang w:val="fr" w:eastAsia="fr"/>
              </w:rPr>
              <w:t>206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17E6482" w14:textId="77777777" w:rsidR="002025E0" w:rsidRPr="00B35CB9" w:rsidRDefault="002025E0" w:rsidP="008476AA">
            <w:pPr>
              <w:jc w:val="right"/>
              <w:rPr>
                <w:sz w:val="18"/>
                <w:szCs w:val="18"/>
                <w:lang w:val="en-CA" w:eastAsia="en-CA"/>
              </w:rPr>
            </w:pPr>
            <w:r w:rsidRPr="00B35CB9">
              <w:rPr>
                <w:sz w:val="18"/>
                <w:szCs w:val="18"/>
                <w:lang w:val="fr" w:eastAsia="fr"/>
              </w:rPr>
              <w:t>19 537 800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8E2973C" w14:textId="77777777" w:rsidR="002025E0" w:rsidRPr="00B35CB9" w:rsidRDefault="002025E0" w:rsidP="008476AA">
            <w:pPr>
              <w:jc w:val="right"/>
              <w:rPr>
                <w:sz w:val="18"/>
                <w:szCs w:val="18"/>
                <w:lang w:val="en-CA" w:eastAsia="en-CA"/>
              </w:rPr>
            </w:pPr>
            <w:r w:rsidRPr="00B35CB9">
              <w:rPr>
                <w:sz w:val="18"/>
                <w:szCs w:val="18"/>
                <w:lang w:val="fr" w:eastAsia="fr"/>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D0A1A1" w14:textId="77777777" w:rsidR="002025E0" w:rsidRPr="00B35CB9" w:rsidRDefault="002025E0" w:rsidP="008476AA">
            <w:pPr>
              <w:jc w:val="right"/>
              <w:rPr>
                <w:sz w:val="18"/>
                <w:szCs w:val="18"/>
                <w:lang w:val="en-CA" w:eastAsia="en-CA"/>
              </w:rPr>
            </w:pPr>
            <w:r w:rsidRPr="00B35CB9">
              <w:rPr>
                <w:sz w:val="18"/>
                <w:szCs w:val="18"/>
                <w:lang w:val="fr" w:eastAsia="fr"/>
              </w:rPr>
              <w:t>9</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9D5663F" w14:textId="77777777" w:rsidR="002025E0" w:rsidRPr="00B35CB9" w:rsidRDefault="002025E0" w:rsidP="008476AA">
            <w:pPr>
              <w:jc w:val="right"/>
              <w:rPr>
                <w:sz w:val="18"/>
                <w:szCs w:val="18"/>
                <w:lang w:val="en-CA" w:eastAsia="en-CA"/>
              </w:rPr>
            </w:pPr>
            <w:r w:rsidRPr="00B35CB9">
              <w:rPr>
                <w:sz w:val="18"/>
                <w:szCs w:val="18"/>
                <w:lang w:val="fr" w:eastAsia="fr"/>
              </w:rPr>
              <w:t>34</w:t>
            </w:r>
          </w:p>
        </w:tc>
      </w:tr>
      <w:tr w:rsidR="00B35CB9" w:rsidRPr="00B35CB9" w14:paraId="5F710659"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C7DF2C1" w14:textId="77777777" w:rsidR="002025E0" w:rsidRPr="00B35CB9" w:rsidRDefault="002025E0" w:rsidP="008476AA">
            <w:pPr>
              <w:jc w:val="left"/>
              <w:rPr>
                <w:sz w:val="18"/>
                <w:szCs w:val="18"/>
                <w:lang w:val="en-CA" w:eastAsia="en-CA"/>
              </w:rPr>
            </w:pPr>
            <w:r w:rsidRPr="00B35CB9">
              <w:rPr>
                <w:sz w:val="18"/>
                <w:szCs w:val="18"/>
                <w:lang w:val="fr" w:eastAsia="fr"/>
              </w:rPr>
              <w:t>Amérique latine et Caraïbes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6D6C203" w14:textId="77777777" w:rsidR="002025E0" w:rsidRPr="00B35CB9" w:rsidRDefault="002025E0" w:rsidP="008476AA">
            <w:pPr>
              <w:jc w:val="right"/>
              <w:rPr>
                <w:sz w:val="18"/>
                <w:szCs w:val="18"/>
                <w:lang w:val="en-CA" w:eastAsia="en-CA"/>
              </w:rPr>
            </w:pPr>
            <w:r w:rsidRPr="00B35CB9">
              <w:rPr>
                <w:sz w:val="18"/>
                <w:szCs w:val="18"/>
                <w:lang w:val="fr" w:eastAsia="fr"/>
              </w:rPr>
              <w:t>734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7DDB625" w14:textId="77777777" w:rsidR="002025E0" w:rsidRPr="00B35CB9" w:rsidRDefault="002025E0" w:rsidP="008476AA">
            <w:pPr>
              <w:jc w:val="right"/>
              <w:rPr>
                <w:sz w:val="18"/>
                <w:szCs w:val="18"/>
                <w:lang w:val="en-CA" w:eastAsia="en-CA"/>
              </w:rPr>
            </w:pPr>
            <w:r w:rsidRPr="00B35CB9">
              <w:rPr>
                <w:sz w:val="18"/>
                <w:szCs w:val="18"/>
                <w:lang w:val="fr" w:eastAsia="fr"/>
              </w:rPr>
              <w:t>86 411 954</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FA1871B" w14:textId="77777777" w:rsidR="002025E0" w:rsidRPr="00B35CB9" w:rsidRDefault="002025E0" w:rsidP="008476AA">
            <w:pPr>
              <w:jc w:val="right"/>
              <w:rPr>
                <w:sz w:val="18"/>
                <w:szCs w:val="18"/>
                <w:lang w:val="en-CA" w:eastAsia="en-CA"/>
              </w:rPr>
            </w:pPr>
            <w:r w:rsidRPr="00B35CB9">
              <w:rPr>
                <w:sz w:val="18"/>
                <w:szCs w:val="18"/>
                <w:lang w:val="fr" w:eastAsia="fr"/>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2C8CC3C" w14:textId="77777777" w:rsidR="002025E0" w:rsidRPr="00B35CB9" w:rsidRDefault="002025E0" w:rsidP="008476AA">
            <w:pPr>
              <w:jc w:val="right"/>
              <w:rPr>
                <w:sz w:val="18"/>
                <w:szCs w:val="18"/>
                <w:lang w:val="en-CA" w:eastAsia="en-CA"/>
              </w:rPr>
            </w:pPr>
            <w:r w:rsidRPr="00B35CB9">
              <w:rPr>
                <w:sz w:val="18"/>
                <w:szCs w:val="18"/>
                <w:lang w:val="fr" w:eastAsia="fr"/>
              </w:rPr>
              <w:t>13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C4FE0D4" w14:textId="77777777" w:rsidR="002025E0" w:rsidRPr="00B35CB9" w:rsidRDefault="002025E0" w:rsidP="008476AA">
            <w:pPr>
              <w:jc w:val="right"/>
              <w:rPr>
                <w:sz w:val="18"/>
                <w:szCs w:val="18"/>
                <w:lang w:val="en-CA" w:eastAsia="en-CA"/>
              </w:rPr>
            </w:pPr>
            <w:r w:rsidRPr="00B35CB9">
              <w:rPr>
                <w:sz w:val="18"/>
                <w:szCs w:val="18"/>
                <w:lang w:val="fr" w:eastAsia="fr"/>
              </w:rPr>
              <w:t>41</w:t>
            </w:r>
          </w:p>
        </w:tc>
      </w:tr>
      <w:tr w:rsidR="00B35CB9" w:rsidRPr="00B35CB9" w14:paraId="5F7A36AE"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E0D5C4D" w14:textId="77777777" w:rsidR="002025E0" w:rsidRPr="00B35CB9" w:rsidRDefault="002025E0" w:rsidP="008476AA">
            <w:pPr>
              <w:jc w:val="left"/>
              <w:rPr>
                <w:sz w:val="18"/>
                <w:szCs w:val="18"/>
                <w:lang w:val="en-CA" w:eastAsia="en-CA"/>
              </w:rPr>
            </w:pPr>
            <w:r w:rsidRPr="00B35CB9">
              <w:rPr>
                <w:sz w:val="18"/>
                <w:szCs w:val="18"/>
                <w:lang w:val="fr" w:eastAsia="fr"/>
              </w:rPr>
              <w:t>Échelle mondiale</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9AB2E4" w14:textId="77777777" w:rsidR="002025E0" w:rsidRPr="00B35CB9" w:rsidRDefault="002025E0" w:rsidP="008476AA">
            <w:pPr>
              <w:jc w:val="right"/>
              <w:rPr>
                <w:sz w:val="18"/>
                <w:szCs w:val="18"/>
                <w:lang w:val="en-CA" w:eastAsia="en-CA"/>
              </w:rPr>
            </w:pPr>
            <w:r w:rsidRPr="00B35CB9">
              <w:rPr>
                <w:sz w:val="18"/>
                <w:szCs w:val="18"/>
                <w:lang w:val="fr" w:eastAsia="fr"/>
              </w:rPr>
              <w:t>299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6CDA228" w14:textId="77777777" w:rsidR="002025E0" w:rsidRPr="00B35CB9" w:rsidRDefault="002025E0" w:rsidP="008476AA">
            <w:pPr>
              <w:jc w:val="right"/>
              <w:rPr>
                <w:sz w:val="18"/>
                <w:szCs w:val="18"/>
                <w:lang w:val="en-CA" w:eastAsia="en-CA"/>
              </w:rPr>
            </w:pPr>
            <w:r w:rsidRPr="00B35CB9">
              <w:rPr>
                <w:sz w:val="18"/>
                <w:szCs w:val="18"/>
                <w:lang w:val="fr" w:eastAsia="fr"/>
              </w:rPr>
              <w:t>142 462 763</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9D29D63" w14:textId="77777777" w:rsidR="002025E0" w:rsidRPr="00B35CB9" w:rsidRDefault="002025E0" w:rsidP="008476AA">
            <w:pPr>
              <w:jc w:val="right"/>
              <w:rPr>
                <w:sz w:val="18"/>
                <w:szCs w:val="18"/>
                <w:lang w:val="en-CA" w:eastAsia="en-CA"/>
              </w:rPr>
            </w:pPr>
            <w:r w:rsidRPr="00B35CB9">
              <w:rPr>
                <w:sz w:val="18"/>
                <w:szCs w:val="18"/>
                <w:lang w:val="fr" w:eastAsia="fr"/>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FECDC65" w14:textId="77777777" w:rsidR="002025E0" w:rsidRPr="00B35CB9" w:rsidRDefault="002025E0" w:rsidP="008476AA">
            <w:pPr>
              <w:jc w:val="right"/>
              <w:rPr>
                <w:sz w:val="18"/>
                <w:szCs w:val="18"/>
                <w:lang w:val="en-CA" w:eastAsia="en-CA"/>
              </w:rPr>
            </w:pPr>
            <w:r w:rsidRPr="00B35CB9">
              <w:rPr>
                <w:sz w:val="18"/>
                <w:szCs w:val="18"/>
                <w:lang w:val="fr" w:eastAsia="fr"/>
              </w:rPr>
              <w:t>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CCFEB14" w14:textId="77777777" w:rsidR="002025E0" w:rsidRPr="00B35CB9" w:rsidRDefault="002025E0" w:rsidP="008476AA">
            <w:pPr>
              <w:jc w:val="right"/>
              <w:rPr>
                <w:sz w:val="18"/>
                <w:szCs w:val="18"/>
                <w:lang w:val="en-CA" w:eastAsia="en-CA"/>
              </w:rPr>
            </w:pPr>
            <w:r w:rsidRPr="00B35CB9">
              <w:rPr>
                <w:sz w:val="18"/>
                <w:szCs w:val="18"/>
                <w:lang w:val="fr" w:eastAsia="fr"/>
              </w:rPr>
              <w:t>23</w:t>
            </w:r>
          </w:p>
        </w:tc>
      </w:tr>
      <w:tr w:rsidR="00B35CB9" w:rsidRPr="00B35CB9" w14:paraId="1E6BC9C1" w14:textId="77777777" w:rsidTr="004A4684">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14:paraId="6E9097EF" w14:textId="77777777" w:rsidR="002025E0" w:rsidRPr="00B35CB9" w:rsidRDefault="002025E0" w:rsidP="008476AA">
            <w:pPr>
              <w:jc w:val="left"/>
              <w:rPr>
                <w:b/>
                <w:bCs/>
                <w:sz w:val="18"/>
                <w:szCs w:val="18"/>
                <w:lang w:val="en-CA" w:eastAsia="en-CA"/>
              </w:rPr>
            </w:pPr>
            <w:r w:rsidRPr="00B35CB9">
              <w:rPr>
                <w:b/>
                <w:bCs/>
                <w:sz w:val="18"/>
                <w:szCs w:val="18"/>
                <w:lang w:val="fr" w:eastAsia="fr"/>
              </w:rPr>
              <w:t>Secteur</w:t>
            </w:r>
          </w:p>
        </w:tc>
        <w:tc>
          <w:tcPr>
            <w:tcW w:w="992" w:type="dxa"/>
            <w:tcBorders>
              <w:top w:val="nil"/>
              <w:left w:val="nil"/>
              <w:bottom w:val="nil"/>
              <w:right w:val="nil"/>
            </w:tcBorders>
            <w:shd w:val="clear" w:color="auto" w:fill="auto"/>
            <w:noWrap/>
            <w:tcMar>
              <w:left w:w="57" w:type="dxa"/>
              <w:right w:w="57" w:type="dxa"/>
            </w:tcMar>
            <w:vAlign w:val="bottom"/>
            <w:hideMark/>
          </w:tcPr>
          <w:p w14:paraId="3C21AD27" w14:textId="77777777" w:rsidR="002025E0" w:rsidRPr="00B35CB9" w:rsidRDefault="002025E0" w:rsidP="008476AA">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14:paraId="72FC786C" w14:textId="77777777" w:rsidR="002025E0" w:rsidRPr="00B35CB9" w:rsidRDefault="002025E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14:paraId="5AA4BD78" w14:textId="77777777" w:rsidR="002025E0" w:rsidRPr="00B35CB9" w:rsidRDefault="002025E0" w:rsidP="008476AA">
            <w:pPr>
              <w:jc w:val="left"/>
              <w:rPr>
                <w:sz w:val="18"/>
                <w:szCs w:val="18"/>
                <w:lang w:val="en-CA"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14:paraId="7D0596B5" w14:textId="77777777" w:rsidR="002025E0" w:rsidRPr="00B35CB9" w:rsidRDefault="002025E0" w:rsidP="008476AA">
            <w:pPr>
              <w:jc w:val="left"/>
              <w:rPr>
                <w:sz w:val="18"/>
                <w:szCs w:val="18"/>
                <w:lang w:val="en-CA"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14:paraId="5A739018" w14:textId="77777777" w:rsidR="002025E0" w:rsidRPr="00B35CB9" w:rsidRDefault="002025E0" w:rsidP="008476AA">
            <w:pPr>
              <w:jc w:val="right"/>
              <w:rPr>
                <w:sz w:val="18"/>
                <w:szCs w:val="18"/>
                <w:lang w:val="en-CA" w:eastAsia="en-CA"/>
              </w:rPr>
            </w:pPr>
            <w:r w:rsidRPr="00B35CB9">
              <w:rPr>
                <w:sz w:val="18"/>
                <w:szCs w:val="18"/>
                <w:lang w:val="fr" w:eastAsia="fr"/>
              </w:rPr>
              <w:t> </w:t>
            </w:r>
          </w:p>
        </w:tc>
      </w:tr>
      <w:tr w:rsidR="00B35CB9" w:rsidRPr="00B35CB9" w14:paraId="6E321CC0" w14:textId="77777777" w:rsidTr="004A4684">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827AD35" w14:textId="77777777" w:rsidR="002025E0" w:rsidRPr="00B35CB9" w:rsidRDefault="002025E0" w:rsidP="008476AA">
            <w:pPr>
              <w:jc w:val="left"/>
              <w:rPr>
                <w:sz w:val="18"/>
                <w:szCs w:val="18"/>
                <w:lang w:val="en-CA" w:eastAsia="en-CA"/>
              </w:rPr>
            </w:pPr>
            <w:r w:rsidRPr="00B35CB9">
              <w:rPr>
                <w:sz w:val="18"/>
                <w:szCs w:val="18"/>
                <w:lang w:val="fr" w:eastAsia="fr"/>
              </w:rPr>
              <w:t>Aérosols</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52C97A8" w14:textId="77777777" w:rsidR="002025E0" w:rsidRPr="00B35CB9" w:rsidRDefault="002025E0" w:rsidP="008476AA">
            <w:pPr>
              <w:jc w:val="right"/>
              <w:rPr>
                <w:sz w:val="18"/>
                <w:szCs w:val="18"/>
                <w:lang w:val="en-CA" w:eastAsia="en-CA"/>
              </w:rPr>
            </w:pPr>
            <w:r w:rsidRPr="00B35CB9">
              <w:rPr>
                <w:sz w:val="18"/>
                <w:szCs w:val="18"/>
                <w:lang w:val="fr" w:eastAsia="fr"/>
              </w:rPr>
              <w:t>31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AC2D3DB" w14:textId="77777777" w:rsidR="002025E0" w:rsidRPr="00B35CB9" w:rsidRDefault="002025E0" w:rsidP="008476AA">
            <w:pPr>
              <w:jc w:val="right"/>
              <w:rPr>
                <w:sz w:val="18"/>
                <w:szCs w:val="18"/>
                <w:lang w:val="en-CA" w:eastAsia="en-CA"/>
              </w:rPr>
            </w:pPr>
            <w:r w:rsidRPr="00B35CB9">
              <w:rPr>
                <w:sz w:val="18"/>
                <w:szCs w:val="18"/>
                <w:lang w:val="fr" w:eastAsia="fr"/>
              </w:rPr>
              <w:t>2 461 265</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F4671DE" w14:textId="77777777" w:rsidR="002025E0" w:rsidRPr="00B35CB9" w:rsidRDefault="002025E0" w:rsidP="008476AA">
            <w:pPr>
              <w:jc w:val="right"/>
              <w:rPr>
                <w:sz w:val="18"/>
                <w:szCs w:val="18"/>
                <w:lang w:val="en-CA" w:eastAsia="en-CA"/>
              </w:rPr>
            </w:pPr>
            <w:r w:rsidRPr="00B35CB9">
              <w:rPr>
                <w:sz w:val="18"/>
                <w:szCs w:val="18"/>
                <w:lang w:val="fr" w:eastAsia="fr"/>
              </w:rPr>
              <w:t>100</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C8B2E69" w14:textId="77777777" w:rsidR="002025E0" w:rsidRPr="00B35CB9" w:rsidRDefault="002025E0" w:rsidP="008476AA">
            <w:pPr>
              <w:jc w:val="right"/>
              <w:rPr>
                <w:sz w:val="18"/>
                <w:szCs w:val="18"/>
                <w:lang w:val="en-CA" w:eastAsia="en-CA"/>
              </w:rPr>
            </w:pPr>
            <w:r w:rsidRPr="00B35CB9">
              <w:rPr>
                <w:sz w:val="18"/>
                <w:szCs w:val="18"/>
                <w:lang w:val="fr" w:eastAsia="fr"/>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2804709" w14:textId="77777777" w:rsidR="002025E0" w:rsidRPr="00B35CB9" w:rsidRDefault="002025E0" w:rsidP="008476AA">
            <w:pPr>
              <w:jc w:val="right"/>
              <w:rPr>
                <w:sz w:val="18"/>
                <w:szCs w:val="18"/>
                <w:lang w:val="en-CA" w:eastAsia="en-CA"/>
              </w:rPr>
            </w:pPr>
            <w:r w:rsidRPr="00B35CB9">
              <w:rPr>
                <w:sz w:val="18"/>
                <w:szCs w:val="18"/>
                <w:lang w:val="fr" w:eastAsia="fr"/>
              </w:rPr>
              <w:t>36</w:t>
            </w:r>
          </w:p>
        </w:tc>
      </w:tr>
      <w:tr w:rsidR="00B35CB9" w:rsidRPr="00B35CB9" w14:paraId="0FE63229"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385F4F4" w14:textId="77777777" w:rsidR="002025E0" w:rsidRPr="00B35CB9" w:rsidRDefault="002025E0" w:rsidP="008476AA">
            <w:pPr>
              <w:jc w:val="left"/>
              <w:rPr>
                <w:sz w:val="18"/>
                <w:szCs w:val="18"/>
                <w:lang w:val="en-CA" w:eastAsia="en-CA"/>
              </w:rPr>
            </w:pPr>
            <w:r w:rsidRPr="00B35CB9">
              <w:rPr>
                <w:sz w:val="18"/>
                <w:szCs w:val="18"/>
                <w:lang w:val="fr" w:eastAsia="fr"/>
              </w:rPr>
              <w:t>Destruction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512EA38" w14:textId="77777777" w:rsidR="002025E0" w:rsidRPr="00B35CB9" w:rsidRDefault="002025E0" w:rsidP="008476AA">
            <w:pPr>
              <w:jc w:val="right"/>
              <w:rPr>
                <w:sz w:val="18"/>
                <w:szCs w:val="18"/>
                <w:lang w:val="en-CA" w:eastAsia="en-CA"/>
              </w:rPr>
            </w:pPr>
            <w:r w:rsidRPr="00B35CB9">
              <w:rPr>
                <w:sz w:val="18"/>
                <w:szCs w:val="18"/>
                <w:lang w:val="fr" w:eastAsia="fr"/>
              </w:rPr>
              <w:t>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1B014F4" w14:textId="77777777" w:rsidR="002025E0" w:rsidRPr="00B35CB9" w:rsidRDefault="002025E0" w:rsidP="008476AA">
            <w:pPr>
              <w:jc w:val="right"/>
              <w:rPr>
                <w:sz w:val="18"/>
                <w:szCs w:val="18"/>
                <w:lang w:val="en-CA" w:eastAsia="en-CA"/>
              </w:rPr>
            </w:pPr>
            <w:r w:rsidRPr="00B35CB9">
              <w:rPr>
                <w:sz w:val="18"/>
                <w:szCs w:val="18"/>
                <w:lang w:val="fr" w:eastAsia="fr"/>
              </w:rPr>
              <w:t>5 943 054</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B20875E" w14:textId="77777777" w:rsidR="002025E0" w:rsidRPr="00B35CB9" w:rsidRDefault="002025E0" w:rsidP="008476AA">
            <w:pPr>
              <w:jc w:val="right"/>
              <w:rPr>
                <w:sz w:val="18"/>
                <w:szCs w:val="18"/>
                <w:lang w:val="en-CA" w:eastAsia="en-CA"/>
              </w:rPr>
            </w:pPr>
            <w:r w:rsidRPr="00B35CB9">
              <w:rPr>
                <w:sz w:val="18"/>
                <w:szCs w:val="18"/>
                <w:lang w:val="fr" w:eastAsia="fr"/>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9F5F9DE" w14:textId="77777777" w:rsidR="002025E0" w:rsidRPr="00B35CB9" w:rsidRDefault="002025E0" w:rsidP="008476AA">
            <w:pPr>
              <w:jc w:val="right"/>
              <w:rPr>
                <w:sz w:val="18"/>
                <w:szCs w:val="18"/>
                <w:lang w:val="en-CA" w:eastAsia="en-CA"/>
              </w:rPr>
            </w:pPr>
            <w:r w:rsidRPr="00B35CB9">
              <w:rPr>
                <w:sz w:val="18"/>
                <w:szCs w:val="18"/>
                <w:lang w:val="fr" w:eastAsia="fr"/>
              </w:rPr>
              <w:t>11</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C7F6F86" w14:textId="77777777" w:rsidR="002025E0" w:rsidRPr="00B35CB9" w:rsidRDefault="002025E0" w:rsidP="008476AA">
            <w:pPr>
              <w:jc w:val="right"/>
              <w:rPr>
                <w:sz w:val="18"/>
                <w:szCs w:val="18"/>
                <w:lang w:val="en-CA" w:eastAsia="en-CA"/>
              </w:rPr>
            </w:pPr>
            <w:r w:rsidRPr="00B35CB9">
              <w:rPr>
                <w:sz w:val="18"/>
                <w:szCs w:val="18"/>
                <w:lang w:val="fr" w:eastAsia="fr"/>
              </w:rPr>
              <w:t>61</w:t>
            </w:r>
          </w:p>
        </w:tc>
      </w:tr>
      <w:tr w:rsidR="00B35CB9" w:rsidRPr="00B35CB9" w14:paraId="2D4A6F49"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D1F1781" w14:textId="77777777" w:rsidR="002025E0" w:rsidRPr="00B35CB9" w:rsidRDefault="002025E0" w:rsidP="008476AA">
            <w:pPr>
              <w:jc w:val="left"/>
              <w:rPr>
                <w:sz w:val="18"/>
                <w:szCs w:val="18"/>
                <w:lang w:val="en-CA" w:eastAsia="en-CA"/>
              </w:rPr>
            </w:pPr>
            <w:r w:rsidRPr="00B35CB9">
              <w:rPr>
                <w:sz w:val="18"/>
                <w:szCs w:val="18"/>
                <w:lang w:val="fr" w:eastAsia="fr"/>
              </w:rPr>
              <w:t>Lutte contre l’incendie</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D563B6" w14:textId="77777777" w:rsidR="002025E0" w:rsidRPr="00B35CB9" w:rsidRDefault="002025E0" w:rsidP="008476AA">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15F31A2" w14:textId="77777777" w:rsidR="002025E0" w:rsidRPr="00B35CB9" w:rsidRDefault="002025E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FFD8B6" w14:textId="77777777" w:rsidR="002025E0" w:rsidRPr="00B35CB9" w:rsidRDefault="002025E0" w:rsidP="008476AA">
            <w:pPr>
              <w:jc w:val="right"/>
              <w:rPr>
                <w:sz w:val="18"/>
                <w:szCs w:val="18"/>
                <w:lang w:val="en-CA" w:eastAsia="en-CA"/>
              </w:rPr>
            </w:pPr>
            <w:r w:rsidRPr="00B35CB9">
              <w:rPr>
                <w:sz w:val="18"/>
                <w:szCs w:val="18"/>
                <w:lang w:val="fr" w:eastAsia="fr"/>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1299530" w14:textId="77777777" w:rsidR="002025E0" w:rsidRPr="00B35CB9" w:rsidRDefault="002025E0" w:rsidP="008476AA">
            <w:pPr>
              <w:jc w:val="right"/>
              <w:rPr>
                <w:sz w:val="18"/>
                <w:szCs w:val="18"/>
                <w:lang w:val="en-CA" w:eastAsia="en-CA"/>
              </w:rPr>
            </w:pPr>
            <w:r w:rsidRPr="00B35CB9">
              <w:rPr>
                <w:sz w:val="18"/>
                <w:szCs w:val="18"/>
                <w:lang w:val="fr" w:eastAsia="fr"/>
              </w:rPr>
              <w:t>s.o.</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34D0876" w14:textId="77777777" w:rsidR="002025E0" w:rsidRPr="00B35CB9" w:rsidRDefault="002025E0" w:rsidP="008476AA">
            <w:pPr>
              <w:jc w:val="right"/>
              <w:rPr>
                <w:sz w:val="18"/>
                <w:szCs w:val="18"/>
                <w:lang w:val="en-CA" w:eastAsia="en-CA"/>
              </w:rPr>
            </w:pPr>
            <w:r w:rsidRPr="00B35CB9">
              <w:rPr>
                <w:sz w:val="18"/>
                <w:szCs w:val="18"/>
                <w:lang w:val="fr" w:eastAsia="fr"/>
              </w:rPr>
              <w:t>s.o.</w:t>
            </w:r>
          </w:p>
        </w:tc>
      </w:tr>
      <w:tr w:rsidR="00B35CB9" w:rsidRPr="00B35CB9" w14:paraId="5DC0D186"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B9C0F63" w14:textId="77777777" w:rsidR="002025E0" w:rsidRPr="00B35CB9" w:rsidRDefault="002025E0" w:rsidP="008476AA">
            <w:pPr>
              <w:jc w:val="left"/>
              <w:rPr>
                <w:sz w:val="18"/>
                <w:szCs w:val="18"/>
                <w:lang w:val="en-CA" w:eastAsia="en-CA"/>
              </w:rPr>
            </w:pPr>
            <w:r w:rsidRPr="00B35CB9">
              <w:rPr>
                <w:sz w:val="18"/>
                <w:szCs w:val="18"/>
                <w:lang w:val="fr" w:eastAsia="fr"/>
              </w:rPr>
              <w:t>Mousses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D070C36" w14:textId="77777777" w:rsidR="002025E0" w:rsidRPr="00B35CB9" w:rsidRDefault="002025E0" w:rsidP="008476AA">
            <w:pPr>
              <w:jc w:val="right"/>
              <w:rPr>
                <w:sz w:val="18"/>
                <w:szCs w:val="18"/>
                <w:lang w:val="en-CA" w:eastAsia="en-CA"/>
              </w:rPr>
            </w:pPr>
            <w:r w:rsidRPr="00B35CB9">
              <w:rPr>
                <w:sz w:val="18"/>
                <w:szCs w:val="18"/>
                <w:lang w:val="fr" w:eastAsia="fr"/>
              </w:rPr>
              <w:t>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26C6180" w14:textId="77777777" w:rsidR="002025E0" w:rsidRPr="00B35CB9" w:rsidRDefault="002025E0" w:rsidP="008476AA">
            <w:pPr>
              <w:jc w:val="right"/>
              <w:rPr>
                <w:sz w:val="18"/>
                <w:szCs w:val="18"/>
                <w:lang w:val="en-CA" w:eastAsia="en-CA"/>
              </w:rPr>
            </w:pPr>
            <w:r w:rsidRPr="00B35CB9">
              <w:rPr>
                <w:sz w:val="18"/>
                <w:szCs w:val="18"/>
                <w:lang w:val="fr" w:eastAsia="fr"/>
              </w:rPr>
              <w:t>10 145 349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E5409F" w14:textId="77777777" w:rsidR="002025E0" w:rsidRPr="00B35CB9" w:rsidRDefault="002025E0" w:rsidP="008476AA">
            <w:pPr>
              <w:jc w:val="right"/>
              <w:rPr>
                <w:sz w:val="18"/>
                <w:szCs w:val="18"/>
                <w:lang w:val="en-CA" w:eastAsia="en-CA"/>
              </w:rPr>
            </w:pPr>
            <w:r w:rsidRPr="00B35CB9">
              <w:rPr>
                <w:sz w:val="18"/>
                <w:szCs w:val="18"/>
                <w:lang w:val="fr" w:eastAsia="fr"/>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FECD46D" w14:textId="77777777" w:rsidR="002025E0" w:rsidRPr="00B35CB9" w:rsidRDefault="002025E0" w:rsidP="008476AA">
            <w:pPr>
              <w:jc w:val="right"/>
              <w:rPr>
                <w:sz w:val="18"/>
                <w:szCs w:val="18"/>
                <w:lang w:val="en-CA" w:eastAsia="en-CA"/>
              </w:rPr>
            </w:pPr>
            <w:r w:rsidRPr="00B35CB9">
              <w:rPr>
                <w:sz w:val="18"/>
                <w:szCs w:val="18"/>
                <w:lang w:val="fr" w:eastAsia="fr"/>
              </w:rPr>
              <w:t>14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9E2A12" w14:textId="77777777" w:rsidR="002025E0" w:rsidRPr="00B35CB9" w:rsidRDefault="002025E0" w:rsidP="008476AA">
            <w:pPr>
              <w:jc w:val="right"/>
              <w:rPr>
                <w:sz w:val="18"/>
                <w:szCs w:val="18"/>
                <w:lang w:val="en-CA" w:eastAsia="en-CA"/>
              </w:rPr>
            </w:pPr>
            <w:r w:rsidRPr="00B35CB9">
              <w:rPr>
                <w:sz w:val="18"/>
                <w:szCs w:val="18"/>
                <w:lang w:val="fr" w:eastAsia="fr"/>
              </w:rPr>
              <w:t>35</w:t>
            </w:r>
          </w:p>
        </w:tc>
      </w:tr>
      <w:tr w:rsidR="00B35CB9" w:rsidRPr="00B35CB9" w14:paraId="02C9D307"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932EB7A" w14:textId="77777777" w:rsidR="002025E0" w:rsidRPr="00B35CB9" w:rsidRDefault="002025E0" w:rsidP="008476AA">
            <w:pPr>
              <w:jc w:val="left"/>
              <w:rPr>
                <w:sz w:val="18"/>
                <w:szCs w:val="18"/>
                <w:lang w:val="en-CA" w:eastAsia="en-CA"/>
              </w:rPr>
            </w:pPr>
            <w:r w:rsidRPr="00B35CB9">
              <w:rPr>
                <w:sz w:val="18"/>
                <w:szCs w:val="18"/>
                <w:lang w:val="fr" w:eastAsia="fr"/>
              </w:rPr>
              <w:t>Fumigènes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1809371" w14:textId="77777777" w:rsidR="002025E0" w:rsidRPr="00B35CB9" w:rsidRDefault="002025E0" w:rsidP="008476AA">
            <w:pPr>
              <w:jc w:val="right"/>
              <w:rPr>
                <w:sz w:val="18"/>
                <w:szCs w:val="18"/>
                <w:lang w:val="en-CA" w:eastAsia="en-CA"/>
              </w:rPr>
            </w:pPr>
            <w:r w:rsidRPr="00B35CB9">
              <w:rPr>
                <w:sz w:val="18"/>
                <w:szCs w:val="18"/>
                <w:lang w:val="fr" w:eastAsia="fr"/>
              </w:rPr>
              <w:t>137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A53402" w14:textId="77777777" w:rsidR="002025E0" w:rsidRPr="00B35CB9" w:rsidRDefault="002025E0" w:rsidP="008476AA">
            <w:pPr>
              <w:jc w:val="right"/>
              <w:rPr>
                <w:sz w:val="18"/>
                <w:szCs w:val="18"/>
                <w:lang w:val="en-CA" w:eastAsia="en-CA"/>
              </w:rPr>
            </w:pPr>
            <w:r w:rsidRPr="00B35CB9">
              <w:rPr>
                <w:sz w:val="18"/>
                <w:szCs w:val="18"/>
                <w:lang w:val="fr" w:eastAsia="fr"/>
              </w:rPr>
              <w:t>21 246 617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8C92863" w14:textId="77777777" w:rsidR="002025E0" w:rsidRPr="00B35CB9" w:rsidRDefault="002025E0" w:rsidP="008476AA">
            <w:pPr>
              <w:jc w:val="right"/>
              <w:rPr>
                <w:sz w:val="18"/>
                <w:szCs w:val="18"/>
                <w:lang w:val="en-CA" w:eastAsia="en-CA"/>
              </w:rPr>
            </w:pPr>
            <w:r w:rsidRPr="00B35CB9">
              <w:rPr>
                <w:sz w:val="18"/>
                <w:szCs w:val="18"/>
                <w:lang w:val="fr" w:eastAsia="fr"/>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81F3AF4" w14:textId="77777777" w:rsidR="002025E0" w:rsidRPr="00B35CB9" w:rsidRDefault="002025E0" w:rsidP="008476AA">
            <w:pPr>
              <w:jc w:val="right"/>
              <w:rPr>
                <w:sz w:val="18"/>
                <w:szCs w:val="18"/>
                <w:lang w:val="en-CA" w:eastAsia="en-CA"/>
              </w:rPr>
            </w:pPr>
            <w:r w:rsidRPr="00B35CB9">
              <w:rPr>
                <w:sz w:val="18"/>
                <w:szCs w:val="18"/>
                <w:lang w:val="fr" w:eastAsia="fr"/>
              </w:rPr>
              <w:t>9</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256614" w14:textId="77777777" w:rsidR="002025E0" w:rsidRPr="00B35CB9" w:rsidRDefault="002025E0" w:rsidP="008476AA">
            <w:pPr>
              <w:jc w:val="right"/>
              <w:rPr>
                <w:sz w:val="18"/>
                <w:szCs w:val="18"/>
                <w:lang w:val="en-CA" w:eastAsia="en-CA"/>
              </w:rPr>
            </w:pPr>
            <w:r w:rsidRPr="00B35CB9">
              <w:rPr>
                <w:sz w:val="18"/>
                <w:szCs w:val="18"/>
                <w:lang w:val="fr" w:eastAsia="fr"/>
              </w:rPr>
              <w:t>39</w:t>
            </w:r>
          </w:p>
        </w:tc>
      </w:tr>
      <w:tr w:rsidR="00B35CB9" w:rsidRPr="00B35CB9" w14:paraId="7E578A4A"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3B16B25" w14:textId="77777777" w:rsidR="002025E0" w:rsidRPr="00B35CB9" w:rsidRDefault="002025E0" w:rsidP="008476AA">
            <w:pPr>
              <w:jc w:val="left"/>
              <w:rPr>
                <w:sz w:val="18"/>
                <w:szCs w:val="18"/>
                <w:lang w:val="en-CA" w:eastAsia="en-CA"/>
              </w:rPr>
            </w:pPr>
            <w:r w:rsidRPr="00B35CB9">
              <w:rPr>
                <w:sz w:val="18"/>
                <w:szCs w:val="18"/>
                <w:lang w:val="fr" w:eastAsia="fr"/>
              </w:rPr>
              <w:t>Halon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681561" w14:textId="77777777" w:rsidR="002025E0" w:rsidRPr="00B35CB9" w:rsidRDefault="002025E0" w:rsidP="008476AA">
            <w:pPr>
              <w:jc w:val="right"/>
              <w:rPr>
                <w:sz w:val="18"/>
                <w:szCs w:val="18"/>
                <w:lang w:val="en-CA" w:eastAsia="en-CA"/>
              </w:rPr>
            </w:pPr>
            <w:r w:rsidRPr="00B35CB9">
              <w:rPr>
                <w:sz w:val="18"/>
                <w:szCs w:val="18"/>
                <w:lang w:val="fr" w:eastAsia="fr"/>
              </w:rPr>
              <w:t>82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C08F7C9" w14:textId="77777777" w:rsidR="002025E0" w:rsidRPr="00B35CB9" w:rsidRDefault="002025E0" w:rsidP="008476AA">
            <w:pPr>
              <w:jc w:val="right"/>
              <w:rPr>
                <w:sz w:val="18"/>
                <w:szCs w:val="18"/>
                <w:lang w:val="en-CA" w:eastAsia="en-CA"/>
              </w:rPr>
            </w:pPr>
            <w:r w:rsidRPr="00B35CB9">
              <w:rPr>
                <w:sz w:val="18"/>
                <w:szCs w:val="18"/>
                <w:lang w:val="fr" w:eastAsia="fr"/>
              </w:rPr>
              <w:t>11 238 157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F16DA26" w14:textId="77777777" w:rsidR="002025E0" w:rsidRPr="00B35CB9" w:rsidRDefault="002025E0" w:rsidP="008476AA">
            <w:pPr>
              <w:jc w:val="right"/>
              <w:rPr>
                <w:sz w:val="18"/>
                <w:szCs w:val="18"/>
                <w:lang w:val="en-CA" w:eastAsia="en-CA"/>
              </w:rPr>
            </w:pPr>
            <w:r w:rsidRPr="00B35CB9">
              <w:rPr>
                <w:sz w:val="18"/>
                <w:szCs w:val="18"/>
                <w:lang w:val="fr" w:eastAsia="fr"/>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ABBAEA9" w14:textId="77777777" w:rsidR="002025E0" w:rsidRPr="00B35CB9" w:rsidRDefault="002025E0" w:rsidP="008476AA">
            <w:pPr>
              <w:jc w:val="right"/>
              <w:rPr>
                <w:sz w:val="18"/>
                <w:szCs w:val="18"/>
                <w:lang w:val="en-CA" w:eastAsia="en-CA"/>
              </w:rPr>
            </w:pPr>
            <w:r w:rsidRPr="00B35CB9">
              <w:rPr>
                <w:sz w:val="18"/>
                <w:szCs w:val="18"/>
                <w:lang w:val="fr" w:eastAsia="fr"/>
              </w:rPr>
              <w:t>17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284E7B" w14:textId="77777777" w:rsidR="002025E0" w:rsidRPr="00B35CB9" w:rsidRDefault="002025E0" w:rsidP="008476AA">
            <w:pPr>
              <w:jc w:val="right"/>
              <w:rPr>
                <w:sz w:val="18"/>
                <w:szCs w:val="18"/>
                <w:lang w:val="en-CA" w:eastAsia="en-CA"/>
              </w:rPr>
            </w:pPr>
            <w:r w:rsidRPr="00B35CB9">
              <w:rPr>
                <w:sz w:val="18"/>
                <w:szCs w:val="18"/>
                <w:lang w:val="fr" w:eastAsia="fr"/>
              </w:rPr>
              <w:t>44</w:t>
            </w:r>
          </w:p>
        </w:tc>
      </w:tr>
      <w:tr w:rsidR="00B35CB9" w:rsidRPr="00B35CB9" w14:paraId="5623FE87"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F612F44" w14:textId="77777777" w:rsidR="002025E0" w:rsidRPr="00B35CB9" w:rsidRDefault="002025E0" w:rsidP="008476AA">
            <w:pPr>
              <w:jc w:val="left"/>
              <w:rPr>
                <w:sz w:val="18"/>
                <w:szCs w:val="18"/>
                <w:lang w:val="en-CA" w:eastAsia="en-CA"/>
              </w:rPr>
            </w:pPr>
            <w:r w:rsidRPr="00B35CB9">
              <w:rPr>
                <w:sz w:val="18"/>
                <w:szCs w:val="18"/>
                <w:lang w:val="fr" w:eastAsia="fr"/>
              </w:rPr>
              <w:t>Secteurs multiples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5F439B" w14:textId="77777777" w:rsidR="002025E0" w:rsidRPr="00B35CB9" w:rsidRDefault="002025E0" w:rsidP="008476AA">
            <w:pPr>
              <w:jc w:val="right"/>
              <w:rPr>
                <w:sz w:val="18"/>
                <w:szCs w:val="18"/>
                <w:lang w:val="en-CA" w:eastAsia="en-CA"/>
              </w:rPr>
            </w:pPr>
            <w:r w:rsidRPr="00B35CB9">
              <w:rPr>
                <w:sz w:val="18"/>
                <w:szCs w:val="18"/>
                <w:lang w:val="fr" w:eastAsia="fr"/>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7B16D8C" w14:textId="77777777" w:rsidR="002025E0" w:rsidRPr="00B35CB9" w:rsidRDefault="002025E0" w:rsidP="008476AA">
            <w:pPr>
              <w:jc w:val="right"/>
              <w:rPr>
                <w:sz w:val="18"/>
                <w:szCs w:val="18"/>
                <w:lang w:val="en-CA" w:eastAsia="en-CA"/>
              </w:rPr>
            </w:pPr>
            <w:r w:rsidRPr="00B35CB9">
              <w:rPr>
                <w:sz w:val="18"/>
                <w:szCs w:val="18"/>
                <w:lang w:val="fr" w:eastAsia="fr"/>
              </w:rPr>
              <w:t>53 792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C45E57" w14:textId="77777777" w:rsidR="002025E0" w:rsidRPr="00B35CB9" w:rsidRDefault="002025E0" w:rsidP="008476AA">
            <w:pPr>
              <w:jc w:val="right"/>
              <w:rPr>
                <w:sz w:val="18"/>
                <w:szCs w:val="18"/>
                <w:lang w:val="en-CA" w:eastAsia="en-CA"/>
              </w:rPr>
            </w:pPr>
            <w:r w:rsidRPr="00B35CB9">
              <w:rPr>
                <w:sz w:val="18"/>
                <w:szCs w:val="18"/>
                <w:lang w:val="fr" w:eastAsia="fr"/>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463F837" w14:textId="77777777" w:rsidR="002025E0" w:rsidRPr="00B35CB9" w:rsidRDefault="002025E0" w:rsidP="008476AA">
            <w:pPr>
              <w:jc w:val="right"/>
              <w:rPr>
                <w:sz w:val="18"/>
                <w:szCs w:val="18"/>
                <w:lang w:val="en-CA" w:eastAsia="en-CA"/>
              </w:rPr>
            </w:pPr>
            <w:r w:rsidRPr="00B35CB9">
              <w:rPr>
                <w:sz w:val="18"/>
                <w:szCs w:val="18"/>
                <w:lang w:val="fr" w:eastAsia="fr"/>
              </w:rPr>
              <w:t>56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A3609D6" w14:textId="77777777" w:rsidR="002025E0" w:rsidRPr="00B35CB9" w:rsidRDefault="002025E0" w:rsidP="008476AA">
            <w:pPr>
              <w:jc w:val="right"/>
              <w:rPr>
                <w:sz w:val="18"/>
                <w:szCs w:val="18"/>
                <w:lang w:val="en-CA" w:eastAsia="en-CA"/>
              </w:rPr>
            </w:pPr>
            <w:r w:rsidRPr="00B35CB9">
              <w:rPr>
                <w:sz w:val="18"/>
                <w:szCs w:val="18"/>
                <w:lang w:val="fr" w:eastAsia="fr"/>
              </w:rPr>
              <w:t>58</w:t>
            </w:r>
          </w:p>
        </w:tc>
      </w:tr>
      <w:tr w:rsidR="00B35CB9" w:rsidRPr="00B35CB9" w14:paraId="607EEBFE"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DE86C31" w14:textId="77777777" w:rsidR="002025E0" w:rsidRPr="00B35CB9" w:rsidRDefault="002025E0" w:rsidP="008476AA">
            <w:pPr>
              <w:jc w:val="left"/>
              <w:rPr>
                <w:sz w:val="18"/>
                <w:szCs w:val="18"/>
                <w:lang w:val="en-CA" w:eastAsia="en-CA"/>
              </w:rPr>
            </w:pPr>
            <w:r w:rsidRPr="00B35CB9">
              <w:rPr>
                <w:sz w:val="18"/>
                <w:szCs w:val="18"/>
                <w:lang w:val="fr" w:eastAsia="fr"/>
              </w:rPr>
              <w:t>Autres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8B63E7" w14:textId="77777777" w:rsidR="002025E0" w:rsidRPr="00B35CB9" w:rsidRDefault="002025E0" w:rsidP="008476AA">
            <w:pPr>
              <w:jc w:val="right"/>
              <w:rPr>
                <w:sz w:val="18"/>
                <w:szCs w:val="18"/>
                <w:lang w:val="en-CA" w:eastAsia="en-CA"/>
              </w:rPr>
            </w:pPr>
            <w:r w:rsidRPr="00B35CB9">
              <w:rPr>
                <w:sz w:val="18"/>
                <w:szCs w:val="18"/>
                <w:lang w:val="fr" w:eastAsia="fr"/>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844F10" w14:textId="77777777" w:rsidR="002025E0" w:rsidRPr="00B35CB9" w:rsidRDefault="002025E0" w:rsidP="008476AA">
            <w:pPr>
              <w:jc w:val="right"/>
              <w:rPr>
                <w:sz w:val="18"/>
                <w:szCs w:val="18"/>
                <w:lang w:val="en-CA" w:eastAsia="en-CA"/>
              </w:rPr>
            </w:pPr>
            <w:r w:rsidRPr="00B35CB9">
              <w:rPr>
                <w:sz w:val="18"/>
                <w:szCs w:val="18"/>
                <w:lang w:val="fr" w:eastAsia="fr"/>
              </w:rPr>
              <w:t>76 499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CD9F0DB" w14:textId="77777777" w:rsidR="002025E0" w:rsidRPr="00B35CB9" w:rsidRDefault="002025E0" w:rsidP="008476AA">
            <w:pPr>
              <w:jc w:val="right"/>
              <w:rPr>
                <w:sz w:val="18"/>
                <w:szCs w:val="18"/>
                <w:lang w:val="en-CA" w:eastAsia="en-CA"/>
              </w:rPr>
            </w:pPr>
            <w:r w:rsidRPr="00B35CB9">
              <w:rPr>
                <w:sz w:val="18"/>
                <w:szCs w:val="18"/>
                <w:lang w:val="fr" w:eastAsia="fr"/>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FF9C572" w14:textId="77777777" w:rsidR="002025E0" w:rsidRPr="00B35CB9" w:rsidRDefault="002025E0" w:rsidP="008476AA">
            <w:pPr>
              <w:jc w:val="right"/>
              <w:rPr>
                <w:sz w:val="18"/>
                <w:szCs w:val="18"/>
                <w:lang w:val="en-CA" w:eastAsia="en-CA"/>
              </w:rPr>
            </w:pPr>
            <w:r w:rsidRPr="00B35CB9">
              <w:rPr>
                <w:sz w:val="18"/>
                <w:szCs w:val="18"/>
                <w:lang w:val="fr" w:eastAsia="fr"/>
              </w:rPr>
              <w:t>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C186F9E" w14:textId="77777777" w:rsidR="002025E0" w:rsidRPr="00B35CB9" w:rsidRDefault="002025E0" w:rsidP="008476AA">
            <w:pPr>
              <w:jc w:val="right"/>
              <w:rPr>
                <w:sz w:val="18"/>
                <w:szCs w:val="18"/>
                <w:lang w:val="en-CA" w:eastAsia="en-CA"/>
              </w:rPr>
            </w:pPr>
            <w:r w:rsidRPr="00B35CB9">
              <w:rPr>
                <w:sz w:val="18"/>
                <w:szCs w:val="18"/>
                <w:lang w:val="fr" w:eastAsia="fr"/>
              </w:rPr>
              <w:t>38</w:t>
            </w:r>
          </w:p>
        </w:tc>
      </w:tr>
      <w:tr w:rsidR="00B35CB9" w:rsidRPr="00B35CB9" w14:paraId="43F0251E"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0306930" w14:textId="77777777" w:rsidR="002025E0" w:rsidRPr="00B35CB9" w:rsidRDefault="002025E0" w:rsidP="008476AA">
            <w:pPr>
              <w:jc w:val="left"/>
              <w:rPr>
                <w:sz w:val="18"/>
                <w:szCs w:val="18"/>
                <w:lang w:val="en-CA" w:eastAsia="en-CA"/>
              </w:rPr>
            </w:pPr>
            <w:r w:rsidRPr="00B35CB9">
              <w:rPr>
                <w:sz w:val="18"/>
                <w:szCs w:val="18"/>
                <w:lang w:val="fr" w:eastAsia="fr"/>
              </w:rPr>
              <w:t>Plan d'élimination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C3FF7DB" w14:textId="77777777" w:rsidR="002025E0" w:rsidRPr="00B35CB9" w:rsidRDefault="002025E0" w:rsidP="008476AA">
            <w:pPr>
              <w:jc w:val="right"/>
              <w:rPr>
                <w:sz w:val="18"/>
                <w:szCs w:val="18"/>
                <w:lang w:val="en-CA" w:eastAsia="en-CA"/>
              </w:rPr>
            </w:pPr>
            <w:r w:rsidRPr="00B35CB9">
              <w:rPr>
                <w:sz w:val="18"/>
                <w:szCs w:val="18"/>
                <w:lang w:val="fr" w:eastAsia="fr"/>
              </w:rPr>
              <w:t>444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D1466DA" w14:textId="77777777" w:rsidR="002025E0" w:rsidRPr="00B35CB9" w:rsidRDefault="002025E0" w:rsidP="008476AA">
            <w:pPr>
              <w:jc w:val="right"/>
              <w:rPr>
                <w:sz w:val="18"/>
                <w:szCs w:val="18"/>
                <w:lang w:val="en-CA" w:eastAsia="en-CA"/>
              </w:rPr>
            </w:pPr>
            <w:r w:rsidRPr="00B35CB9">
              <w:rPr>
                <w:sz w:val="18"/>
                <w:szCs w:val="18"/>
                <w:lang w:val="fr" w:eastAsia="fr"/>
              </w:rPr>
              <w:t>48 451 526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BA7657" w14:textId="77777777" w:rsidR="002025E0" w:rsidRPr="00B35CB9" w:rsidRDefault="002025E0" w:rsidP="008476AA">
            <w:pPr>
              <w:jc w:val="right"/>
              <w:rPr>
                <w:sz w:val="18"/>
                <w:szCs w:val="18"/>
                <w:lang w:val="en-CA" w:eastAsia="en-CA"/>
              </w:rPr>
            </w:pPr>
            <w:r w:rsidRPr="00B35CB9">
              <w:rPr>
                <w:sz w:val="18"/>
                <w:szCs w:val="18"/>
                <w:lang w:val="fr" w:eastAsia="fr"/>
              </w:rPr>
              <w:t>96</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5AA379" w14:textId="77777777" w:rsidR="002025E0" w:rsidRPr="00B35CB9" w:rsidRDefault="002025E0" w:rsidP="008476AA">
            <w:pPr>
              <w:jc w:val="right"/>
              <w:rPr>
                <w:sz w:val="18"/>
                <w:szCs w:val="18"/>
                <w:lang w:val="en-CA" w:eastAsia="en-CA"/>
              </w:rPr>
            </w:pPr>
            <w:r w:rsidRPr="00B35CB9">
              <w:rPr>
                <w:sz w:val="18"/>
                <w:szCs w:val="18"/>
                <w:lang w:val="fr" w:eastAsia="fr"/>
              </w:rPr>
              <w:t>12</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3E37D1" w14:textId="77777777" w:rsidR="002025E0" w:rsidRPr="00B35CB9" w:rsidRDefault="002025E0" w:rsidP="008476AA">
            <w:pPr>
              <w:jc w:val="right"/>
              <w:rPr>
                <w:sz w:val="18"/>
                <w:szCs w:val="18"/>
                <w:lang w:val="en-CA" w:eastAsia="en-CA"/>
              </w:rPr>
            </w:pPr>
            <w:r w:rsidRPr="00B35CB9">
              <w:rPr>
                <w:sz w:val="18"/>
                <w:szCs w:val="18"/>
                <w:lang w:val="fr" w:eastAsia="fr"/>
              </w:rPr>
              <w:t>41</w:t>
            </w:r>
          </w:p>
        </w:tc>
      </w:tr>
      <w:tr w:rsidR="00B35CB9" w:rsidRPr="00B35CB9" w14:paraId="61E1D28B"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ECCC1B8" w14:textId="77777777" w:rsidR="002025E0" w:rsidRPr="00B35CB9" w:rsidRDefault="002025E0" w:rsidP="008476AA">
            <w:pPr>
              <w:jc w:val="left"/>
              <w:rPr>
                <w:sz w:val="18"/>
                <w:szCs w:val="18"/>
                <w:lang w:val="en-CA" w:eastAsia="en-CA"/>
              </w:rPr>
            </w:pPr>
            <w:r w:rsidRPr="00B35CB9">
              <w:rPr>
                <w:sz w:val="18"/>
                <w:szCs w:val="18"/>
                <w:lang w:val="fr" w:eastAsia="fr"/>
              </w:rPr>
              <w:t>Agents de transformation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030972C" w14:textId="77777777" w:rsidR="002025E0" w:rsidRPr="00B35CB9" w:rsidRDefault="002025E0" w:rsidP="008476AA">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324390B" w14:textId="77777777" w:rsidR="002025E0" w:rsidRPr="00B35CB9" w:rsidRDefault="002025E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FAD2E77" w14:textId="77777777" w:rsidR="002025E0" w:rsidRPr="00B35CB9" w:rsidRDefault="002025E0" w:rsidP="008476AA">
            <w:pPr>
              <w:jc w:val="right"/>
              <w:rPr>
                <w:sz w:val="18"/>
                <w:szCs w:val="18"/>
                <w:lang w:val="en-CA" w:eastAsia="en-CA"/>
              </w:rPr>
            </w:pPr>
            <w:r w:rsidRPr="00B35CB9">
              <w:rPr>
                <w:sz w:val="18"/>
                <w:szCs w:val="18"/>
                <w:lang w:val="fr" w:eastAsia="fr"/>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1DC7267" w14:textId="77777777" w:rsidR="002025E0" w:rsidRPr="00B35CB9" w:rsidRDefault="002025E0" w:rsidP="008476AA">
            <w:pPr>
              <w:jc w:val="right"/>
              <w:rPr>
                <w:sz w:val="18"/>
                <w:szCs w:val="18"/>
                <w:lang w:val="en-CA" w:eastAsia="en-CA"/>
              </w:rPr>
            </w:pPr>
            <w:r w:rsidRPr="00B35CB9">
              <w:rPr>
                <w:sz w:val="18"/>
                <w:szCs w:val="18"/>
                <w:lang w:val="fr" w:eastAsia="fr"/>
              </w:rPr>
              <w:t>s.o.</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1DDE31" w14:textId="77777777" w:rsidR="002025E0" w:rsidRPr="00B35CB9" w:rsidRDefault="002025E0" w:rsidP="008476AA">
            <w:pPr>
              <w:jc w:val="right"/>
              <w:rPr>
                <w:sz w:val="18"/>
                <w:szCs w:val="18"/>
                <w:lang w:val="en-CA" w:eastAsia="en-CA"/>
              </w:rPr>
            </w:pPr>
            <w:r w:rsidRPr="00B35CB9">
              <w:rPr>
                <w:sz w:val="18"/>
                <w:szCs w:val="18"/>
                <w:lang w:val="fr" w:eastAsia="fr"/>
              </w:rPr>
              <w:t>s.o.</w:t>
            </w:r>
          </w:p>
        </w:tc>
      </w:tr>
      <w:tr w:rsidR="00B35CB9" w:rsidRPr="00B35CB9" w14:paraId="38D88B17"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F57090C" w14:textId="77777777" w:rsidR="002025E0" w:rsidRPr="00B35CB9" w:rsidRDefault="002025E0" w:rsidP="008476AA">
            <w:pPr>
              <w:jc w:val="left"/>
              <w:rPr>
                <w:sz w:val="18"/>
                <w:szCs w:val="18"/>
                <w:lang w:val="en-CA" w:eastAsia="en-CA"/>
              </w:rPr>
            </w:pPr>
            <w:r w:rsidRPr="00B35CB9">
              <w:rPr>
                <w:sz w:val="18"/>
                <w:szCs w:val="18"/>
                <w:lang w:val="fr" w:eastAsia="fr"/>
              </w:rPr>
              <w:t>Production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902D013" w14:textId="77777777" w:rsidR="002025E0" w:rsidRPr="00B35CB9" w:rsidRDefault="002025E0" w:rsidP="008476AA">
            <w:pPr>
              <w:jc w:val="right"/>
              <w:rPr>
                <w:sz w:val="18"/>
                <w:szCs w:val="18"/>
                <w:lang w:val="en-CA" w:eastAsia="en-CA"/>
              </w:rPr>
            </w:pPr>
            <w:r w:rsidRPr="00B35CB9">
              <w:rPr>
                <w:sz w:val="18"/>
                <w:szCs w:val="18"/>
                <w:lang w:val="fr" w:eastAsia="fr"/>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BF54404" w14:textId="77777777" w:rsidR="002025E0" w:rsidRPr="00B35CB9" w:rsidRDefault="002025E0" w:rsidP="008476AA">
            <w:pPr>
              <w:jc w:val="right"/>
              <w:rPr>
                <w:sz w:val="18"/>
                <w:szCs w:val="18"/>
                <w:lang w:val="en-CA" w:eastAsia="en-CA"/>
              </w:rPr>
            </w:pPr>
            <w:r w:rsidRPr="00B35CB9">
              <w:rPr>
                <w:sz w:val="18"/>
                <w:szCs w:val="18"/>
                <w:lang w:val="fr" w:eastAsia="fr"/>
              </w:rPr>
              <w:t>40 000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B3F227F" w14:textId="77777777" w:rsidR="002025E0" w:rsidRPr="00B35CB9" w:rsidRDefault="002025E0" w:rsidP="008476AA">
            <w:pPr>
              <w:jc w:val="right"/>
              <w:rPr>
                <w:sz w:val="18"/>
                <w:szCs w:val="18"/>
                <w:lang w:val="en-CA" w:eastAsia="en-CA"/>
              </w:rPr>
            </w:pPr>
            <w:r w:rsidRPr="00B35CB9">
              <w:rPr>
                <w:sz w:val="18"/>
                <w:szCs w:val="18"/>
                <w:lang w:val="fr" w:eastAsia="fr"/>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01B4232" w14:textId="77777777" w:rsidR="002025E0" w:rsidRPr="00B35CB9" w:rsidRDefault="002025E0" w:rsidP="008476AA">
            <w:pPr>
              <w:jc w:val="right"/>
              <w:rPr>
                <w:sz w:val="18"/>
                <w:szCs w:val="18"/>
                <w:lang w:val="en-CA" w:eastAsia="en-CA"/>
              </w:rPr>
            </w:pPr>
            <w:r w:rsidRPr="00B35CB9">
              <w:rPr>
                <w:sz w:val="18"/>
                <w:szCs w:val="18"/>
                <w:lang w:val="fr" w:eastAsia="fr"/>
              </w:rPr>
              <w:t>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0C74CC2" w14:textId="77777777" w:rsidR="002025E0" w:rsidRPr="00B35CB9" w:rsidRDefault="002025E0" w:rsidP="008476AA">
            <w:pPr>
              <w:jc w:val="right"/>
              <w:rPr>
                <w:sz w:val="18"/>
                <w:szCs w:val="18"/>
                <w:lang w:val="en-CA" w:eastAsia="en-CA"/>
              </w:rPr>
            </w:pPr>
            <w:r w:rsidRPr="00B35CB9">
              <w:rPr>
                <w:sz w:val="18"/>
                <w:szCs w:val="18"/>
                <w:lang w:val="fr" w:eastAsia="fr"/>
              </w:rPr>
              <w:t>4</w:t>
            </w:r>
          </w:p>
        </w:tc>
      </w:tr>
      <w:tr w:rsidR="00B35CB9" w:rsidRPr="00B35CB9" w14:paraId="50885934"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65CB850" w14:textId="77777777" w:rsidR="002025E0" w:rsidRPr="00B35CB9" w:rsidRDefault="002025E0" w:rsidP="008476AA">
            <w:pPr>
              <w:jc w:val="left"/>
              <w:rPr>
                <w:sz w:val="18"/>
                <w:szCs w:val="18"/>
                <w:lang w:val="en-CA" w:eastAsia="en-CA"/>
              </w:rPr>
            </w:pPr>
            <w:r w:rsidRPr="00B35CB9">
              <w:rPr>
                <w:sz w:val="18"/>
                <w:szCs w:val="18"/>
                <w:lang w:val="fr" w:eastAsia="fr"/>
              </w:rPr>
              <w:t>Réfrigération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E17AF6E" w14:textId="77777777" w:rsidR="002025E0" w:rsidRPr="00B35CB9" w:rsidRDefault="002025E0" w:rsidP="008476AA">
            <w:pPr>
              <w:jc w:val="right"/>
              <w:rPr>
                <w:sz w:val="18"/>
                <w:szCs w:val="18"/>
                <w:lang w:val="en-CA" w:eastAsia="en-CA"/>
              </w:rPr>
            </w:pPr>
            <w:r w:rsidRPr="00B35CB9">
              <w:rPr>
                <w:sz w:val="18"/>
                <w:szCs w:val="18"/>
                <w:lang w:val="fr" w:eastAsia="fr"/>
              </w:rPr>
              <w:t>631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B1C4AF" w14:textId="77777777" w:rsidR="002025E0" w:rsidRPr="00B35CB9" w:rsidRDefault="002025E0" w:rsidP="008476AA">
            <w:pPr>
              <w:jc w:val="right"/>
              <w:rPr>
                <w:sz w:val="18"/>
                <w:szCs w:val="18"/>
                <w:lang w:val="en-CA" w:eastAsia="en-CA"/>
              </w:rPr>
            </w:pPr>
            <w:r w:rsidRPr="00B35CB9">
              <w:rPr>
                <w:sz w:val="18"/>
                <w:szCs w:val="18"/>
                <w:lang w:val="fr" w:eastAsia="fr"/>
              </w:rPr>
              <w:t>88 364 233</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7D3507A" w14:textId="77777777" w:rsidR="002025E0" w:rsidRPr="00B35CB9" w:rsidRDefault="002025E0" w:rsidP="008476AA">
            <w:pPr>
              <w:jc w:val="right"/>
              <w:rPr>
                <w:sz w:val="18"/>
                <w:szCs w:val="18"/>
                <w:lang w:val="en-CA" w:eastAsia="en-CA"/>
              </w:rPr>
            </w:pPr>
            <w:r w:rsidRPr="00B35CB9">
              <w:rPr>
                <w:sz w:val="18"/>
                <w:szCs w:val="18"/>
                <w:lang w:val="fr" w:eastAsia="fr"/>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0C34F88" w14:textId="77777777" w:rsidR="002025E0" w:rsidRPr="00B35CB9" w:rsidRDefault="002025E0" w:rsidP="008476AA">
            <w:pPr>
              <w:jc w:val="right"/>
              <w:rPr>
                <w:sz w:val="18"/>
                <w:szCs w:val="18"/>
                <w:lang w:val="en-CA" w:eastAsia="en-CA"/>
              </w:rPr>
            </w:pPr>
            <w:r w:rsidRPr="00B35CB9">
              <w:rPr>
                <w:sz w:val="18"/>
                <w:szCs w:val="18"/>
                <w:lang w:val="fr" w:eastAsia="fr"/>
              </w:rPr>
              <w:t>16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FCEEDDF" w14:textId="77777777" w:rsidR="002025E0" w:rsidRPr="00B35CB9" w:rsidRDefault="002025E0" w:rsidP="008476AA">
            <w:pPr>
              <w:jc w:val="right"/>
              <w:rPr>
                <w:sz w:val="18"/>
                <w:szCs w:val="18"/>
                <w:lang w:val="en-CA" w:eastAsia="en-CA"/>
              </w:rPr>
            </w:pPr>
            <w:r w:rsidRPr="00B35CB9">
              <w:rPr>
                <w:sz w:val="18"/>
                <w:szCs w:val="18"/>
                <w:lang w:val="fr" w:eastAsia="fr"/>
              </w:rPr>
              <w:t>50</w:t>
            </w:r>
          </w:p>
        </w:tc>
      </w:tr>
      <w:tr w:rsidR="00B35CB9" w:rsidRPr="00B35CB9" w14:paraId="334A450F"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9D30DE3" w14:textId="77777777" w:rsidR="002025E0" w:rsidRPr="00B35CB9" w:rsidRDefault="002025E0" w:rsidP="008476AA">
            <w:pPr>
              <w:jc w:val="left"/>
              <w:rPr>
                <w:sz w:val="18"/>
                <w:szCs w:val="18"/>
                <w:lang w:val="en-CA" w:eastAsia="en-CA"/>
              </w:rPr>
            </w:pPr>
            <w:r w:rsidRPr="00B35CB9">
              <w:rPr>
                <w:sz w:val="18"/>
                <w:szCs w:val="18"/>
                <w:lang w:val="fr" w:eastAsia="fr"/>
              </w:rPr>
              <w:t>Multiple</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0C889D1" w14:textId="77777777" w:rsidR="002025E0" w:rsidRPr="00B35CB9" w:rsidRDefault="002025E0" w:rsidP="008476AA">
            <w:pPr>
              <w:jc w:val="right"/>
              <w:rPr>
                <w:sz w:val="18"/>
                <w:szCs w:val="18"/>
                <w:lang w:val="en-CA" w:eastAsia="en-CA"/>
              </w:rPr>
            </w:pPr>
            <w:r w:rsidRPr="00B35CB9">
              <w:rPr>
                <w:sz w:val="18"/>
                <w:szCs w:val="18"/>
                <w:lang w:val="fr" w:eastAsia="fr"/>
              </w:rPr>
              <w:t>1 689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85BF44A" w14:textId="77777777" w:rsidR="002025E0" w:rsidRPr="00B35CB9" w:rsidRDefault="002025E0" w:rsidP="008476AA">
            <w:pPr>
              <w:jc w:val="right"/>
              <w:rPr>
                <w:sz w:val="18"/>
                <w:szCs w:val="18"/>
                <w:lang w:val="en-CA" w:eastAsia="en-CA"/>
              </w:rPr>
            </w:pPr>
            <w:r w:rsidRPr="00B35CB9">
              <w:rPr>
                <w:sz w:val="18"/>
                <w:szCs w:val="18"/>
                <w:lang w:val="fr" w:eastAsia="fr"/>
              </w:rPr>
              <w:t>286 039 217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AB77ACC" w14:textId="77777777" w:rsidR="002025E0" w:rsidRPr="00B35CB9" w:rsidRDefault="002025E0" w:rsidP="008476AA">
            <w:pPr>
              <w:jc w:val="right"/>
              <w:rPr>
                <w:sz w:val="18"/>
                <w:szCs w:val="18"/>
                <w:lang w:val="en-CA" w:eastAsia="en-CA"/>
              </w:rPr>
            </w:pPr>
            <w:r w:rsidRPr="00B35CB9">
              <w:rPr>
                <w:sz w:val="18"/>
                <w:szCs w:val="18"/>
                <w:lang w:val="fr" w:eastAsia="fr"/>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BEEBBA1" w14:textId="77777777" w:rsidR="002025E0" w:rsidRPr="00B35CB9" w:rsidRDefault="002025E0" w:rsidP="008476AA">
            <w:pPr>
              <w:jc w:val="right"/>
              <w:rPr>
                <w:sz w:val="18"/>
                <w:szCs w:val="18"/>
                <w:lang w:val="en-CA" w:eastAsia="en-CA"/>
              </w:rPr>
            </w:pPr>
            <w:r w:rsidRPr="00B35CB9">
              <w:rPr>
                <w:sz w:val="18"/>
                <w:szCs w:val="18"/>
                <w:lang w:val="fr" w:eastAsia="fr"/>
              </w:rPr>
              <w:t>10</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0A0C8F6" w14:textId="77777777" w:rsidR="002025E0" w:rsidRPr="00B35CB9" w:rsidRDefault="002025E0" w:rsidP="008476AA">
            <w:pPr>
              <w:jc w:val="right"/>
              <w:rPr>
                <w:sz w:val="18"/>
                <w:szCs w:val="18"/>
                <w:lang w:val="en-CA" w:eastAsia="en-CA"/>
              </w:rPr>
            </w:pPr>
            <w:r w:rsidRPr="00B35CB9">
              <w:rPr>
                <w:sz w:val="18"/>
                <w:szCs w:val="18"/>
                <w:lang w:val="fr" w:eastAsia="fr"/>
              </w:rPr>
              <w:t>32</w:t>
            </w:r>
          </w:p>
        </w:tc>
      </w:tr>
      <w:tr w:rsidR="00B35CB9" w:rsidRPr="00B35CB9" w14:paraId="2B8D4C1F"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3481310" w14:textId="77777777" w:rsidR="002025E0" w:rsidRPr="00B35CB9" w:rsidRDefault="002025E0" w:rsidP="008476AA">
            <w:pPr>
              <w:jc w:val="left"/>
              <w:rPr>
                <w:sz w:val="18"/>
                <w:szCs w:val="18"/>
                <w:lang w:val="en-CA" w:eastAsia="en-CA"/>
              </w:rPr>
            </w:pPr>
            <w:r w:rsidRPr="00B35CB9">
              <w:rPr>
                <w:sz w:val="18"/>
                <w:szCs w:val="18"/>
                <w:lang w:val="fr" w:eastAsia="fr"/>
              </w:rPr>
              <w:t>Solvants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F101E26" w14:textId="77777777" w:rsidR="002025E0" w:rsidRPr="00B35CB9" w:rsidRDefault="002025E0" w:rsidP="008476AA">
            <w:pPr>
              <w:jc w:val="right"/>
              <w:rPr>
                <w:sz w:val="18"/>
                <w:szCs w:val="18"/>
                <w:lang w:val="en-CA" w:eastAsia="en-CA"/>
              </w:rPr>
            </w:pPr>
            <w:r w:rsidRPr="00B35CB9">
              <w:rPr>
                <w:sz w:val="18"/>
                <w:szCs w:val="18"/>
                <w:lang w:val="fr" w:eastAsia="fr"/>
              </w:rPr>
              <w:t>34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86164FB" w14:textId="77777777" w:rsidR="002025E0" w:rsidRPr="00B35CB9" w:rsidRDefault="002025E0" w:rsidP="008476AA">
            <w:pPr>
              <w:jc w:val="right"/>
              <w:rPr>
                <w:sz w:val="18"/>
                <w:szCs w:val="18"/>
                <w:lang w:val="en-CA" w:eastAsia="en-CA"/>
              </w:rPr>
            </w:pPr>
            <w:r w:rsidRPr="00B35CB9">
              <w:rPr>
                <w:sz w:val="18"/>
                <w:szCs w:val="18"/>
                <w:lang w:val="fr" w:eastAsia="fr"/>
              </w:rPr>
              <w:t>3 398 782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B6BCE77" w14:textId="77777777" w:rsidR="002025E0" w:rsidRPr="00B35CB9" w:rsidRDefault="002025E0" w:rsidP="008476AA">
            <w:pPr>
              <w:jc w:val="right"/>
              <w:rPr>
                <w:sz w:val="18"/>
                <w:szCs w:val="18"/>
                <w:lang w:val="en-CA" w:eastAsia="en-CA"/>
              </w:rPr>
            </w:pPr>
            <w:r w:rsidRPr="00B35CB9">
              <w:rPr>
                <w:sz w:val="18"/>
                <w:szCs w:val="18"/>
                <w:lang w:val="fr" w:eastAsia="fr"/>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1DCB0E6" w14:textId="77777777" w:rsidR="002025E0" w:rsidRPr="00B35CB9" w:rsidRDefault="002025E0" w:rsidP="008476AA">
            <w:pPr>
              <w:jc w:val="right"/>
              <w:rPr>
                <w:sz w:val="18"/>
                <w:szCs w:val="18"/>
                <w:lang w:val="en-CA" w:eastAsia="en-CA"/>
              </w:rPr>
            </w:pPr>
            <w:r w:rsidRPr="00B35CB9">
              <w:rPr>
                <w:sz w:val="18"/>
                <w:szCs w:val="18"/>
                <w:lang w:val="fr" w:eastAsia="fr"/>
              </w:rPr>
              <w:t>11</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A7B698E" w14:textId="77777777" w:rsidR="002025E0" w:rsidRPr="00B35CB9" w:rsidRDefault="002025E0" w:rsidP="008476AA">
            <w:pPr>
              <w:jc w:val="right"/>
              <w:rPr>
                <w:sz w:val="18"/>
                <w:szCs w:val="18"/>
                <w:lang w:val="en-CA" w:eastAsia="en-CA"/>
              </w:rPr>
            </w:pPr>
            <w:r w:rsidRPr="00B35CB9">
              <w:rPr>
                <w:sz w:val="18"/>
                <w:szCs w:val="18"/>
                <w:lang w:val="fr" w:eastAsia="fr"/>
              </w:rPr>
              <w:t>27</w:t>
            </w:r>
          </w:p>
        </w:tc>
      </w:tr>
      <w:tr w:rsidR="00B35CB9" w:rsidRPr="00B35CB9" w14:paraId="7969ED93"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6AE0B70" w14:textId="77777777" w:rsidR="002025E0" w:rsidRPr="00B35CB9" w:rsidRDefault="002025E0" w:rsidP="008476AA">
            <w:pPr>
              <w:jc w:val="left"/>
              <w:rPr>
                <w:sz w:val="18"/>
                <w:szCs w:val="18"/>
                <w:lang w:val="en-CA" w:eastAsia="en-CA"/>
              </w:rPr>
            </w:pPr>
            <w:r w:rsidRPr="00B35CB9">
              <w:rPr>
                <w:sz w:val="18"/>
                <w:szCs w:val="18"/>
                <w:lang w:val="fr" w:eastAsia="fr"/>
              </w:rPr>
              <w:t>Stérilisants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F9C126" w14:textId="77777777" w:rsidR="002025E0" w:rsidRPr="00B35CB9" w:rsidRDefault="002025E0" w:rsidP="008476AA">
            <w:pPr>
              <w:jc w:val="right"/>
              <w:rPr>
                <w:sz w:val="18"/>
                <w:szCs w:val="18"/>
                <w:lang w:val="en-CA" w:eastAsia="en-CA"/>
              </w:rPr>
            </w:pPr>
            <w:r w:rsidRPr="00B35CB9">
              <w:rPr>
                <w:sz w:val="18"/>
                <w:szCs w:val="18"/>
                <w:lang w:val="fr" w:eastAsia="fr"/>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739324" w14:textId="77777777" w:rsidR="002025E0" w:rsidRPr="00B35CB9" w:rsidRDefault="002025E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9E098BB" w14:textId="77777777" w:rsidR="002025E0" w:rsidRPr="00B35CB9" w:rsidRDefault="002025E0" w:rsidP="008476AA">
            <w:pPr>
              <w:jc w:val="right"/>
              <w:rPr>
                <w:sz w:val="18"/>
                <w:szCs w:val="18"/>
                <w:lang w:val="en-CA" w:eastAsia="en-CA"/>
              </w:rPr>
            </w:pPr>
            <w:r w:rsidRPr="00B35CB9">
              <w:rPr>
                <w:sz w:val="18"/>
                <w:szCs w:val="18"/>
                <w:lang w:val="fr" w:eastAsia="fr"/>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85010CD" w14:textId="77777777" w:rsidR="002025E0" w:rsidRPr="00B35CB9" w:rsidRDefault="002025E0" w:rsidP="008476AA">
            <w:pPr>
              <w:jc w:val="right"/>
              <w:rPr>
                <w:sz w:val="18"/>
                <w:szCs w:val="18"/>
                <w:lang w:val="en-CA" w:eastAsia="en-CA"/>
              </w:rPr>
            </w:pPr>
            <w:r w:rsidRPr="00B35CB9">
              <w:rPr>
                <w:sz w:val="18"/>
                <w:szCs w:val="18"/>
                <w:lang w:val="fr" w:eastAsia="fr"/>
              </w:rPr>
              <w:t>s.o.</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A184A1" w14:textId="77777777" w:rsidR="002025E0" w:rsidRPr="00B35CB9" w:rsidRDefault="002025E0" w:rsidP="008476AA">
            <w:pPr>
              <w:jc w:val="right"/>
              <w:rPr>
                <w:sz w:val="18"/>
                <w:szCs w:val="18"/>
                <w:lang w:val="en-CA" w:eastAsia="en-CA"/>
              </w:rPr>
            </w:pPr>
            <w:r w:rsidRPr="00B35CB9">
              <w:rPr>
                <w:sz w:val="18"/>
                <w:szCs w:val="18"/>
                <w:lang w:val="fr" w:eastAsia="fr"/>
              </w:rPr>
              <w:t>s.o.</w:t>
            </w:r>
          </w:p>
        </w:tc>
      </w:tr>
      <w:tr w:rsidR="00B35CB9" w:rsidRPr="00C3328D" w14:paraId="36339C62" w14:textId="77777777" w:rsidTr="004A4684">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14:paraId="6FCC1F7A" w14:textId="77777777" w:rsidR="002025E0" w:rsidRPr="00C3328D" w:rsidRDefault="001026B8" w:rsidP="008476AA">
            <w:pPr>
              <w:jc w:val="left"/>
              <w:rPr>
                <w:b/>
                <w:bCs/>
                <w:sz w:val="18"/>
                <w:szCs w:val="18"/>
                <w:lang w:val="fr-FR" w:eastAsia="en-CA"/>
              </w:rPr>
            </w:pPr>
            <w:r w:rsidRPr="00B35CB9">
              <w:rPr>
                <w:b/>
                <w:bCs/>
                <w:sz w:val="18"/>
                <w:szCs w:val="18"/>
                <w:lang w:val="fr" w:eastAsia="fr"/>
              </w:rPr>
              <w:t>Caractéristiques de la mise en œuvre</w:t>
            </w:r>
          </w:p>
        </w:tc>
        <w:tc>
          <w:tcPr>
            <w:tcW w:w="992" w:type="dxa"/>
            <w:tcBorders>
              <w:top w:val="nil"/>
              <w:left w:val="nil"/>
              <w:bottom w:val="nil"/>
              <w:right w:val="nil"/>
            </w:tcBorders>
            <w:shd w:val="clear" w:color="auto" w:fill="auto"/>
            <w:noWrap/>
            <w:tcMar>
              <w:left w:w="57" w:type="dxa"/>
              <w:right w:w="57" w:type="dxa"/>
            </w:tcMar>
            <w:vAlign w:val="bottom"/>
            <w:hideMark/>
          </w:tcPr>
          <w:p w14:paraId="04E08DED" w14:textId="77777777" w:rsidR="002025E0" w:rsidRPr="00C3328D" w:rsidRDefault="002025E0" w:rsidP="008476AA">
            <w:pPr>
              <w:jc w:val="left"/>
              <w:rPr>
                <w:b/>
                <w:bCs/>
                <w:sz w:val="18"/>
                <w:szCs w:val="18"/>
                <w:lang w:val="fr-FR"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14:paraId="35B1614A" w14:textId="77777777" w:rsidR="002025E0" w:rsidRPr="00C3328D" w:rsidRDefault="002025E0" w:rsidP="008476AA">
            <w:pPr>
              <w:jc w:val="left"/>
              <w:rPr>
                <w:sz w:val="18"/>
                <w:szCs w:val="18"/>
                <w:lang w:val="fr-FR"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14:paraId="70EE2374" w14:textId="77777777" w:rsidR="002025E0" w:rsidRPr="00C3328D" w:rsidRDefault="002025E0" w:rsidP="008476AA">
            <w:pPr>
              <w:jc w:val="left"/>
              <w:rPr>
                <w:sz w:val="18"/>
                <w:szCs w:val="18"/>
                <w:lang w:val="fr-FR"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14:paraId="7AD31598" w14:textId="77777777" w:rsidR="002025E0" w:rsidRPr="00C3328D" w:rsidRDefault="002025E0" w:rsidP="008476AA">
            <w:pPr>
              <w:jc w:val="left"/>
              <w:rPr>
                <w:sz w:val="18"/>
                <w:szCs w:val="18"/>
                <w:lang w:val="fr-FR"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14:paraId="0EF05D2F" w14:textId="77777777" w:rsidR="002025E0" w:rsidRPr="00C3328D" w:rsidRDefault="002025E0" w:rsidP="008476AA">
            <w:pPr>
              <w:jc w:val="right"/>
              <w:rPr>
                <w:sz w:val="18"/>
                <w:szCs w:val="18"/>
                <w:lang w:val="fr-FR" w:eastAsia="en-CA"/>
              </w:rPr>
            </w:pPr>
            <w:r w:rsidRPr="00B35CB9">
              <w:rPr>
                <w:sz w:val="18"/>
                <w:szCs w:val="18"/>
                <w:lang w:val="fr" w:eastAsia="fr"/>
              </w:rPr>
              <w:t> </w:t>
            </w:r>
          </w:p>
        </w:tc>
      </w:tr>
      <w:tr w:rsidR="00B35CB9" w:rsidRPr="00B35CB9" w14:paraId="18256EF7" w14:textId="77777777" w:rsidTr="004A4684">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50319F0" w14:textId="77777777" w:rsidR="002025E0" w:rsidRPr="00C3328D" w:rsidRDefault="002025E0" w:rsidP="008476AA">
            <w:pPr>
              <w:jc w:val="left"/>
              <w:rPr>
                <w:sz w:val="18"/>
                <w:szCs w:val="18"/>
                <w:lang w:val="fr-FR" w:eastAsia="en-CA"/>
              </w:rPr>
            </w:pPr>
            <w:r w:rsidRPr="00B35CB9">
              <w:rPr>
                <w:sz w:val="18"/>
                <w:szCs w:val="18"/>
                <w:lang w:val="fr" w:eastAsia="fr"/>
              </w:rPr>
              <w:t>Mise en œuvre par une agence</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3071130" w14:textId="77777777" w:rsidR="002025E0" w:rsidRPr="00B35CB9" w:rsidRDefault="002025E0" w:rsidP="008476AA">
            <w:pPr>
              <w:jc w:val="right"/>
              <w:rPr>
                <w:sz w:val="18"/>
                <w:szCs w:val="18"/>
                <w:lang w:val="en-CA" w:eastAsia="en-CA"/>
              </w:rPr>
            </w:pPr>
            <w:r w:rsidRPr="00B35CB9">
              <w:rPr>
                <w:sz w:val="18"/>
                <w:szCs w:val="18"/>
                <w:lang w:val="fr" w:eastAsia="fr"/>
              </w:rPr>
              <w:t>2 518</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12B21CD" w14:textId="77777777" w:rsidR="002025E0" w:rsidRPr="00B35CB9" w:rsidRDefault="002025E0" w:rsidP="008476AA">
            <w:pPr>
              <w:jc w:val="right"/>
              <w:rPr>
                <w:sz w:val="18"/>
                <w:szCs w:val="18"/>
                <w:lang w:val="en-CA" w:eastAsia="en-CA"/>
              </w:rPr>
            </w:pPr>
            <w:r w:rsidRPr="00B35CB9">
              <w:rPr>
                <w:sz w:val="18"/>
                <w:szCs w:val="18"/>
                <w:lang w:val="fr" w:eastAsia="fr"/>
              </w:rPr>
              <w:t>357 261 052</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EBC7443" w14:textId="77777777" w:rsidR="002025E0" w:rsidRPr="00B35CB9" w:rsidRDefault="002025E0" w:rsidP="008476AA">
            <w:pPr>
              <w:jc w:val="right"/>
              <w:rPr>
                <w:sz w:val="18"/>
                <w:szCs w:val="18"/>
                <w:lang w:val="en-CA" w:eastAsia="en-CA"/>
              </w:rPr>
            </w:pPr>
            <w:r w:rsidRPr="00B35CB9">
              <w:rPr>
                <w:sz w:val="18"/>
                <w:szCs w:val="18"/>
                <w:lang w:val="fr" w:eastAsia="fr"/>
              </w:rPr>
              <w:t>98</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EC5106B" w14:textId="77777777" w:rsidR="002025E0" w:rsidRPr="00B35CB9" w:rsidRDefault="002025E0" w:rsidP="008476AA">
            <w:pPr>
              <w:jc w:val="right"/>
              <w:rPr>
                <w:sz w:val="18"/>
                <w:szCs w:val="18"/>
                <w:lang w:val="en-CA" w:eastAsia="en-CA"/>
              </w:rPr>
            </w:pPr>
            <w:r w:rsidRPr="00B35CB9">
              <w:rPr>
                <w:sz w:val="18"/>
                <w:szCs w:val="18"/>
                <w:lang w:val="fr" w:eastAsia="fr"/>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913D028" w14:textId="77777777" w:rsidR="002025E0" w:rsidRPr="00B35CB9" w:rsidRDefault="002025E0" w:rsidP="008476AA">
            <w:pPr>
              <w:jc w:val="right"/>
              <w:rPr>
                <w:sz w:val="18"/>
                <w:szCs w:val="18"/>
                <w:lang w:val="en-CA" w:eastAsia="en-CA"/>
              </w:rPr>
            </w:pPr>
            <w:r w:rsidRPr="00B35CB9">
              <w:rPr>
                <w:sz w:val="18"/>
                <w:szCs w:val="18"/>
                <w:lang w:val="fr" w:eastAsia="fr"/>
              </w:rPr>
              <w:t>37</w:t>
            </w:r>
          </w:p>
        </w:tc>
      </w:tr>
      <w:tr w:rsidR="00B35CB9" w:rsidRPr="00B35CB9" w14:paraId="1ABB56CE"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F1ECACD" w14:textId="77777777" w:rsidR="002025E0" w:rsidRPr="00C3328D" w:rsidRDefault="002025E0" w:rsidP="008476AA">
            <w:pPr>
              <w:jc w:val="left"/>
              <w:rPr>
                <w:sz w:val="18"/>
                <w:szCs w:val="18"/>
                <w:lang w:val="fr-FR" w:eastAsia="en-CA"/>
              </w:rPr>
            </w:pPr>
            <w:r w:rsidRPr="00B35CB9">
              <w:rPr>
                <w:sz w:val="18"/>
                <w:szCs w:val="18"/>
                <w:lang w:val="fr" w:eastAsia="fr"/>
              </w:rPr>
              <w:t>Mise en œuvre à l'échelon national</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B5708D8" w14:textId="77777777" w:rsidR="002025E0" w:rsidRPr="00B35CB9" w:rsidRDefault="002025E0" w:rsidP="008476AA">
            <w:pPr>
              <w:jc w:val="right"/>
              <w:rPr>
                <w:sz w:val="18"/>
                <w:szCs w:val="18"/>
                <w:lang w:val="en-CA" w:eastAsia="en-CA"/>
              </w:rPr>
            </w:pPr>
            <w:r w:rsidRPr="00B35CB9">
              <w:rPr>
                <w:sz w:val="18"/>
                <w:szCs w:val="18"/>
                <w:lang w:val="fr" w:eastAsia="fr"/>
              </w:rPr>
              <w:t>578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4FB0F60" w14:textId="77777777" w:rsidR="002025E0" w:rsidRPr="00B35CB9" w:rsidRDefault="002025E0" w:rsidP="008476AA">
            <w:pPr>
              <w:jc w:val="right"/>
              <w:rPr>
                <w:sz w:val="18"/>
                <w:szCs w:val="18"/>
                <w:lang w:val="en-CA" w:eastAsia="en-CA"/>
              </w:rPr>
            </w:pPr>
            <w:r w:rsidRPr="00B35CB9">
              <w:rPr>
                <w:sz w:val="18"/>
                <w:szCs w:val="18"/>
                <w:lang w:val="fr" w:eastAsia="fr"/>
              </w:rPr>
              <w:t>120 197 439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89A599" w14:textId="77777777" w:rsidR="002025E0" w:rsidRPr="00B35CB9" w:rsidRDefault="002025E0" w:rsidP="008476AA">
            <w:pPr>
              <w:jc w:val="right"/>
              <w:rPr>
                <w:sz w:val="18"/>
                <w:szCs w:val="18"/>
                <w:lang w:val="en-CA" w:eastAsia="en-CA"/>
              </w:rPr>
            </w:pPr>
            <w:r w:rsidRPr="00B35CB9">
              <w:rPr>
                <w:sz w:val="18"/>
                <w:szCs w:val="18"/>
                <w:lang w:val="fr" w:eastAsia="fr"/>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1A2C29D" w14:textId="77777777" w:rsidR="002025E0" w:rsidRPr="00B35CB9" w:rsidRDefault="002025E0" w:rsidP="008476AA">
            <w:pPr>
              <w:jc w:val="right"/>
              <w:rPr>
                <w:sz w:val="18"/>
                <w:szCs w:val="18"/>
                <w:lang w:val="en-CA" w:eastAsia="en-CA"/>
              </w:rPr>
            </w:pPr>
            <w:r w:rsidRPr="00B35CB9">
              <w:rPr>
                <w:sz w:val="18"/>
                <w:szCs w:val="18"/>
                <w:lang w:val="fr" w:eastAsia="fr"/>
              </w:rPr>
              <w:t>15</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10C752" w14:textId="77777777" w:rsidR="002025E0" w:rsidRPr="00B35CB9" w:rsidRDefault="002025E0" w:rsidP="008476AA">
            <w:pPr>
              <w:jc w:val="right"/>
              <w:rPr>
                <w:sz w:val="18"/>
                <w:szCs w:val="18"/>
                <w:lang w:val="en-CA" w:eastAsia="en-CA"/>
              </w:rPr>
            </w:pPr>
            <w:r w:rsidRPr="00B35CB9">
              <w:rPr>
                <w:sz w:val="18"/>
                <w:szCs w:val="18"/>
                <w:lang w:val="fr" w:eastAsia="fr"/>
              </w:rPr>
              <w:t>41</w:t>
            </w:r>
          </w:p>
        </w:tc>
      </w:tr>
      <w:tr w:rsidR="00B35CB9" w:rsidRPr="00B35CB9" w14:paraId="2CC18BF5" w14:textId="77777777" w:rsidTr="004A4684">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14:paraId="1FFDD14A" w14:textId="77777777" w:rsidR="002025E0" w:rsidRPr="00B35CB9" w:rsidRDefault="001026B8" w:rsidP="008476AA">
            <w:pPr>
              <w:jc w:val="left"/>
              <w:rPr>
                <w:b/>
                <w:bCs/>
                <w:sz w:val="18"/>
                <w:szCs w:val="18"/>
                <w:lang w:val="en-CA" w:eastAsia="en-CA"/>
              </w:rPr>
            </w:pPr>
            <w:r w:rsidRPr="00B35CB9">
              <w:rPr>
                <w:b/>
                <w:bCs/>
                <w:sz w:val="18"/>
                <w:szCs w:val="18"/>
                <w:lang w:val="fr" w:eastAsia="fr"/>
              </w:rPr>
              <w:t xml:space="preserve">Méthode de </w:t>
            </w:r>
            <w:r w:rsidR="002025E0" w:rsidRPr="00B35CB9">
              <w:rPr>
                <w:b/>
                <w:bCs/>
                <w:sz w:val="18"/>
                <w:szCs w:val="18"/>
                <w:lang w:val="fr" w:eastAsia="fr"/>
              </w:rPr>
              <w:t>décaissement</w:t>
            </w:r>
          </w:p>
        </w:tc>
        <w:tc>
          <w:tcPr>
            <w:tcW w:w="992" w:type="dxa"/>
            <w:tcBorders>
              <w:top w:val="nil"/>
              <w:left w:val="nil"/>
              <w:bottom w:val="nil"/>
              <w:right w:val="nil"/>
            </w:tcBorders>
            <w:shd w:val="clear" w:color="auto" w:fill="auto"/>
            <w:noWrap/>
            <w:tcMar>
              <w:left w:w="57" w:type="dxa"/>
              <w:right w:w="57" w:type="dxa"/>
            </w:tcMar>
            <w:vAlign w:val="bottom"/>
            <w:hideMark/>
          </w:tcPr>
          <w:p w14:paraId="6752BD0D" w14:textId="77777777" w:rsidR="002025E0" w:rsidRPr="00B35CB9" w:rsidRDefault="002025E0" w:rsidP="008476AA">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14:paraId="6C2B8C43" w14:textId="77777777" w:rsidR="002025E0" w:rsidRPr="00B35CB9" w:rsidRDefault="002025E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14:paraId="5DB0DFCC" w14:textId="77777777" w:rsidR="002025E0" w:rsidRPr="00B35CB9" w:rsidRDefault="002025E0" w:rsidP="008476AA">
            <w:pPr>
              <w:jc w:val="left"/>
              <w:rPr>
                <w:sz w:val="18"/>
                <w:szCs w:val="18"/>
                <w:lang w:val="en-CA"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14:paraId="65867FE1" w14:textId="77777777" w:rsidR="002025E0" w:rsidRPr="00B35CB9" w:rsidRDefault="002025E0" w:rsidP="008476AA">
            <w:pPr>
              <w:jc w:val="left"/>
              <w:rPr>
                <w:sz w:val="18"/>
                <w:szCs w:val="18"/>
                <w:lang w:val="en-CA"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14:paraId="73E4D4B8" w14:textId="77777777" w:rsidR="002025E0" w:rsidRPr="00B35CB9" w:rsidRDefault="002025E0" w:rsidP="008476AA">
            <w:pPr>
              <w:jc w:val="right"/>
              <w:rPr>
                <w:sz w:val="18"/>
                <w:szCs w:val="18"/>
                <w:lang w:val="en-CA" w:eastAsia="en-CA"/>
              </w:rPr>
            </w:pPr>
            <w:r w:rsidRPr="00B35CB9">
              <w:rPr>
                <w:sz w:val="18"/>
                <w:szCs w:val="18"/>
                <w:lang w:val="fr" w:eastAsia="fr"/>
              </w:rPr>
              <w:t> </w:t>
            </w:r>
          </w:p>
        </w:tc>
      </w:tr>
      <w:tr w:rsidR="00B35CB9" w:rsidRPr="00B35CB9" w14:paraId="4B730CED" w14:textId="77777777" w:rsidTr="004A4684">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8230C40" w14:textId="77777777" w:rsidR="002025E0" w:rsidRPr="00C3328D" w:rsidRDefault="002025E0" w:rsidP="008476AA">
            <w:pPr>
              <w:jc w:val="left"/>
              <w:rPr>
                <w:sz w:val="18"/>
                <w:szCs w:val="18"/>
                <w:lang w:val="fr-FR" w:eastAsia="en-CA"/>
              </w:rPr>
            </w:pPr>
            <w:r w:rsidRPr="00B35CB9">
              <w:rPr>
                <w:sz w:val="18"/>
                <w:szCs w:val="18"/>
                <w:lang w:val="fr" w:eastAsia="fr"/>
              </w:rPr>
              <w:t>Au cours de la mise en œuvre</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399A95A" w14:textId="77777777" w:rsidR="002025E0" w:rsidRPr="00B35CB9" w:rsidRDefault="002025E0" w:rsidP="008476AA">
            <w:pPr>
              <w:jc w:val="right"/>
              <w:rPr>
                <w:sz w:val="18"/>
                <w:szCs w:val="18"/>
                <w:lang w:val="en-CA" w:eastAsia="en-CA"/>
              </w:rPr>
            </w:pPr>
            <w:r w:rsidRPr="00B35CB9">
              <w:rPr>
                <w:sz w:val="18"/>
                <w:szCs w:val="18"/>
                <w:lang w:val="fr" w:eastAsia="fr"/>
              </w:rPr>
              <w:t>3 062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09029AB8" w14:textId="77777777" w:rsidR="002025E0" w:rsidRPr="00B35CB9" w:rsidRDefault="002025E0" w:rsidP="008476AA">
            <w:pPr>
              <w:jc w:val="right"/>
              <w:rPr>
                <w:sz w:val="18"/>
                <w:szCs w:val="18"/>
                <w:lang w:val="en-CA" w:eastAsia="en-CA"/>
              </w:rPr>
            </w:pPr>
            <w:r w:rsidRPr="00B35CB9">
              <w:rPr>
                <w:sz w:val="18"/>
                <w:szCs w:val="18"/>
                <w:lang w:val="fr" w:eastAsia="fr"/>
              </w:rPr>
              <w:t>465 552 294</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3F64116" w14:textId="77777777" w:rsidR="002025E0" w:rsidRPr="00B35CB9" w:rsidRDefault="002025E0" w:rsidP="008476AA">
            <w:pPr>
              <w:jc w:val="right"/>
              <w:rPr>
                <w:sz w:val="18"/>
                <w:szCs w:val="18"/>
                <w:lang w:val="en-CA" w:eastAsia="en-CA"/>
              </w:rPr>
            </w:pPr>
            <w:r w:rsidRPr="00B35CB9">
              <w:rPr>
                <w:sz w:val="18"/>
                <w:szCs w:val="18"/>
                <w:lang w:val="fr" w:eastAsia="fr"/>
              </w:rPr>
              <w:t>98</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92BC454" w14:textId="77777777" w:rsidR="002025E0" w:rsidRPr="00B35CB9" w:rsidRDefault="002025E0" w:rsidP="008476AA">
            <w:pPr>
              <w:jc w:val="right"/>
              <w:rPr>
                <w:sz w:val="18"/>
                <w:szCs w:val="18"/>
                <w:lang w:val="en-CA" w:eastAsia="en-CA"/>
              </w:rPr>
            </w:pPr>
            <w:r w:rsidRPr="00B35CB9">
              <w:rPr>
                <w:sz w:val="18"/>
                <w:szCs w:val="18"/>
                <w:lang w:val="fr" w:eastAsia="fr"/>
              </w:rPr>
              <w:t>12</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F17B476" w14:textId="77777777" w:rsidR="002025E0" w:rsidRPr="00B35CB9" w:rsidRDefault="002025E0" w:rsidP="008476AA">
            <w:pPr>
              <w:jc w:val="right"/>
              <w:rPr>
                <w:sz w:val="18"/>
                <w:szCs w:val="18"/>
                <w:lang w:val="en-CA" w:eastAsia="en-CA"/>
              </w:rPr>
            </w:pPr>
            <w:r w:rsidRPr="00B35CB9">
              <w:rPr>
                <w:sz w:val="18"/>
                <w:szCs w:val="18"/>
                <w:lang w:val="fr" w:eastAsia="fr"/>
              </w:rPr>
              <w:t>38</w:t>
            </w:r>
          </w:p>
        </w:tc>
      </w:tr>
      <w:tr w:rsidR="00B35CB9" w:rsidRPr="00B35CB9" w14:paraId="6852A857"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7C3B5E5" w14:textId="77777777" w:rsidR="002025E0" w:rsidRPr="00C3328D" w:rsidRDefault="002025E0" w:rsidP="008476AA">
            <w:pPr>
              <w:jc w:val="left"/>
              <w:rPr>
                <w:sz w:val="18"/>
                <w:szCs w:val="18"/>
                <w:lang w:val="fr-FR" w:eastAsia="en-CA"/>
              </w:rPr>
            </w:pPr>
            <w:r w:rsidRPr="00B35CB9">
              <w:rPr>
                <w:sz w:val="18"/>
                <w:szCs w:val="18"/>
                <w:lang w:val="fr" w:eastAsia="fr"/>
              </w:rPr>
              <w:t>À l'issue de la mise en œuvre</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A25C4D8" w14:textId="77777777" w:rsidR="002025E0" w:rsidRPr="00B35CB9" w:rsidRDefault="002025E0" w:rsidP="008476AA">
            <w:pPr>
              <w:jc w:val="right"/>
              <w:rPr>
                <w:sz w:val="18"/>
                <w:szCs w:val="18"/>
                <w:lang w:val="en-CA" w:eastAsia="en-CA"/>
              </w:rPr>
            </w:pPr>
            <w:r w:rsidRPr="00B35CB9">
              <w:rPr>
                <w:sz w:val="18"/>
                <w:szCs w:val="18"/>
                <w:lang w:val="fr" w:eastAsia="fr"/>
              </w:rPr>
              <w:t>26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5FD6438" w14:textId="77777777" w:rsidR="002025E0" w:rsidRPr="00B35CB9" w:rsidRDefault="002025E0" w:rsidP="008476AA">
            <w:pPr>
              <w:jc w:val="right"/>
              <w:rPr>
                <w:sz w:val="18"/>
                <w:szCs w:val="18"/>
                <w:lang w:val="en-CA" w:eastAsia="en-CA"/>
              </w:rPr>
            </w:pPr>
            <w:r w:rsidRPr="00B35CB9">
              <w:rPr>
                <w:sz w:val="18"/>
                <w:szCs w:val="18"/>
                <w:lang w:val="fr" w:eastAsia="fr"/>
              </w:rPr>
              <w:t>2 325 462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4FA7258" w14:textId="77777777" w:rsidR="002025E0" w:rsidRPr="00B35CB9" w:rsidRDefault="002025E0" w:rsidP="008476AA">
            <w:pPr>
              <w:jc w:val="right"/>
              <w:rPr>
                <w:sz w:val="18"/>
                <w:szCs w:val="18"/>
                <w:lang w:val="en-CA" w:eastAsia="en-CA"/>
              </w:rPr>
            </w:pPr>
            <w:r w:rsidRPr="00B35CB9">
              <w:rPr>
                <w:sz w:val="18"/>
                <w:szCs w:val="18"/>
                <w:lang w:val="fr" w:eastAsia="fr"/>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013DB6" w14:textId="77777777" w:rsidR="002025E0" w:rsidRPr="00B35CB9" w:rsidRDefault="002025E0" w:rsidP="008476AA">
            <w:pPr>
              <w:jc w:val="right"/>
              <w:rPr>
                <w:sz w:val="18"/>
                <w:szCs w:val="18"/>
                <w:lang w:val="en-CA" w:eastAsia="en-CA"/>
              </w:rPr>
            </w:pPr>
            <w:r w:rsidRPr="00B35CB9">
              <w:rPr>
                <w:sz w:val="18"/>
                <w:szCs w:val="18"/>
                <w:lang w:val="fr" w:eastAsia="fr"/>
              </w:rPr>
              <w:t>14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5A93B3F" w14:textId="77777777" w:rsidR="002025E0" w:rsidRPr="00B35CB9" w:rsidRDefault="002025E0" w:rsidP="008476AA">
            <w:pPr>
              <w:jc w:val="right"/>
              <w:rPr>
                <w:sz w:val="18"/>
                <w:szCs w:val="18"/>
                <w:lang w:val="en-CA" w:eastAsia="en-CA"/>
              </w:rPr>
            </w:pPr>
            <w:r w:rsidRPr="00B35CB9">
              <w:rPr>
                <w:sz w:val="18"/>
                <w:szCs w:val="18"/>
                <w:lang w:val="fr" w:eastAsia="fr"/>
              </w:rPr>
              <w:t>21</w:t>
            </w:r>
          </w:p>
        </w:tc>
      </w:tr>
      <w:tr w:rsidR="00B35CB9" w:rsidRPr="00B35CB9" w14:paraId="10D51982"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611043F" w14:textId="77777777" w:rsidR="002025E0" w:rsidRPr="00B35CB9" w:rsidRDefault="002025E0" w:rsidP="008476AA">
            <w:pPr>
              <w:jc w:val="left"/>
              <w:rPr>
                <w:sz w:val="18"/>
                <w:szCs w:val="18"/>
                <w:lang w:val="en-CA" w:eastAsia="en-CA"/>
              </w:rPr>
            </w:pPr>
            <w:r w:rsidRPr="00B35CB9">
              <w:rPr>
                <w:sz w:val="18"/>
                <w:szCs w:val="18"/>
                <w:lang w:val="fr" w:eastAsia="fr"/>
              </w:rPr>
              <w:t>Financement rétroactif</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5DCBB48" w14:textId="77777777" w:rsidR="002025E0" w:rsidRPr="00B35CB9" w:rsidRDefault="002025E0" w:rsidP="008476AA">
            <w:pPr>
              <w:jc w:val="right"/>
              <w:rPr>
                <w:sz w:val="18"/>
                <w:szCs w:val="18"/>
                <w:lang w:val="en-CA" w:eastAsia="en-CA"/>
              </w:rPr>
            </w:pPr>
            <w:r w:rsidRPr="00B35CB9">
              <w:rPr>
                <w:sz w:val="18"/>
                <w:szCs w:val="18"/>
                <w:lang w:val="fr" w:eastAsia="fr"/>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0097D31" w14:textId="77777777" w:rsidR="002025E0" w:rsidRPr="00B35CB9" w:rsidRDefault="002025E0" w:rsidP="008476AA">
            <w:pPr>
              <w:jc w:val="right"/>
              <w:rPr>
                <w:sz w:val="18"/>
                <w:szCs w:val="18"/>
                <w:lang w:val="en-CA" w:eastAsia="en-CA"/>
              </w:rPr>
            </w:pPr>
            <w:r w:rsidRPr="00B35CB9">
              <w:rPr>
                <w:sz w:val="18"/>
                <w:szCs w:val="18"/>
                <w:lang w:val="fr" w:eastAsia="fr"/>
              </w:rPr>
              <w:t>146 698</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1497F2" w14:textId="77777777" w:rsidR="002025E0" w:rsidRPr="00B35CB9" w:rsidRDefault="002025E0" w:rsidP="008476AA">
            <w:pPr>
              <w:jc w:val="right"/>
              <w:rPr>
                <w:sz w:val="18"/>
                <w:szCs w:val="18"/>
                <w:lang w:val="en-CA" w:eastAsia="en-CA"/>
              </w:rPr>
            </w:pPr>
            <w:r w:rsidRPr="00B35CB9">
              <w:rPr>
                <w:sz w:val="18"/>
                <w:szCs w:val="18"/>
                <w:lang w:val="fr" w:eastAsia="fr"/>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C15DBE9" w14:textId="77777777" w:rsidR="002025E0" w:rsidRPr="00B35CB9" w:rsidRDefault="002025E0" w:rsidP="008476AA">
            <w:pPr>
              <w:jc w:val="right"/>
              <w:rPr>
                <w:sz w:val="18"/>
                <w:szCs w:val="18"/>
                <w:lang w:val="en-CA" w:eastAsia="en-CA"/>
              </w:rPr>
            </w:pPr>
            <w:r w:rsidRPr="00B35CB9">
              <w:rPr>
                <w:sz w:val="18"/>
                <w:szCs w:val="18"/>
                <w:lang w:val="fr" w:eastAsia="fr"/>
              </w:rPr>
              <w:t>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A22793" w14:textId="77777777" w:rsidR="002025E0" w:rsidRPr="00B35CB9" w:rsidRDefault="002025E0" w:rsidP="008476AA">
            <w:pPr>
              <w:jc w:val="right"/>
              <w:rPr>
                <w:sz w:val="18"/>
                <w:szCs w:val="18"/>
                <w:lang w:val="en-CA" w:eastAsia="en-CA"/>
              </w:rPr>
            </w:pPr>
            <w:r w:rsidRPr="00B35CB9">
              <w:rPr>
                <w:sz w:val="18"/>
                <w:szCs w:val="18"/>
                <w:lang w:val="fr" w:eastAsia="fr"/>
              </w:rPr>
              <w:t>83</w:t>
            </w:r>
          </w:p>
        </w:tc>
      </w:tr>
      <w:tr w:rsidR="00B35CB9" w:rsidRPr="00B35CB9" w14:paraId="70543015" w14:textId="77777777" w:rsidTr="004A4684">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A40414E" w14:textId="77777777" w:rsidR="002025E0" w:rsidRPr="00C3328D" w:rsidRDefault="002025E0" w:rsidP="008476AA">
            <w:pPr>
              <w:jc w:val="left"/>
              <w:rPr>
                <w:sz w:val="18"/>
                <w:szCs w:val="18"/>
                <w:lang w:val="fr-FR" w:eastAsia="en-CA"/>
              </w:rPr>
            </w:pPr>
            <w:r w:rsidRPr="00B35CB9">
              <w:rPr>
                <w:sz w:val="18"/>
                <w:szCs w:val="18"/>
                <w:lang w:val="fr" w:eastAsia="fr"/>
              </w:rPr>
              <w:t>Du pays aux bénéficiaires finaux</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E162633" w14:textId="77777777" w:rsidR="002025E0" w:rsidRPr="00B35CB9" w:rsidRDefault="002025E0" w:rsidP="008476AA">
            <w:pPr>
              <w:jc w:val="right"/>
              <w:rPr>
                <w:sz w:val="18"/>
                <w:szCs w:val="18"/>
                <w:lang w:val="en-CA" w:eastAsia="en-CA"/>
              </w:rPr>
            </w:pPr>
            <w:r w:rsidRPr="00B35CB9">
              <w:rPr>
                <w:sz w:val="18"/>
                <w:szCs w:val="18"/>
                <w:lang w:val="fr" w:eastAsia="fr"/>
              </w:rPr>
              <w:t>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C45CB3" w14:textId="77777777" w:rsidR="002025E0" w:rsidRPr="00B35CB9" w:rsidRDefault="002025E0" w:rsidP="008476AA">
            <w:pPr>
              <w:jc w:val="right"/>
              <w:rPr>
                <w:sz w:val="18"/>
                <w:szCs w:val="18"/>
                <w:lang w:val="en-CA" w:eastAsia="en-CA"/>
              </w:rPr>
            </w:pPr>
            <w:r w:rsidRPr="00B35CB9">
              <w:rPr>
                <w:sz w:val="18"/>
                <w:szCs w:val="18"/>
                <w:lang w:val="fr" w:eastAsia="fr"/>
              </w:rPr>
              <w:t>9 434 037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22527B4" w14:textId="77777777" w:rsidR="002025E0" w:rsidRPr="00B35CB9" w:rsidRDefault="002025E0" w:rsidP="008476AA">
            <w:pPr>
              <w:jc w:val="right"/>
              <w:rPr>
                <w:sz w:val="18"/>
                <w:szCs w:val="18"/>
                <w:lang w:val="en-CA" w:eastAsia="en-CA"/>
              </w:rPr>
            </w:pPr>
            <w:r w:rsidRPr="00B35CB9">
              <w:rPr>
                <w:sz w:val="18"/>
                <w:szCs w:val="18"/>
                <w:lang w:val="fr" w:eastAsia="fr"/>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670F4B8" w14:textId="77777777" w:rsidR="002025E0" w:rsidRPr="00B35CB9" w:rsidRDefault="002025E0" w:rsidP="008476AA">
            <w:pPr>
              <w:jc w:val="right"/>
              <w:rPr>
                <w:sz w:val="18"/>
                <w:szCs w:val="18"/>
                <w:lang w:val="en-CA" w:eastAsia="en-CA"/>
              </w:rPr>
            </w:pPr>
            <w:r w:rsidRPr="00B35CB9">
              <w:rPr>
                <w:sz w:val="18"/>
                <w:szCs w:val="18"/>
                <w:lang w:val="fr" w:eastAsia="fr"/>
              </w:rPr>
              <w:t>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68DF88" w14:textId="77777777" w:rsidR="002025E0" w:rsidRPr="00B35CB9" w:rsidRDefault="002025E0" w:rsidP="008476AA">
            <w:pPr>
              <w:jc w:val="right"/>
              <w:rPr>
                <w:sz w:val="18"/>
                <w:szCs w:val="18"/>
                <w:lang w:val="en-CA" w:eastAsia="en-CA"/>
              </w:rPr>
            </w:pPr>
            <w:r w:rsidRPr="00B35CB9">
              <w:rPr>
                <w:sz w:val="18"/>
                <w:szCs w:val="18"/>
                <w:lang w:val="fr" w:eastAsia="fr"/>
              </w:rPr>
              <w:t>38</w:t>
            </w:r>
          </w:p>
        </w:tc>
      </w:tr>
    </w:tbl>
    <w:p w14:paraId="68C58100" w14:textId="77777777" w:rsidR="00E62ADE" w:rsidRPr="00B35CB9" w:rsidRDefault="00E62ADE" w:rsidP="008476AA">
      <w:pPr>
        <w:pStyle w:val="Header"/>
        <w:rPr>
          <w:lang w:val="en-CA"/>
        </w:rPr>
      </w:pPr>
    </w:p>
    <w:p w14:paraId="7BF2C213" w14:textId="77777777" w:rsidR="00E62ADE" w:rsidRPr="00C3328D" w:rsidRDefault="00E62ADE" w:rsidP="008476AA">
      <w:pPr>
        <w:pStyle w:val="Heading1"/>
        <w:rPr>
          <w:lang w:val="fr-FR"/>
        </w:rPr>
      </w:pPr>
      <w:r w:rsidRPr="00B35CB9">
        <w:rPr>
          <w:lang w:val="fr"/>
        </w:rPr>
        <w:t>Le délai moyen entre l'approbation et le premier décaissement effectué dans le cadre des projets autres que d'investissement est de 12 mois. En moyenne, le délai de mise en œuvre des projets autres que d'investissement est de 38 mois après leur approbation. Ce chiffre est influencé par le grand nombre de projets (1 689 sur 3 096) qui sont à cheval sur plusieurs secteurs. La durée moyenne pour ceux-ci est de 32 mois. Dans les autres secteurs, la durée d’</w:t>
      </w:r>
      <w:r w:rsidRPr="00B35CB9">
        <w:rPr>
          <w:lang w:val="fr"/>
        </w:rPr>
        <w:noBreakHyphen/>
        <w:t>achèvement des projets autres que d'investissement va de 4 à 61 mois après leur approbation.</w:t>
      </w:r>
    </w:p>
    <w:p w14:paraId="2B0C5461" w14:textId="77777777" w:rsidR="00E62ADE" w:rsidRPr="00C3328D" w:rsidRDefault="00E62ADE" w:rsidP="008476AA">
      <w:pPr>
        <w:pStyle w:val="Heading1"/>
        <w:rPr>
          <w:lang w:val="fr-FR"/>
        </w:rPr>
      </w:pPr>
      <w:r w:rsidRPr="00B35CB9">
        <w:rPr>
          <w:lang w:val="fr"/>
        </w:rPr>
        <w:t xml:space="preserve">Quasiment tous les projets ont été mis en œuvre par l'agence concernée plutôt que part un organisme national. La mise en œuvre par une agence de projets autres que d'investissement n'exige </w:t>
      </w:r>
      <w:r w:rsidRPr="00B35CB9">
        <w:rPr>
          <w:lang w:val="fr"/>
        </w:rPr>
        <w:lastRenderedPageBreak/>
        <w:t xml:space="preserve">normalement pas d'accords juridiquement contraignants, ce qui peut expliquer qu'ils aillent plus vite (37 mois en moyenne) que ceux qui </w:t>
      </w:r>
      <w:r w:rsidRPr="00B35CB9">
        <w:rPr>
          <w:lang w:val="fr"/>
        </w:rPr>
        <w:noBreakHyphen/>
        <w:t xml:space="preserve">sont mis en œuvre au niveau national (41 mois). </w:t>
      </w:r>
    </w:p>
    <w:p w14:paraId="130DE249" w14:textId="77777777" w:rsidR="00E62ADE" w:rsidRPr="00C3328D" w:rsidRDefault="00E62ADE" w:rsidP="008476AA">
      <w:pPr>
        <w:keepLines/>
        <w:rPr>
          <w:b/>
          <w:caps/>
          <w:lang w:val="fr-FR"/>
        </w:rPr>
      </w:pPr>
      <w:r w:rsidRPr="00B35CB9">
        <w:rPr>
          <w:b/>
          <w:caps/>
          <w:lang w:val="fr"/>
        </w:rPr>
        <w:t>Projets en cours</w:t>
      </w:r>
    </w:p>
    <w:p w14:paraId="16AEC438" w14:textId="77777777" w:rsidR="00E62ADE" w:rsidRPr="00C3328D" w:rsidRDefault="00E62ADE" w:rsidP="008476AA">
      <w:pPr>
        <w:pStyle w:val="Footer"/>
        <w:keepLines/>
        <w:tabs>
          <w:tab w:val="clear" w:pos="4320"/>
          <w:tab w:val="clear" w:pos="8640"/>
        </w:tabs>
        <w:rPr>
          <w:lang w:val="fr-FR"/>
        </w:rPr>
      </w:pPr>
    </w:p>
    <w:p w14:paraId="49AA4693" w14:textId="77777777" w:rsidR="00E62ADE" w:rsidRPr="00C3328D" w:rsidRDefault="00E62ADE" w:rsidP="008476AA">
      <w:pPr>
        <w:pStyle w:val="Heading2"/>
        <w:keepNext/>
        <w:numPr>
          <w:ilvl w:val="0"/>
          <w:numId w:val="0"/>
        </w:numPr>
        <w:spacing w:after="0"/>
        <w:rPr>
          <w:b/>
          <w:lang w:val="fr-FR"/>
        </w:rPr>
      </w:pPr>
      <w:r w:rsidRPr="00B35CB9">
        <w:rPr>
          <w:b/>
          <w:lang w:val="fr"/>
        </w:rPr>
        <w:t>Projets d’investissement en cours</w:t>
      </w:r>
    </w:p>
    <w:p w14:paraId="24625204" w14:textId="77777777" w:rsidR="00E62ADE" w:rsidRPr="00C3328D" w:rsidRDefault="00E62ADE" w:rsidP="008476AA">
      <w:pPr>
        <w:pStyle w:val="Heading2"/>
        <w:keepNext/>
        <w:numPr>
          <w:ilvl w:val="0"/>
          <w:numId w:val="0"/>
        </w:numPr>
        <w:spacing w:after="0"/>
        <w:rPr>
          <w:lang w:val="fr-FR"/>
        </w:rPr>
      </w:pPr>
    </w:p>
    <w:p w14:paraId="6AF12A68" w14:textId="77777777" w:rsidR="00E62ADE" w:rsidRPr="00C3328D" w:rsidRDefault="00E62ADE" w:rsidP="008476AA">
      <w:pPr>
        <w:pStyle w:val="Heading1"/>
        <w:rPr>
          <w:lang w:val="fr-FR"/>
        </w:rPr>
      </w:pPr>
      <w:r w:rsidRPr="00B35CB9">
        <w:rPr>
          <w:lang w:val="fr"/>
        </w:rPr>
        <w:t>Le tableau 6 présente un aperçu de l’état de mise en œuvre des projets en cours de mise en œuvre, par région, par secteur et par caractéristiques de mise en œuvre.</w:t>
      </w:r>
    </w:p>
    <w:p w14:paraId="40F4D882" w14:textId="77777777" w:rsidR="00E62ADE" w:rsidRPr="00C3328D" w:rsidRDefault="00E62ADE" w:rsidP="008476AA">
      <w:pPr>
        <w:pStyle w:val="subhead"/>
        <w:keepNext/>
        <w:jc w:val="left"/>
        <w:rPr>
          <w:b/>
          <w:sz w:val="22"/>
          <w:szCs w:val="22"/>
          <w:lang w:val="fr-FR"/>
        </w:rPr>
      </w:pPr>
      <w:r w:rsidRPr="00B35CB9">
        <w:rPr>
          <w:b/>
          <w:sz w:val="22"/>
          <w:szCs w:val="22"/>
          <w:lang w:val="fr"/>
        </w:rPr>
        <w:t>Tableau 6. Projets d’investissement en cours (cumul)</w:t>
      </w:r>
    </w:p>
    <w:tbl>
      <w:tblPr>
        <w:tblW w:w="10666" w:type="dxa"/>
        <w:tblInd w:w="-431" w:type="dxa"/>
        <w:tblLook w:val="04A0" w:firstRow="1" w:lastRow="0" w:firstColumn="1" w:lastColumn="0" w:noHBand="0" w:noVBand="1"/>
      </w:tblPr>
      <w:tblGrid>
        <w:gridCol w:w="1560"/>
        <w:gridCol w:w="856"/>
        <w:gridCol w:w="1216"/>
        <w:gridCol w:w="965"/>
        <w:gridCol w:w="1073"/>
        <w:gridCol w:w="1009"/>
        <w:gridCol w:w="1160"/>
        <w:gridCol w:w="1164"/>
        <w:gridCol w:w="1042"/>
        <w:gridCol w:w="1060"/>
      </w:tblGrid>
      <w:tr w:rsidR="00B35CB9" w:rsidRPr="00C3328D" w14:paraId="7B7904E8" w14:textId="77777777" w:rsidTr="001026B8">
        <w:trPr>
          <w:trHeight w:val="1079"/>
          <w:tblHeader/>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0C22CF77" w14:textId="77777777" w:rsidR="001026B8" w:rsidRPr="00B35CB9" w:rsidRDefault="001026B8" w:rsidP="008476AA">
            <w:pPr>
              <w:jc w:val="center"/>
              <w:rPr>
                <w:b/>
                <w:bCs/>
                <w:sz w:val="18"/>
                <w:szCs w:val="18"/>
                <w:lang w:val="en-CA" w:eastAsia="en-CA"/>
              </w:rPr>
            </w:pPr>
            <w:r w:rsidRPr="00B35CB9">
              <w:rPr>
                <w:b/>
                <w:bCs/>
                <w:sz w:val="18"/>
                <w:szCs w:val="18"/>
                <w:lang w:val="fr" w:eastAsia="fr"/>
              </w:rPr>
              <w:t>Élément</w:t>
            </w:r>
          </w:p>
        </w:tc>
        <w:tc>
          <w:tcPr>
            <w:tcW w:w="856" w:type="dxa"/>
            <w:tcBorders>
              <w:top w:val="single" w:sz="4" w:space="0" w:color="auto"/>
              <w:left w:val="nil"/>
              <w:bottom w:val="single" w:sz="4" w:space="0" w:color="auto"/>
              <w:right w:val="single" w:sz="4" w:space="0" w:color="auto"/>
            </w:tcBorders>
            <w:shd w:val="clear" w:color="auto" w:fill="auto"/>
            <w:hideMark/>
          </w:tcPr>
          <w:p w14:paraId="2E7DD2B6" w14:textId="77777777" w:rsidR="001026B8" w:rsidRPr="00B35CB9" w:rsidRDefault="001026B8" w:rsidP="008476AA">
            <w:pPr>
              <w:ind w:left="-108" w:right="-103"/>
              <w:jc w:val="center"/>
              <w:rPr>
                <w:b/>
                <w:bCs/>
                <w:sz w:val="18"/>
                <w:szCs w:val="18"/>
                <w:lang w:val="en-CA" w:eastAsia="en-CA"/>
              </w:rPr>
            </w:pPr>
            <w:r w:rsidRPr="00B35CB9">
              <w:rPr>
                <w:b/>
                <w:bCs/>
                <w:sz w:val="18"/>
                <w:szCs w:val="18"/>
                <w:lang w:val="fr" w:eastAsia="fr"/>
              </w:rPr>
              <w:t xml:space="preserve">Nombre </w:t>
            </w:r>
          </w:p>
          <w:p w14:paraId="2C0958B9" w14:textId="77777777" w:rsidR="001026B8" w:rsidRPr="00B35CB9" w:rsidRDefault="001026B8" w:rsidP="008476AA">
            <w:pPr>
              <w:ind w:left="-108" w:right="-103"/>
              <w:jc w:val="center"/>
              <w:rPr>
                <w:b/>
                <w:bCs/>
                <w:sz w:val="18"/>
                <w:szCs w:val="18"/>
                <w:lang w:val="en-CA" w:eastAsia="en-CA"/>
              </w:rPr>
            </w:pPr>
            <w:r w:rsidRPr="00B35CB9">
              <w:rPr>
                <w:b/>
                <w:bCs/>
                <w:sz w:val="18"/>
                <w:szCs w:val="18"/>
                <w:lang w:val="fr" w:eastAsia="fr"/>
              </w:rPr>
              <w:t xml:space="preserve">de </w:t>
            </w:r>
          </w:p>
          <w:p w14:paraId="7D9D8B6B" w14:textId="77777777" w:rsidR="001026B8" w:rsidRPr="00B35CB9" w:rsidRDefault="001026B8" w:rsidP="008476AA">
            <w:pPr>
              <w:ind w:left="-108" w:right="-103"/>
              <w:jc w:val="center"/>
              <w:rPr>
                <w:b/>
                <w:bCs/>
                <w:sz w:val="18"/>
                <w:szCs w:val="18"/>
                <w:lang w:val="en-CA" w:eastAsia="en-CA"/>
              </w:rPr>
            </w:pPr>
            <w:r w:rsidRPr="00B35CB9">
              <w:rPr>
                <w:b/>
                <w:bCs/>
                <w:sz w:val="18"/>
                <w:szCs w:val="18"/>
                <w:lang w:val="fr" w:eastAsia="fr"/>
              </w:rPr>
              <w:t>projets</w:t>
            </w:r>
          </w:p>
        </w:tc>
        <w:tc>
          <w:tcPr>
            <w:tcW w:w="1180" w:type="dxa"/>
            <w:tcBorders>
              <w:top w:val="single" w:sz="4" w:space="0" w:color="auto"/>
              <w:left w:val="nil"/>
              <w:bottom w:val="single" w:sz="4" w:space="0" w:color="auto"/>
              <w:right w:val="single" w:sz="4" w:space="0" w:color="auto"/>
            </w:tcBorders>
            <w:shd w:val="clear" w:color="auto" w:fill="auto"/>
            <w:hideMark/>
          </w:tcPr>
          <w:p w14:paraId="1FFA7C63" w14:textId="77777777" w:rsidR="001026B8" w:rsidRPr="00C3328D" w:rsidRDefault="001026B8" w:rsidP="008476AA">
            <w:pPr>
              <w:jc w:val="center"/>
              <w:rPr>
                <w:b/>
                <w:bCs/>
                <w:sz w:val="18"/>
                <w:szCs w:val="18"/>
                <w:lang w:val="fr-FR" w:eastAsia="en-CA"/>
              </w:rPr>
            </w:pPr>
            <w:r w:rsidRPr="00B35CB9">
              <w:rPr>
                <w:b/>
                <w:bCs/>
                <w:sz w:val="18"/>
                <w:szCs w:val="18"/>
                <w:lang w:val="fr" w:eastAsia="fr"/>
              </w:rPr>
              <w:t>Financement approuvé, rajustement compris ($US)</w:t>
            </w:r>
          </w:p>
        </w:tc>
        <w:tc>
          <w:tcPr>
            <w:tcW w:w="858" w:type="dxa"/>
            <w:tcBorders>
              <w:top w:val="single" w:sz="4" w:space="0" w:color="auto"/>
              <w:left w:val="nil"/>
              <w:bottom w:val="single" w:sz="4" w:space="0" w:color="auto"/>
              <w:right w:val="single" w:sz="4" w:space="0" w:color="auto"/>
            </w:tcBorders>
            <w:shd w:val="clear" w:color="auto" w:fill="auto"/>
            <w:hideMark/>
          </w:tcPr>
          <w:p w14:paraId="6782A6D2" w14:textId="77777777" w:rsidR="001026B8" w:rsidRPr="00B35CB9" w:rsidRDefault="001026B8" w:rsidP="008476AA">
            <w:pPr>
              <w:ind w:left="-109" w:right="-102"/>
              <w:jc w:val="center"/>
              <w:rPr>
                <w:b/>
                <w:bCs/>
                <w:sz w:val="18"/>
                <w:szCs w:val="18"/>
                <w:lang w:val="en-CA" w:eastAsia="en-CA"/>
              </w:rPr>
            </w:pPr>
            <w:r w:rsidRPr="00B35CB9">
              <w:rPr>
                <w:b/>
                <w:bCs/>
                <w:sz w:val="18"/>
                <w:szCs w:val="18"/>
                <w:lang w:val="fr" w:eastAsia="fr"/>
              </w:rPr>
              <w:t>Pourcentage de fonds décaissés</w:t>
            </w:r>
          </w:p>
        </w:tc>
        <w:tc>
          <w:tcPr>
            <w:tcW w:w="982" w:type="dxa"/>
            <w:tcBorders>
              <w:top w:val="single" w:sz="4" w:space="0" w:color="auto"/>
              <w:left w:val="nil"/>
              <w:bottom w:val="single" w:sz="4" w:space="0" w:color="auto"/>
              <w:right w:val="single" w:sz="4" w:space="0" w:color="auto"/>
            </w:tcBorders>
            <w:shd w:val="clear" w:color="auto" w:fill="auto"/>
            <w:hideMark/>
          </w:tcPr>
          <w:p w14:paraId="1A46C3B9" w14:textId="77777777" w:rsidR="001026B8" w:rsidRPr="00C3328D" w:rsidRDefault="001026B8" w:rsidP="008476AA">
            <w:pPr>
              <w:ind w:left="-45" w:right="-108"/>
              <w:jc w:val="center"/>
              <w:rPr>
                <w:b/>
                <w:bCs/>
                <w:sz w:val="18"/>
                <w:szCs w:val="18"/>
                <w:lang w:val="fr-FR" w:eastAsia="en-CA"/>
              </w:rPr>
            </w:pPr>
            <w:r w:rsidRPr="00B35CB9">
              <w:rPr>
                <w:b/>
                <w:bCs/>
                <w:sz w:val="18"/>
                <w:szCs w:val="18"/>
                <w:lang w:val="fr" w:eastAsia="fr"/>
              </w:rPr>
              <w:t>Nombre de projets faisant l'objet d'un décaissement</w:t>
            </w:r>
          </w:p>
        </w:tc>
        <w:tc>
          <w:tcPr>
            <w:tcW w:w="920" w:type="dxa"/>
            <w:tcBorders>
              <w:top w:val="single" w:sz="4" w:space="0" w:color="auto"/>
              <w:left w:val="nil"/>
              <w:bottom w:val="single" w:sz="4" w:space="0" w:color="auto"/>
              <w:right w:val="single" w:sz="4" w:space="0" w:color="auto"/>
            </w:tcBorders>
            <w:shd w:val="clear" w:color="auto" w:fill="auto"/>
            <w:hideMark/>
          </w:tcPr>
          <w:p w14:paraId="27CF463B" w14:textId="77777777" w:rsidR="001026B8" w:rsidRPr="00C3328D" w:rsidRDefault="001026B8" w:rsidP="008476AA">
            <w:pPr>
              <w:ind w:left="-109" w:right="-108"/>
              <w:jc w:val="center"/>
              <w:rPr>
                <w:b/>
                <w:bCs/>
                <w:sz w:val="18"/>
                <w:szCs w:val="18"/>
                <w:lang w:val="fr-FR" w:eastAsia="en-CA"/>
              </w:rPr>
            </w:pPr>
            <w:r w:rsidRPr="00B35CB9">
              <w:rPr>
                <w:b/>
                <w:bCs/>
                <w:sz w:val="18"/>
                <w:szCs w:val="18"/>
                <w:lang w:val="fr" w:eastAsia="fr"/>
              </w:rPr>
              <w:t>Pourcentage de projets où le décaissement a commencé</w:t>
            </w:r>
          </w:p>
        </w:tc>
        <w:tc>
          <w:tcPr>
            <w:tcW w:w="1160" w:type="dxa"/>
            <w:tcBorders>
              <w:top w:val="single" w:sz="4" w:space="0" w:color="auto"/>
              <w:left w:val="nil"/>
              <w:bottom w:val="single" w:sz="4" w:space="0" w:color="auto"/>
              <w:right w:val="single" w:sz="4" w:space="0" w:color="auto"/>
            </w:tcBorders>
            <w:shd w:val="clear" w:color="auto" w:fill="auto"/>
            <w:hideMark/>
          </w:tcPr>
          <w:p w14:paraId="55C61DD9" w14:textId="77777777" w:rsidR="001026B8" w:rsidRPr="00C3328D" w:rsidRDefault="001026B8" w:rsidP="008476AA">
            <w:pPr>
              <w:ind w:left="-108" w:right="-98"/>
              <w:jc w:val="center"/>
              <w:rPr>
                <w:b/>
                <w:bCs/>
                <w:sz w:val="18"/>
                <w:szCs w:val="18"/>
                <w:lang w:val="fr-FR" w:eastAsia="en-CA"/>
              </w:rPr>
            </w:pPr>
            <w:r w:rsidRPr="00B35CB9">
              <w:rPr>
                <w:b/>
                <w:bCs/>
                <w:sz w:val="18"/>
                <w:szCs w:val="18"/>
                <w:lang w:val="fr" w:eastAsia="fr"/>
              </w:rPr>
              <w:t>Nombre de mois écoulés entre l'approbation et le début du décaissement, en moyenne</w:t>
            </w:r>
          </w:p>
        </w:tc>
        <w:tc>
          <w:tcPr>
            <w:tcW w:w="1116" w:type="dxa"/>
            <w:tcBorders>
              <w:top w:val="single" w:sz="4" w:space="0" w:color="auto"/>
              <w:left w:val="nil"/>
              <w:bottom w:val="single" w:sz="4" w:space="0" w:color="auto"/>
              <w:right w:val="single" w:sz="4" w:space="0" w:color="auto"/>
            </w:tcBorders>
            <w:shd w:val="clear" w:color="auto" w:fill="auto"/>
            <w:hideMark/>
          </w:tcPr>
          <w:p w14:paraId="2C73F48F" w14:textId="77777777" w:rsidR="001026B8" w:rsidRPr="00C3328D" w:rsidRDefault="001026B8" w:rsidP="008476AA">
            <w:pPr>
              <w:ind w:left="-43" w:right="-60"/>
              <w:jc w:val="center"/>
              <w:rPr>
                <w:b/>
                <w:bCs/>
                <w:sz w:val="18"/>
                <w:szCs w:val="18"/>
                <w:lang w:val="fr-FR" w:eastAsia="en-CA"/>
              </w:rPr>
            </w:pPr>
            <w:r w:rsidRPr="00B35CB9">
              <w:rPr>
                <w:b/>
                <w:bCs/>
                <w:sz w:val="18"/>
                <w:szCs w:val="18"/>
                <w:lang w:val="fr" w:eastAsia="fr"/>
              </w:rPr>
              <w:t>Nombre de mois entre l'approbation et l'achèvement prévu, en moyenne</w:t>
            </w:r>
          </w:p>
        </w:tc>
        <w:tc>
          <w:tcPr>
            <w:tcW w:w="966" w:type="dxa"/>
            <w:tcBorders>
              <w:top w:val="single" w:sz="4" w:space="0" w:color="auto"/>
              <w:left w:val="nil"/>
              <w:bottom w:val="single" w:sz="4" w:space="0" w:color="auto"/>
              <w:right w:val="single" w:sz="4" w:space="0" w:color="auto"/>
            </w:tcBorders>
            <w:shd w:val="clear" w:color="auto" w:fill="auto"/>
            <w:hideMark/>
          </w:tcPr>
          <w:p w14:paraId="7779ECE9" w14:textId="77777777" w:rsidR="001026B8" w:rsidRPr="00C3328D" w:rsidRDefault="001026B8" w:rsidP="008476AA">
            <w:pPr>
              <w:ind w:left="-100" w:right="-134"/>
              <w:jc w:val="center"/>
              <w:rPr>
                <w:b/>
                <w:bCs/>
                <w:sz w:val="18"/>
                <w:szCs w:val="18"/>
                <w:lang w:val="fr-FR" w:eastAsia="en-CA"/>
              </w:rPr>
            </w:pPr>
            <w:r w:rsidRPr="00B35CB9">
              <w:rPr>
                <w:b/>
                <w:bCs/>
                <w:sz w:val="18"/>
                <w:szCs w:val="18"/>
                <w:lang w:val="fr" w:eastAsia="fr"/>
              </w:rPr>
              <w:t>Retard moyen par rapport à la date d'achèvement prévue</w:t>
            </w:r>
          </w:p>
        </w:tc>
        <w:tc>
          <w:tcPr>
            <w:tcW w:w="1060" w:type="dxa"/>
            <w:tcBorders>
              <w:top w:val="single" w:sz="4" w:space="0" w:color="auto"/>
              <w:left w:val="nil"/>
              <w:bottom w:val="single" w:sz="4" w:space="0" w:color="auto"/>
              <w:right w:val="single" w:sz="4" w:space="0" w:color="auto"/>
            </w:tcBorders>
            <w:shd w:val="clear" w:color="auto" w:fill="auto"/>
            <w:hideMark/>
          </w:tcPr>
          <w:p w14:paraId="1B82941E" w14:textId="77777777" w:rsidR="001026B8" w:rsidRPr="00C3328D" w:rsidRDefault="001026B8" w:rsidP="008476AA">
            <w:pPr>
              <w:ind w:left="-90" w:right="-84"/>
              <w:jc w:val="center"/>
              <w:rPr>
                <w:b/>
                <w:bCs/>
                <w:sz w:val="18"/>
                <w:szCs w:val="18"/>
                <w:lang w:val="fr-FR" w:eastAsia="en-CA"/>
              </w:rPr>
            </w:pPr>
            <w:r w:rsidRPr="00B35CB9">
              <w:rPr>
                <w:b/>
                <w:bCs/>
                <w:sz w:val="18"/>
                <w:szCs w:val="18"/>
                <w:lang w:val="fr" w:eastAsia="fr"/>
              </w:rPr>
              <w:t>Rapport coût-efficacité global vis-à-vis du Fonds ($US / kg)</w:t>
            </w:r>
          </w:p>
        </w:tc>
      </w:tr>
      <w:tr w:rsidR="00B35CB9" w:rsidRPr="00B35CB9" w14:paraId="49DE9493"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CBE3975" w14:textId="77777777" w:rsidR="001026B8" w:rsidRPr="00B35CB9" w:rsidRDefault="001026B8" w:rsidP="008476AA">
            <w:pPr>
              <w:jc w:val="left"/>
              <w:rPr>
                <w:b/>
                <w:bCs/>
                <w:sz w:val="18"/>
                <w:szCs w:val="18"/>
                <w:lang w:val="en-CA" w:eastAsia="en-CA"/>
              </w:rPr>
            </w:pPr>
            <w:r w:rsidRPr="00B35CB9">
              <w:rPr>
                <w:b/>
                <w:bCs/>
                <w:sz w:val="18"/>
                <w:szCs w:val="18"/>
                <w:lang w:val="fr" w:eastAsia="fr"/>
              </w:rPr>
              <w:t>TOTAL</w:t>
            </w:r>
          </w:p>
        </w:tc>
        <w:tc>
          <w:tcPr>
            <w:tcW w:w="856" w:type="dxa"/>
            <w:tcBorders>
              <w:top w:val="nil"/>
              <w:left w:val="nil"/>
              <w:bottom w:val="single" w:sz="4" w:space="0" w:color="auto"/>
              <w:right w:val="single" w:sz="4" w:space="0" w:color="auto"/>
            </w:tcBorders>
            <w:shd w:val="clear" w:color="auto" w:fill="auto"/>
            <w:noWrap/>
            <w:hideMark/>
          </w:tcPr>
          <w:p w14:paraId="58AF1D09" w14:textId="77777777" w:rsidR="001026B8" w:rsidRPr="00B35CB9" w:rsidRDefault="001026B8" w:rsidP="008476AA">
            <w:pPr>
              <w:jc w:val="right"/>
              <w:rPr>
                <w:b/>
                <w:sz w:val="18"/>
                <w:szCs w:val="18"/>
                <w:lang w:val="en-CA" w:eastAsia="en-CA"/>
              </w:rPr>
            </w:pPr>
            <w:r w:rsidRPr="00B35CB9">
              <w:rPr>
                <w:b/>
                <w:sz w:val="18"/>
                <w:szCs w:val="18"/>
                <w:lang w:val="fr" w:eastAsia="fr"/>
              </w:rPr>
              <w:t>261</w:t>
            </w:r>
          </w:p>
        </w:tc>
        <w:tc>
          <w:tcPr>
            <w:tcW w:w="1180" w:type="dxa"/>
            <w:tcBorders>
              <w:top w:val="nil"/>
              <w:left w:val="nil"/>
              <w:bottom w:val="single" w:sz="4" w:space="0" w:color="auto"/>
              <w:right w:val="single" w:sz="4" w:space="0" w:color="auto"/>
            </w:tcBorders>
            <w:shd w:val="clear" w:color="auto" w:fill="auto"/>
            <w:noWrap/>
            <w:hideMark/>
          </w:tcPr>
          <w:p w14:paraId="50F9D2E3" w14:textId="77777777" w:rsidR="001026B8" w:rsidRPr="00B35CB9" w:rsidRDefault="001026B8" w:rsidP="008476AA">
            <w:pPr>
              <w:jc w:val="right"/>
              <w:rPr>
                <w:b/>
                <w:sz w:val="18"/>
                <w:szCs w:val="18"/>
                <w:lang w:val="en-CA" w:eastAsia="en-CA"/>
              </w:rPr>
            </w:pPr>
            <w:r w:rsidRPr="00B35CB9">
              <w:rPr>
                <w:b/>
                <w:sz w:val="18"/>
                <w:szCs w:val="18"/>
                <w:lang w:val="fr" w:eastAsia="fr"/>
              </w:rPr>
              <w:t>474 481 789</w:t>
            </w:r>
          </w:p>
        </w:tc>
        <w:tc>
          <w:tcPr>
            <w:tcW w:w="858" w:type="dxa"/>
            <w:tcBorders>
              <w:top w:val="nil"/>
              <w:left w:val="nil"/>
              <w:bottom w:val="single" w:sz="4" w:space="0" w:color="auto"/>
              <w:right w:val="single" w:sz="4" w:space="0" w:color="auto"/>
            </w:tcBorders>
            <w:shd w:val="clear" w:color="auto" w:fill="auto"/>
            <w:noWrap/>
            <w:hideMark/>
          </w:tcPr>
          <w:p w14:paraId="1B1C2888" w14:textId="77777777" w:rsidR="001026B8" w:rsidRPr="00B35CB9" w:rsidRDefault="001026B8" w:rsidP="008476AA">
            <w:pPr>
              <w:jc w:val="right"/>
              <w:rPr>
                <w:b/>
                <w:sz w:val="18"/>
                <w:szCs w:val="18"/>
                <w:lang w:val="en-CA" w:eastAsia="en-CA"/>
              </w:rPr>
            </w:pPr>
            <w:r w:rsidRPr="00B35CB9">
              <w:rPr>
                <w:b/>
                <w:sz w:val="18"/>
                <w:szCs w:val="18"/>
                <w:lang w:val="fr" w:eastAsia="fr"/>
              </w:rPr>
              <w:t>60</w:t>
            </w:r>
          </w:p>
        </w:tc>
        <w:tc>
          <w:tcPr>
            <w:tcW w:w="982" w:type="dxa"/>
            <w:tcBorders>
              <w:top w:val="nil"/>
              <w:left w:val="nil"/>
              <w:bottom w:val="single" w:sz="4" w:space="0" w:color="auto"/>
              <w:right w:val="single" w:sz="4" w:space="0" w:color="auto"/>
            </w:tcBorders>
            <w:shd w:val="clear" w:color="auto" w:fill="auto"/>
            <w:noWrap/>
            <w:hideMark/>
          </w:tcPr>
          <w:p w14:paraId="224BA99F" w14:textId="77777777" w:rsidR="001026B8" w:rsidRPr="00B35CB9" w:rsidRDefault="001026B8" w:rsidP="008476AA">
            <w:pPr>
              <w:jc w:val="right"/>
              <w:rPr>
                <w:b/>
                <w:sz w:val="18"/>
                <w:szCs w:val="18"/>
                <w:lang w:val="en-CA" w:eastAsia="en-CA"/>
              </w:rPr>
            </w:pPr>
            <w:r w:rsidRPr="00B35CB9">
              <w:rPr>
                <w:b/>
                <w:sz w:val="18"/>
                <w:szCs w:val="18"/>
                <w:lang w:val="fr" w:eastAsia="fr"/>
              </w:rPr>
              <w:t>186</w:t>
            </w:r>
          </w:p>
        </w:tc>
        <w:tc>
          <w:tcPr>
            <w:tcW w:w="920" w:type="dxa"/>
            <w:tcBorders>
              <w:top w:val="nil"/>
              <w:left w:val="nil"/>
              <w:bottom w:val="single" w:sz="4" w:space="0" w:color="auto"/>
              <w:right w:val="single" w:sz="4" w:space="0" w:color="auto"/>
            </w:tcBorders>
            <w:shd w:val="clear" w:color="auto" w:fill="auto"/>
            <w:noWrap/>
            <w:hideMark/>
          </w:tcPr>
          <w:p w14:paraId="4BB705CA" w14:textId="77777777" w:rsidR="001026B8" w:rsidRPr="00B35CB9" w:rsidRDefault="001026B8" w:rsidP="008476AA">
            <w:pPr>
              <w:jc w:val="right"/>
              <w:rPr>
                <w:b/>
                <w:sz w:val="18"/>
                <w:szCs w:val="18"/>
                <w:lang w:val="en-CA" w:eastAsia="en-CA"/>
              </w:rPr>
            </w:pPr>
            <w:r w:rsidRPr="00B35CB9">
              <w:rPr>
                <w:b/>
                <w:sz w:val="18"/>
                <w:szCs w:val="18"/>
                <w:lang w:val="fr" w:eastAsia="fr"/>
              </w:rPr>
              <w:t>71</w:t>
            </w:r>
          </w:p>
        </w:tc>
        <w:tc>
          <w:tcPr>
            <w:tcW w:w="1160" w:type="dxa"/>
            <w:tcBorders>
              <w:top w:val="nil"/>
              <w:left w:val="nil"/>
              <w:bottom w:val="single" w:sz="4" w:space="0" w:color="auto"/>
              <w:right w:val="single" w:sz="4" w:space="0" w:color="auto"/>
            </w:tcBorders>
            <w:shd w:val="clear" w:color="auto" w:fill="auto"/>
            <w:noWrap/>
            <w:hideMark/>
          </w:tcPr>
          <w:p w14:paraId="4765E5BB" w14:textId="77777777" w:rsidR="001026B8" w:rsidRPr="00B35CB9" w:rsidRDefault="001026B8" w:rsidP="008476AA">
            <w:pPr>
              <w:jc w:val="right"/>
              <w:rPr>
                <w:b/>
                <w:sz w:val="18"/>
                <w:szCs w:val="18"/>
                <w:lang w:val="en-CA" w:eastAsia="en-CA"/>
              </w:rPr>
            </w:pPr>
            <w:r w:rsidRPr="00B35CB9">
              <w:rPr>
                <w:b/>
                <w:sz w:val="18"/>
                <w:szCs w:val="18"/>
                <w:lang w:val="fr" w:eastAsia="fr"/>
              </w:rPr>
              <w:t>11</w:t>
            </w:r>
          </w:p>
        </w:tc>
        <w:tc>
          <w:tcPr>
            <w:tcW w:w="1116" w:type="dxa"/>
            <w:tcBorders>
              <w:top w:val="nil"/>
              <w:left w:val="nil"/>
              <w:bottom w:val="single" w:sz="4" w:space="0" w:color="auto"/>
              <w:right w:val="single" w:sz="4" w:space="0" w:color="auto"/>
            </w:tcBorders>
            <w:shd w:val="clear" w:color="auto" w:fill="auto"/>
            <w:noWrap/>
            <w:hideMark/>
          </w:tcPr>
          <w:p w14:paraId="2B2B1E7C" w14:textId="77777777" w:rsidR="001026B8" w:rsidRPr="00B35CB9" w:rsidRDefault="001026B8" w:rsidP="008476AA">
            <w:pPr>
              <w:jc w:val="right"/>
              <w:rPr>
                <w:b/>
                <w:sz w:val="18"/>
                <w:szCs w:val="18"/>
                <w:lang w:val="en-CA" w:eastAsia="en-CA"/>
              </w:rPr>
            </w:pPr>
            <w:r w:rsidRPr="00B35CB9">
              <w:rPr>
                <w:b/>
                <w:sz w:val="18"/>
                <w:szCs w:val="18"/>
                <w:lang w:val="fr" w:eastAsia="fr"/>
              </w:rPr>
              <w:t>55</w:t>
            </w:r>
          </w:p>
        </w:tc>
        <w:tc>
          <w:tcPr>
            <w:tcW w:w="966" w:type="dxa"/>
            <w:tcBorders>
              <w:top w:val="nil"/>
              <w:left w:val="nil"/>
              <w:bottom w:val="single" w:sz="4" w:space="0" w:color="auto"/>
              <w:right w:val="single" w:sz="4" w:space="0" w:color="auto"/>
            </w:tcBorders>
            <w:shd w:val="clear" w:color="auto" w:fill="auto"/>
            <w:noWrap/>
            <w:hideMark/>
          </w:tcPr>
          <w:p w14:paraId="303D55F0" w14:textId="77777777" w:rsidR="001026B8" w:rsidRPr="00B35CB9" w:rsidRDefault="001026B8" w:rsidP="008476AA">
            <w:pPr>
              <w:jc w:val="right"/>
              <w:rPr>
                <w:b/>
                <w:sz w:val="18"/>
                <w:szCs w:val="18"/>
                <w:lang w:val="en-CA" w:eastAsia="en-CA"/>
              </w:rPr>
            </w:pPr>
            <w:r w:rsidRPr="00B35CB9">
              <w:rPr>
                <w:b/>
                <w:sz w:val="18"/>
                <w:szCs w:val="18"/>
                <w:lang w:val="fr" w:eastAsia="fr"/>
              </w:rPr>
              <w:t>24</w:t>
            </w:r>
          </w:p>
        </w:tc>
        <w:tc>
          <w:tcPr>
            <w:tcW w:w="1060" w:type="dxa"/>
            <w:tcBorders>
              <w:top w:val="nil"/>
              <w:left w:val="nil"/>
              <w:bottom w:val="single" w:sz="4" w:space="0" w:color="auto"/>
              <w:right w:val="single" w:sz="4" w:space="0" w:color="auto"/>
            </w:tcBorders>
            <w:shd w:val="clear" w:color="auto" w:fill="auto"/>
            <w:noWrap/>
            <w:hideMark/>
          </w:tcPr>
          <w:p w14:paraId="3C169854" w14:textId="77777777" w:rsidR="001026B8" w:rsidRPr="00B35CB9" w:rsidRDefault="001026B8" w:rsidP="008476AA">
            <w:pPr>
              <w:jc w:val="right"/>
              <w:rPr>
                <w:b/>
                <w:sz w:val="18"/>
                <w:szCs w:val="18"/>
                <w:lang w:val="en-CA" w:eastAsia="en-CA"/>
              </w:rPr>
            </w:pPr>
            <w:r w:rsidRPr="00B35CB9">
              <w:rPr>
                <w:b/>
                <w:sz w:val="18"/>
                <w:szCs w:val="18"/>
                <w:lang w:val="fr" w:eastAsia="fr"/>
              </w:rPr>
              <w:t xml:space="preserve">56,19 </w:t>
            </w:r>
          </w:p>
        </w:tc>
      </w:tr>
      <w:tr w:rsidR="00B35CB9" w:rsidRPr="00B35CB9" w14:paraId="2473F057" w14:textId="77777777" w:rsidTr="001026B8">
        <w:trPr>
          <w:trHeight w:val="204"/>
        </w:trPr>
        <w:tc>
          <w:tcPr>
            <w:tcW w:w="1560" w:type="dxa"/>
            <w:tcBorders>
              <w:top w:val="nil"/>
              <w:left w:val="single" w:sz="4" w:space="0" w:color="auto"/>
              <w:bottom w:val="nil"/>
              <w:right w:val="nil"/>
            </w:tcBorders>
            <w:shd w:val="clear" w:color="auto" w:fill="auto"/>
            <w:noWrap/>
            <w:hideMark/>
          </w:tcPr>
          <w:p w14:paraId="7AF69EDF" w14:textId="77777777" w:rsidR="001026B8" w:rsidRPr="00B35CB9" w:rsidRDefault="001026B8" w:rsidP="008476AA">
            <w:pPr>
              <w:jc w:val="left"/>
              <w:rPr>
                <w:b/>
                <w:bCs/>
                <w:sz w:val="18"/>
                <w:szCs w:val="18"/>
                <w:lang w:val="en-CA" w:eastAsia="en-CA"/>
              </w:rPr>
            </w:pPr>
            <w:r w:rsidRPr="00B35CB9">
              <w:rPr>
                <w:b/>
                <w:bCs/>
                <w:sz w:val="18"/>
                <w:szCs w:val="18"/>
                <w:lang w:val="fr" w:eastAsia="fr"/>
              </w:rPr>
              <w:t>Région</w:t>
            </w:r>
          </w:p>
        </w:tc>
        <w:tc>
          <w:tcPr>
            <w:tcW w:w="856" w:type="dxa"/>
            <w:tcBorders>
              <w:top w:val="nil"/>
              <w:left w:val="nil"/>
              <w:bottom w:val="nil"/>
              <w:right w:val="nil"/>
            </w:tcBorders>
            <w:shd w:val="clear" w:color="auto" w:fill="auto"/>
            <w:noWrap/>
            <w:hideMark/>
          </w:tcPr>
          <w:p w14:paraId="6239B830" w14:textId="77777777" w:rsidR="001026B8" w:rsidRPr="00B35CB9" w:rsidRDefault="001026B8" w:rsidP="008476AA">
            <w:pPr>
              <w:jc w:val="left"/>
              <w:rPr>
                <w:b/>
                <w:bCs/>
                <w:sz w:val="18"/>
                <w:szCs w:val="18"/>
                <w:lang w:val="en-CA" w:eastAsia="en-CA"/>
              </w:rPr>
            </w:pPr>
          </w:p>
        </w:tc>
        <w:tc>
          <w:tcPr>
            <w:tcW w:w="1180" w:type="dxa"/>
            <w:tcBorders>
              <w:top w:val="nil"/>
              <w:left w:val="nil"/>
              <w:bottom w:val="nil"/>
              <w:right w:val="nil"/>
            </w:tcBorders>
            <w:shd w:val="clear" w:color="auto" w:fill="auto"/>
            <w:noWrap/>
            <w:hideMark/>
          </w:tcPr>
          <w:p w14:paraId="5B5BE7EC" w14:textId="77777777" w:rsidR="001026B8" w:rsidRPr="00B35CB9" w:rsidRDefault="001026B8" w:rsidP="008476AA">
            <w:pPr>
              <w:jc w:val="left"/>
              <w:rPr>
                <w:sz w:val="18"/>
                <w:szCs w:val="18"/>
                <w:lang w:val="en-CA" w:eastAsia="en-CA"/>
              </w:rPr>
            </w:pPr>
          </w:p>
        </w:tc>
        <w:tc>
          <w:tcPr>
            <w:tcW w:w="858" w:type="dxa"/>
            <w:tcBorders>
              <w:top w:val="nil"/>
              <w:left w:val="nil"/>
              <w:bottom w:val="nil"/>
              <w:right w:val="nil"/>
            </w:tcBorders>
            <w:shd w:val="clear" w:color="auto" w:fill="auto"/>
            <w:noWrap/>
            <w:hideMark/>
          </w:tcPr>
          <w:p w14:paraId="6FDD2472" w14:textId="77777777" w:rsidR="001026B8" w:rsidRPr="00B35CB9" w:rsidRDefault="001026B8" w:rsidP="008476AA">
            <w:pPr>
              <w:jc w:val="left"/>
              <w:rPr>
                <w:sz w:val="18"/>
                <w:szCs w:val="18"/>
                <w:lang w:val="en-CA" w:eastAsia="en-CA"/>
              </w:rPr>
            </w:pPr>
          </w:p>
        </w:tc>
        <w:tc>
          <w:tcPr>
            <w:tcW w:w="982" w:type="dxa"/>
            <w:tcBorders>
              <w:top w:val="nil"/>
              <w:left w:val="nil"/>
              <w:bottom w:val="nil"/>
              <w:right w:val="nil"/>
            </w:tcBorders>
            <w:shd w:val="clear" w:color="auto" w:fill="auto"/>
            <w:noWrap/>
            <w:hideMark/>
          </w:tcPr>
          <w:p w14:paraId="11CC0FD8" w14:textId="77777777" w:rsidR="001026B8" w:rsidRPr="00B35CB9" w:rsidRDefault="001026B8" w:rsidP="008476AA">
            <w:pPr>
              <w:jc w:val="left"/>
              <w:rPr>
                <w:sz w:val="18"/>
                <w:szCs w:val="18"/>
                <w:lang w:val="en-CA" w:eastAsia="en-CA"/>
              </w:rPr>
            </w:pPr>
          </w:p>
        </w:tc>
        <w:tc>
          <w:tcPr>
            <w:tcW w:w="920" w:type="dxa"/>
            <w:tcBorders>
              <w:top w:val="nil"/>
              <w:left w:val="nil"/>
              <w:bottom w:val="nil"/>
              <w:right w:val="nil"/>
            </w:tcBorders>
            <w:shd w:val="clear" w:color="auto" w:fill="auto"/>
            <w:noWrap/>
            <w:hideMark/>
          </w:tcPr>
          <w:p w14:paraId="5C8890A2" w14:textId="77777777" w:rsidR="001026B8" w:rsidRPr="00B35CB9" w:rsidRDefault="001026B8" w:rsidP="008476AA">
            <w:pPr>
              <w:jc w:val="left"/>
              <w:rPr>
                <w:sz w:val="18"/>
                <w:szCs w:val="18"/>
                <w:lang w:val="en-CA" w:eastAsia="en-CA"/>
              </w:rPr>
            </w:pPr>
          </w:p>
        </w:tc>
        <w:tc>
          <w:tcPr>
            <w:tcW w:w="1160" w:type="dxa"/>
            <w:tcBorders>
              <w:top w:val="nil"/>
              <w:left w:val="nil"/>
              <w:bottom w:val="nil"/>
              <w:right w:val="nil"/>
            </w:tcBorders>
            <w:shd w:val="clear" w:color="auto" w:fill="auto"/>
            <w:noWrap/>
            <w:hideMark/>
          </w:tcPr>
          <w:p w14:paraId="7E217568" w14:textId="77777777" w:rsidR="001026B8" w:rsidRPr="00B35CB9" w:rsidRDefault="001026B8" w:rsidP="008476AA">
            <w:pPr>
              <w:jc w:val="left"/>
              <w:rPr>
                <w:sz w:val="18"/>
                <w:szCs w:val="18"/>
                <w:lang w:val="en-CA" w:eastAsia="en-CA"/>
              </w:rPr>
            </w:pPr>
          </w:p>
        </w:tc>
        <w:tc>
          <w:tcPr>
            <w:tcW w:w="1116" w:type="dxa"/>
            <w:tcBorders>
              <w:top w:val="nil"/>
              <w:left w:val="nil"/>
              <w:bottom w:val="nil"/>
              <w:right w:val="nil"/>
            </w:tcBorders>
            <w:shd w:val="clear" w:color="auto" w:fill="auto"/>
            <w:noWrap/>
            <w:hideMark/>
          </w:tcPr>
          <w:p w14:paraId="64A21FD3" w14:textId="77777777" w:rsidR="001026B8" w:rsidRPr="00B35CB9" w:rsidRDefault="001026B8" w:rsidP="008476AA">
            <w:pPr>
              <w:jc w:val="right"/>
              <w:rPr>
                <w:sz w:val="18"/>
                <w:szCs w:val="18"/>
                <w:lang w:val="en-CA" w:eastAsia="en-CA"/>
              </w:rPr>
            </w:pPr>
          </w:p>
        </w:tc>
        <w:tc>
          <w:tcPr>
            <w:tcW w:w="966" w:type="dxa"/>
            <w:tcBorders>
              <w:top w:val="nil"/>
              <w:left w:val="nil"/>
              <w:bottom w:val="nil"/>
              <w:right w:val="nil"/>
            </w:tcBorders>
            <w:shd w:val="clear" w:color="auto" w:fill="auto"/>
            <w:noWrap/>
            <w:hideMark/>
          </w:tcPr>
          <w:p w14:paraId="3AABC409" w14:textId="77777777" w:rsidR="001026B8" w:rsidRPr="00B35CB9" w:rsidRDefault="001026B8" w:rsidP="008476AA">
            <w:pPr>
              <w:jc w:val="right"/>
              <w:rPr>
                <w:sz w:val="18"/>
                <w:szCs w:val="18"/>
                <w:lang w:val="en-CA" w:eastAsia="en-CA"/>
              </w:rPr>
            </w:pPr>
          </w:p>
        </w:tc>
        <w:tc>
          <w:tcPr>
            <w:tcW w:w="1060" w:type="dxa"/>
            <w:tcBorders>
              <w:top w:val="nil"/>
              <w:left w:val="nil"/>
              <w:bottom w:val="nil"/>
              <w:right w:val="single" w:sz="4" w:space="0" w:color="auto"/>
            </w:tcBorders>
            <w:shd w:val="clear" w:color="auto" w:fill="auto"/>
            <w:noWrap/>
            <w:hideMark/>
          </w:tcPr>
          <w:p w14:paraId="6A8C53B3" w14:textId="77777777" w:rsidR="001026B8" w:rsidRPr="00B35CB9" w:rsidRDefault="001026B8" w:rsidP="008476AA">
            <w:pPr>
              <w:jc w:val="right"/>
              <w:rPr>
                <w:sz w:val="18"/>
                <w:szCs w:val="18"/>
                <w:lang w:val="en-CA" w:eastAsia="en-CA"/>
              </w:rPr>
            </w:pPr>
            <w:r w:rsidRPr="00B35CB9">
              <w:rPr>
                <w:sz w:val="18"/>
                <w:szCs w:val="18"/>
                <w:lang w:val="fr" w:eastAsia="fr"/>
              </w:rPr>
              <w:t> </w:t>
            </w:r>
          </w:p>
        </w:tc>
      </w:tr>
      <w:tr w:rsidR="00B35CB9" w:rsidRPr="00B35CB9" w14:paraId="210F27B6" w14:textId="77777777" w:rsidTr="001026B8">
        <w:trPr>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0ED80C2E" w14:textId="77777777" w:rsidR="001026B8" w:rsidRPr="00B35CB9" w:rsidRDefault="001026B8" w:rsidP="008476AA">
            <w:pPr>
              <w:jc w:val="left"/>
              <w:rPr>
                <w:sz w:val="18"/>
                <w:szCs w:val="18"/>
                <w:lang w:val="en-CA" w:eastAsia="en-CA"/>
              </w:rPr>
            </w:pPr>
            <w:r w:rsidRPr="00B35CB9">
              <w:rPr>
                <w:sz w:val="18"/>
                <w:szCs w:val="18"/>
                <w:lang w:val="fr" w:eastAsia="fr"/>
              </w:rPr>
              <w:t>Afrique</w:t>
            </w:r>
          </w:p>
        </w:tc>
        <w:tc>
          <w:tcPr>
            <w:tcW w:w="856" w:type="dxa"/>
            <w:tcBorders>
              <w:top w:val="single" w:sz="4" w:space="0" w:color="auto"/>
              <w:left w:val="nil"/>
              <w:bottom w:val="single" w:sz="4" w:space="0" w:color="auto"/>
              <w:right w:val="single" w:sz="4" w:space="0" w:color="auto"/>
            </w:tcBorders>
            <w:shd w:val="clear" w:color="auto" w:fill="auto"/>
            <w:noWrap/>
            <w:hideMark/>
          </w:tcPr>
          <w:p w14:paraId="1157FAA2" w14:textId="77777777" w:rsidR="001026B8" w:rsidRPr="00B35CB9" w:rsidRDefault="001026B8" w:rsidP="008476AA">
            <w:pPr>
              <w:jc w:val="right"/>
              <w:rPr>
                <w:sz w:val="18"/>
                <w:szCs w:val="18"/>
                <w:lang w:val="en-CA" w:eastAsia="en-CA"/>
              </w:rPr>
            </w:pPr>
            <w:r w:rsidRPr="00B35CB9">
              <w:rPr>
                <w:sz w:val="18"/>
                <w:szCs w:val="18"/>
                <w:lang w:val="fr" w:eastAsia="fr"/>
              </w:rPr>
              <w:t>79</w:t>
            </w:r>
          </w:p>
        </w:tc>
        <w:tc>
          <w:tcPr>
            <w:tcW w:w="1180" w:type="dxa"/>
            <w:tcBorders>
              <w:top w:val="single" w:sz="4" w:space="0" w:color="auto"/>
              <w:left w:val="nil"/>
              <w:bottom w:val="single" w:sz="4" w:space="0" w:color="auto"/>
              <w:right w:val="single" w:sz="4" w:space="0" w:color="auto"/>
            </w:tcBorders>
            <w:shd w:val="clear" w:color="auto" w:fill="auto"/>
            <w:noWrap/>
            <w:hideMark/>
          </w:tcPr>
          <w:p w14:paraId="7736DBFC" w14:textId="77777777" w:rsidR="001026B8" w:rsidRPr="00B35CB9" w:rsidRDefault="001026B8" w:rsidP="008476AA">
            <w:pPr>
              <w:jc w:val="right"/>
              <w:rPr>
                <w:sz w:val="18"/>
                <w:szCs w:val="18"/>
                <w:lang w:val="en-CA" w:eastAsia="en-CA"/>
              </w:rPr>
            </w:pPr>
            <w:r w:rsidRPr="00B35CB9">
              <w:rPr>
                <w:sz w:val="18"/>
                <w:szCs w:val="18"/>
                <w:lang w:val="fr" w:eastAsia="fr"/>
              </w:rPr>
              <w:t>35 849 127</w:t>
            </w:r>
          </w:p>
        </w:tc>
        <w:tc>
          <w:tcPr>
            <w:tcW w:w="858" w:type="dxa"/>
            <w:tcBorders>
              <w:top w:val="single" w:sz="4" w:space="0" w:color="auto"/>
              <w:left w:val="nil"/>
              <w:bottom w:val="single" w:sz="4" w:space="0" w:color="auto"/>
              <w:right w:val="single" w:sz="4" w:space="0" w:color="auto"/>
            </w:tcBorders>
            <w:shd w:val="clear" w:color="auto" w:fill="auto"/>
            <w:noWrap/>
            <w:hideMark/>
          </w:tcPr>
          <w:p w14:paraId="0EA24929" w14:textId="77777777" w:rsidR="001026B8" w:rsidRPr="00B35CB9" w:rsidRDefault="001026B8" w:rsidP="008476AA">
            <w:pPr>
              <w:jc w:val="right"/>
              <w:rPr>
                <w:sz w:val="18"/>
                <w:szCs w:val="18"/>
                <w:lang w:val="en-CA" w:eastAsia="en-CA"/>
              </w:rPr>
            </w:pPr>
            <w:r w:rsidRPr="00B35CB9">
              <w:rPr>
                <w:sz w:val="18"/>
                <w:szCs w:val="18"/>
                <w:lang w:val="fr" w:eastAsia="fr"/>
              </w:rPr>
              <w:t>46</w:t>
            </w:r>
          </w:p>
        </w:tc>
        <w:tc>
          <w:tcPr>
            <w:tcW w:w="982" w:type="dxa"/>
            <w:tcBorders>
              <w:top w:val="single" w:sz="4" w:space="0" w:color="auto"/>
              <w:left w:val="nil"/>
              <w:bottom w:val="single" w:sz="4" w:space="0" w:color="auto"/>
              <w:right w:val="single" w:sz="4" w:space="0" w:color="auto"/>
            </w:tcBorders>
            <w:shd w:val="clear" w:color="auto" w:fill="auto"/>
            <w:noWrap/>
            <w:hideMark/>
          </w:tcPr>
          <w:p w14:paraId="02DD720E" w14:textId="77777777" w:rsidR="001026B8" w:rsidRPr="00B35CB9" w:rsidRDefault="001026B8" w:rsidP="008476AA">
            <w:pPr>
              <w:jc w:val="right"/>
              <w:rPr>
                <w:sz w:val="18"/>
                <w:szCs w:val="18"/>
                <w:lang w:val="en-CA" w:eastAsia="en-CA"/>
              </w:rPr>
            </w:pPr>
            <w:r w:rsidRPr="00B35CB9">
              <w:rPr>
                <w:sz w:val="18"/>
                <w:szCs w:val="18"/>
                <w:lang w:val="fr" w:eastAsia="fr"/>
              </w:rPr>
              <w:t>55</w:t>
            </w:r>
          </w:p>
        </w:tc>
        <w:tc>
          <w:tcPr>
            <w:tcW w:w="920" w:type="dxa"/>
            <w:tcBorders>
              <w:top w:val="single" w:sz="4" w:space="0" w:color="auto"/>
              <w:left w:val="nil"/>
              <w:bottom w:val="single" w:sz="4" w:space="0" w:color="auto"/>
              <w:right w:val="single" w:sz="4" w:space="0" w:color="auto"/>
            </w:tcBorders>
            <w:shd w:val="clear" w:color="auto" w:fill="auto"/>
            <w:noWrap/>
            <w:hideMark/>
          </w:tcPr>
          <w:p w14:paraId="046D337E" w14:textId="77777777" w:rsidR="001026B8" w:rsidRPr="00B35CB9" w:rsidRDefault="001026B8" w:rsidP="008476AA">
            <w:pPr>
              <w:jc w:val="right"/>
              <w:rPr>
                <w:sz w:val="18"/>
                <w:szCs w:val="18"/>
                <w:lang w:val="en-CA" w:eastAsia="en-CA"/>
              </w:rPr>
            </w:pPr>
            <w:r w:rsidRPr="00B35CB9">
              <w:rPr>
                <w:sz w:val="18"/>
                <w:szCs w:val="18"/>
                <w:lang w:val="fr" w:eastAsia="fr"/>
              </w:rPr>
              <w:t>70</w:t>
            </w:r>
          </w:p>
        </w:tc>
        <w:tc>
          <w:tcPr>
            <w:tcW w:w="1160" w:type="dxa"/>
            <w:tcBorders>
              <w:top w:val="single" w:sz="4" w:space="0" w:color="auto"/>
              <w:left w:val="nil"/>
              <w:bottom w:val="single" w:sz="4" w:space="0" w:color="auto"/>
              <w:right w:val="single" w:sz="4" w:space="0" w:color="auto"/>
            </w:tcBorders>
            <w:shd w:val="clear" w:color="auto" w:fill="auto"/>
            <w:noWrap/>
            <w:hideMark/>
          </w:tcPr>
          <w:p w14:paraId="6C5D2949" w14:textId="77777777" w:rsidR="001026B8" w:rsidRPr="00B35CB9" w:rsidRDefault="001026B8" w:rsidP="008476AA">
            <w:pPr>
              <w:jc w:val="right"/>
              <w:rPr>
                <w:sz w:val="18"/>
                <w:szCs w:val="18"/>
                <w:lang w:val="en-CA" w:eastAsia="en-CA"/>
              </w:rPr>
            </w:pPr>
            <w:r w:rsidRPr="00B35CB9">
              <w:rPr>
                <w:sz w:val="18"/>
                <w:szCs w:val="18"/>
                <w:lang w:val="fr" w:eastAsia="fr"/>
              </w:rPr>
              <w:t>11</w:t>
            </w:r>
          </w:p>
        </w:tc>
        <w:tc>
          <w:tcPr>
            <w:tcW w:w="1116" w:type="dxa"/>
            <w:tcBorders>
              <w:top w:val="single" w:sz="4" w:space="0" w:color="auto"/>
              <w:left w:val="nil"/>
              <w:bottom w:val="single" w:sz="4" w:space="0" w:color="auto"/>
              <w:right w:val="single" w:sz="4" w:space="0" w:color="auto"/>
            </w:tcBorders>
            <w:shd w:val="clear" w:color="auto" w:fill="auto"/>
            <w:noWrap/>
            <w:hideMark/>
          </w:tcPr>
          <w:p w14:paraId="4D05D56A" w14:textId="77777777" w:rsidR="001026B8" w:rsidRPr="00B35CB9" w:rsidRDefault="001026B8" w:rsidP="008476AA">
            <w:pPr>
              <w:jc w:val="right"/>
              <w:rPr>
                <w:sz w:val="18"/>
                <w:szCs w:val="18"/>
                <w:lang w:val="en-CA" w:eastAsia="en-CA"/>
              </w:rPr>
            </w:pPr>
            <w:r w:rsidRPr="00B35CB9">
              <w:rPr>
                <w:sz w:val="18"/>
                <w:szCs w:val="18"/>
                <w:lang w:val="fr" w:eastAsia="fr"/>
              </w:rPr>
              <w:t>57</w:t>
            </w:r>
          </w:p>
        </w:tc>
        <w:tc>
          <w:tcPr>
            <w:tcW w:w="966" w:type="dxa"/>
            <w:tcBorders>
              <w:top w:val="single" w:sz="4" w:space="0" w:color="auto"/>
              <w:left w:val="nil"/>
              <w:bottom w:val="single" w:sz="4" w:space="0" w:color="auto"/>
              <w:right w:val="single" w:sz="4" w:space="0" w:color="auto"/>
            </w:tcBorders>
            <w:shd w:val="clear" w:color="auto" w:fill="auto"/>
            <w:noWrap/>
            <w:hideMark/>
          </w:tcPr>
          <w:p w14:paraId="73D91075" w14:textId="77777777" w:rsidR="001026B8" w:rsidRPr="00B35CB9" w:rsidRDefault="001026B8" w:rsidP="008476AA">
            <w:pPr>
              <w:jc w:val="right"/>
              <w:rPr>
                <w:sz w:val="18"/>
                <w:szCs w:val="18"/>
                <w:lang w:val="en-CA" w:eastAsia="en-CA"/>
              </w:rPr>
            </w:pPr>
            <w:r w:rsidRPr="00B35CB9">
              <w:rPr>
                <w:sz w:val="18"/>
                <w:szCs w:val="18"/>
                <w:lang w:val="fr" w:eastAsia="fr"/>
              </w:rPr>
              <w:t>23</w:t>
            </w:r>
          </w:p>
        </w:tc>
        <w:tc>
          <w:tcPr>
            <w:tcW w:w="1060" w:type="dxa"/>
            <w:tcBorders>
              <w:top w:val="single" w:sz="4" w:space="0" w:color="auto"/>
              <w:left w:val="nil"/>
              <w:bottom w:val="single" w:sz="4" w:space="0" w:color="auto"/>
              <w:right w:val="single" w:sz="4" w:space="0" w:color="auto"/>
            </w:tcBorders>
            <w:shd w:val="clear" w:color="auto" w:fill="auto"/>
            <w:noWrap/>
            <w:hideMark/>
          </w:tcPr>
          <w:p w14:paraId="6959473F" w14:textId="77777777" w:rsidR="001026B8" w:rsidRPr="00B35CB9" w:rsidRDefault="001026B8" w:rsidP="008476AA">
            <w:pPr>
              <w:jc w:val="right"/>
              <w:rPr>
                <w:sz w:val="18"/>
                <w:szCs w:val="18"/>
                <w:lang w:val="en-CA" w:eastAsia="en-CA"/>
              </w:rPr>
            </w:pPr>
            <w:r w:rsidRPr="00B35CB9">
              <w:rPr>
                <w:sz w:val="18"/>
                <w:szCs w:val="18"/>
                <w:lang w:val="fr" w:eastAsia="fr"/>
              </w:rPr>
              <w:t xml:space="preserve">60,95 </w:t>
            </w:r>
          </w:p>
        </w:tc>
      </w:tr>
      <w:tr w:rsidR="00B35CB9" w:rsidRPr="00B35CB9" w14:paraId="360B2189"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D733334" w14:textId="77777777" w:rsidR="001026B8" w:rsidRPr="00B35CB9" w:rsidRDefault="001026B8" w:rsidP="008476AA">
            <w:pPr>
              <w:jc w:val="left"/>
              <w:rPr>
                <w:sz w:val="18"/>
                <w:szCs w:val="18"/>
                <w:lang w:val="en-CA" w:eastAsia="en-CA"/>
              </w:rPr>
            </w:pPr>
            <w:r w:rsidRPr="00B35CB9">
              <w:rPr>
                <w:sz w:val="18"/>
                <w:szCs w:val="18"/>
                <w:lang w:val="fr" w:eastAsia="fr"/>
              </w:rPr>
              <w:t>Asie et Pacifique</w:t>
            </w:r>
          </w:p>
        </w:tc>
        <w:tc>
          <w:tcPr>
            <w:tcW w:w="856" w:type="dxa"/>
            <w:tcBorders>
              <w:top w:val="nil"/>
              <w:left w:val="nil"/>
              <w:bottom w:val="single" w:sz="4" w:space="0" w:color="auto"/>
              <w:right w:val="single" w:sz="4" w:space="0" w:color="auto"/>
            </w:tcBorders>
            <w:shd w:val="clear" w:color="auto" w:fill="auto"/>
            <w:noWrap/>
            <w:hideMark/>
          </w:tcPr>
          <w:p w14:paraId="278033AD" w14:textId="77777777" w:rsidR="001026B8" w:rsidRPr="00B35CB9" w:rsidRDefault="001026B8" w:rsidP="008476AA">
            <w:pPr>
              <w:jc w:val="right"/>
              <w:rPr>
                <w:sz w:val="18"/>
                <w:szCs w:val="18"/>
                <w:lang w:val="en-CA" w:eastAsia="en-CA"/>
              </w:rPr>
            </w:pPr>
            <w:r w:rsidRPr="00B35CB9">
              <w:rPr>
                <w:sz w:val="18"/>
                <w:szCs w:val="18"/>
                <w:lang w:val="fr" w:eastAsia="fr"/>
              </w:rPr>
              <w:t>104</w:t>
            </w:r>
          </w:p>
        </w:tc>
        <w:tc>
          <w:tcPr>
            <w:tcW w:w="1180" w:type="dxa"/>
            <w:tcBorders>
              <w:top w:val="nil"/>
              <w:left w:val="nil"/>
              <w:bottom w:val="single" w:sz="4" w:space="0" w:color="auto"/>
              <w:right w:val="single" w:sz="4" w:space="0" w:color="auto"/>
            </w:tcBorders>
            <w:shd w:val="clear" w:color="auto" w:fill="auto"/>
            <w:noWrap/>
            <w:hideMark/>
          </w:tcPr>
          <w:p w14:paraId="7C4B28E5" w14:textId="77777777" w:rsidR="001026B8" w:rsidRPr="00B35CB9" w:rsidRDefault="001026B8" w:rsidP="008476AA">
            <w:pPr>
              <w:jc w:val="right"/>
              <w:rPr>
                <w:sz w:val="18"/>
                <w:szCs w:val="18"/>
                <w:lang w:val="en-CA" w:eastAsia="en-CA"/>
              </w:rPr>
            </w:pPr>
            <w:r w:rsidRPr="00B35CB9">
              <w:rPr>
                <w:sz w:val="18"/>
                <w:szCs w:val="18"/>
                <w:lang w:val="fr" w:eastAsia="fr"/>
              </w:rPr>
              <w:t>388 026 364</w:t>
            </w:r>
          </w:p>
        </w:tc>
        <w:tc>
          <w:tcPr>
            <w:tcW w:w="858" w:type="dxa"/>
            <w:tcBorders>
              <w:top w:val="nil"/>
              <w:left w:val="nil"/>
              <w:bottom w:val="single" w:sz="4" w:space="0" w:color="auto"/>
              <w:right w:val="single" w:sz="4" w:space="0" w:color="auto"/>
            </w:tcBorders>
            <w:shd w:val="clear" w:color="auto" w:fill="auto"/>
            <w:noWrap/>
            <w:hideMark/>
          </w:tcPr>
          <w:p w14:paraId="6A6CCA1B" w14:textId="77777777" w:rsidR="001026B8" w:rsidRPr="00B35CB9" w:rsidRDefault="001026B8" w:rsidP="008476AA">
            <w:pPr>
              <w:jc w:val="right"/>
              <w:rPr>
                <w:sz w:val="18"/>
                <w:szCs w:val="18"/>
                <w:lang w:val="en-CA" w:eastAsia="en-CA"/>
              </w:rPr>
            </w:pPr>
            <w:r w:rsidRPr="00B35CB9">
              <w:rPr>
                <w:sz w:val="18"/>
                <w:szCs w:val="18"/>
                <w:lang w:val="fr" w:eastAsia="fr"/>
              </w:rPr>
              <w:t>65</w:t>
            </w:r>
          </w:p>
        </w:tc>
        <w:tc>
          <w:tcPr>
            <w:tcW w:w="982" w:type="dxa"/>
            <w:tcBorders>
              <w:top w:val="nil"/>
              <w:left w:val="nil"/>
              <w:bottom w:val="single" w:sz="4" w:space="0" w:color="auto"/>
              <w:right w:val="single" w:sz="4" w:space="0" w:color="auto"/>
            </w:tcBorders>
            <w:shd w:val="clear" w:color="auto" w:fill="auto"/>
            <w:noWrap/>
            <w:hideMark/>
          </w:tcPr>
          <w:p w14:paraId="6A9263D2" w14:textId="77777777" w:rsidR="001026B8" w:rsidRPr="00B35CB9" w:rsidRDefault="001026B8" w:rsidP="008476AA">
            <w:pPr>
              <w:jc w:val="right"/>
              <w:rPr>
                <w:sz w:val="18"/>
                <w:szCs w:val="18"/>
                <w:lang w:val="en-CA" w:eastAsia="en-CA"/>
              </w:rPr>
            </w:pPr>
            <w:r w:rsidRPr="00B35CB9">
              <w:rPr>
                <w:sz w:val="18"/>
                <w:szCs w:val="18"/>
                <w:lang w:val="fr" w:eastAsia="fr"/>
              </w:rPr>
              <w:t>81</w:t>
            </w:r>
          </w:p>
        </w:tc>
        <w:tc>
          <w:tcPr>
            <w:tcW w:w="920" w:type="dxa"/>
            <w:tcBorders>
              <w:top w:val="nil"/>
              <w:left w:val="nil"/>
              <w:bottom w:val="single" w:sz="4" w:space="0" w:color="auto"/>
              <w:right w:val="single" w:sz="4" w:space="0" w:color="auto"/>
            </w:tcBorders>
            <w:shd w:val="clear" w:color="auto" w:fill="auto"/>
            <w:noWrap/>
            <w:hideMark/>
          </w:tcPr>
          <w:p w14:paraId="0D0C4C5A" w14:textId="77777777" w:rsidR="001026B8" w:rsidRPr="00B35CB9" w:rsidRDefault="001026B8" w:rsidP="008476AA">
            <w:pPr>
              <w:jc w:val="right"/>
              <w:rPr>
                <w:sz w:val="18"/>
                <w:szCs w:val="18"/>
                <w:lang w:val="en-CA" w:eastAsia="en-CA"/>
              </w:rPr>
            </w:pPr>
            <w:r w:rsidRPr="00B35CB9">
              <w:rPr>
                <w:sz w:val="18"/>
                <w:szCs w:val="18"/>
                <w:lang w:val="fr" w:eastAsia="fr"/>
              </w:rPr>
              <w:t>78</w:t>
            </w:r>
          </w:p>
        </w:tc>
        <w:tc>
          <w:tcPr>
            <w:tcW w:w="1160" w:type="dxa"/>
            <w:tcBorders>
              <w:top w:val="nil"/>
              <w:left w:val="nil"/>
              <w:bottom w:val="single" w:sz="4" w:space="0" w:color="auto"/>
              <w:right w:val="single" w:sz="4" w:space="0" w:color="auto"/>
            </w:tcBorders>
            <w:shd w:val="clear" w:color="auto" w:fill="auto"/>
            <w:noWrap/>
            <w:hideMark/>
          </w:tcPr>
          <w:p w14:paraId="2BD9E31A" w14:textId="77777777" w:rsidR="001026B8" w:rsidRPr="00B35CB9" w:rsidRDefault="001026B8" w:rsidP="008476AA">
            <w:pPr>
              <w:jc w:val="right"/>
              <w:rPr>
                <w:sz w:val="18"/>
                <w:szCs w:val="18"/>
                <w:lang w:val="en-CA" w:eastAsia="en-CA"/>
              </w:rPr>
            </w:pPr>
            <w:r w:rsidRPr="00B35CB9">
              <w:rPr>
                <w:sz w:val="18"/>
                <w:szCs w:val="18"/>
                <w:lang w:val="fr" w:eastAsia="fr"/>
              </w:rPr>
              <w:t>12</w:t>
            </w:r>
          </w:p>
        </w:tc>
        <w:tc>
          <w:tcPr>
            <w:tcW w:w="1116" w:type="dxa"/>
            <w:tcBorders>
              <w:top w:val="nil"/>
              <w:left w:val="nil"/>
              <w:bottom w:val="single" w:sz="4" w:space="0" w:color="auto"/>
              <w:right w:val="single" w:sz="4" w:space="0" w:color="auto"/>
            </w:tcBorders>
            <w:shd w:val="clear" w:color="auto" w:fill="auto"/>
            <w:noWrap/>
            <w:hideMark/>
          </w:tcPr>
          <w:p w14:paraId="60EA1E15" w14:textId="77777777" w:rsidR="001026B8" w:rsidRPr="00B35CB9" w:rsidRDefault="001026B8" w:rsidP="008476AA">
            <w:pPr>
              <w:jc w:val="right"/>
              <w:rPr>
                <w:sz w:val="18"/>
                <w:szCs w:val="18"/>
                <w:lang w:val="en-CA" w:eastAsia="en-CA"/>
              </w:rPr>
            </w:pPr>
            <w:r w:rsidRPr="00B35CB9">
              <w:rPr>
                <w:sz w:val="18"/>
                <w:szCs w:val="18"/>
                <w:lang w:val="fr" w:eastAsia="fr"/>
              </w:rPr>
              <w:t>61</w:t>
            </w:r>
          </w:p>
        </w:tc>
        <w:tc>
          <w:tcPr>
            <w:tcW w:w="966" w:type="dxa"/>
            <w:tcBorders>
              <w:top w:val="nil"/>
              <w:left w:val="nil"/>
              <w:bottom w:val="single" w:sz="4" w:space="0" w:color="auto"/>
              <w:right w:val="single" w:sz="4" w:space="0" w:color="auto"/>
            </w:tcBorders>
            <w:shd w:val="clear" w:color="auto" w:fill="auto"/>
            <w:noWrap/>
            <w:hideMark/>
          </w:tcPr>
          <w:p w14:paraId="1090E9F8" w14:textId="77777777" w:rsidR="001026B8" w:rsidRPr="00B35CB9" w:rsidRDefault="001026B8" w:rsidP="008476AA">
            <w:pPr>
              <w:jc w:val="right"/>
              <w:rPr>
                <w:sz w:val="18"/>
                <w:szCs w:val="18"/>
                <w:lang w:val="en-CA" w:eastAsia="en-CA"/>
              </w:rPr>
            </w:pPr>
            <w:r w:rsidRPr="00B35CB9">
              <w:rPr>
                <w:sz w:val="18"/>
                <w:szCs w:val="18"/>
                <w:lang w:val="fr" w:eastAsia="fr"/>
              </w:rPr>
              <w:t>32</w:t>
            </w:r>
          </w:p>
        </w:tc>
        <w:tc>
          <w:tcPr>
            <w:tcW w:w="1060" w:type="dxa"/>
            <w:tcBorders>
              <w:top w:val="nil"/>
              <w:left w:val="nil"/>
              <w:bottom w:val="single" w:sz="4" w:space="0" w:color="auto"/>
              <w:right w:val="single" w:sz="4" w:space="0" w:color="auto"/>
            </w:tcBorders>
            <w:shd w:val="clear" w:color="auto" w:fill="auto"/>
            <w:noWrap/>
            <w:hideMark/>
          </w:tcPr>
          <w:p w14:paraId="226C7682" w14:textId="77777777" w:rsidR="001026B8" w:rsidRPr="00B35CB9" w:rsidRDefault="001026B8" w:rsidP="008476AA">
            <w:pPr>
              <w:jc w:val="right"/>
              <w:rPr>
                <w:sz w:val="18"/>
                <w:szCs w:val="18"/>
                <w:lang w:val="en-CA" w:eastAsia="en-CA"/>
              </w:rPr>
            </w:pPr>
            <w:r w:rsidRPr="00B35CB9">
              <w:rPr>
                <w:sz w:val="18"/>
                <w:szCs w:val="18"/>
                <w:lang w:val="fr" w:eastAsia="fr"/>
              </w:rPr>
              <w:t xml:space="preserve">57,36 </w:t>
            </w:r>
          </w:p>
        </w:tc>
      </w:tr>
      <w:tr w:rsidR="00B35CB9" w:rsidRPr="00B35CB9" w14:paraId="5C9E6AEF"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412431C" w14:textId="77777777" w:rsidR="001026B8" w:rsidRPr="00B35CB9" w:rsidRDefault="001026B8" w:rsidP="008476AA">
            <w:pPr>
              <w:jc w:val="left"/>
              <w:rPr>
                <w:sz w:val="18"/>
                <w:szCs w:val="18"/>
                <w:lang w:val="en-CA" w:eastAsia="en-CA"/>
              </w:rPr>
            </w:pPr>
            <w:r w:rsidRPr="00B35CB9">
              <w:rPr>
                <w:sz w:val="18"/>
                <w:szCs w:val="18"/>
                <w:lang w:val="fr" w:eastAsia="fr"/>
              </w:rPr>
              <w:t>Europe</w:t>
            </w:r>
          </w:p>
        </w:tc>
        <w:tc>
          <w:tcPr>
            <w:tcW w:w="856" w:type="dxa"/>
            <w:tcBorders>
              <w:top w:val="nil"/>
              <w:left w:val="nil"/>
              <w:bottom w:val="single" w:sz="4" w:space="0" w:color="auto"/>
              <w:right w:val="single" w:sz="4" w:space="0" w:color="auto"/>
            </w:tcBorders>
            <w:shd w:val="clear" w:color="auto" w:fill="auto"/>
            <w:noWrap/>
            <w:hideMark/>
          </w:tcPr>
          <w:p w14:paraId="2BA567CF" w14:textId="77777777" w:rsidR="001026B8" w:rsidRPr="00B35CB9" w:rsidRDefault="001026B8" w:rsidP="008476AA">
            <w:pPr>
              <w:jc w:val="right"/>
              <w:rPr>
                <w:sz w:val="18"/>
                <w:szCs w:val="18"/>
                <w:lang w:val="en-CA" w:eastAsia="en-CA"/>
              </w:rPr>
            </w:pPr>
            <w:r w:rsidRPr="00B35CB9">
              <w:rPr>
                <w:sz w:val="18"/>
                <w:szCs w:val="18"/>
                <w:lang w:val="fr" w:eastAsia="fr"/>
              </w:rPr>
              <w:t>15</w:t>
            </w:r>
          </w:p>
        </w:tc>
        <w:tc>
          <w:tcPr>
            <w:tcW w:w="1180" w:type="dxa"/>
            <w:tcBorders>
              <w:top w:val="nil"/>
              <w:left w:val="nil"/>
              <w:bottom w:val="single" w:sz="4" w:space="0" w:color="auto"/>
              <w:right w:val="single" w:sz="4" w:space="0" w:color="auto"/>
            </w:tcBorders>
            <w:shd w:val="clear" w:color="auto" w:fill="auto"/>
            <w:noWrap/>
            <w:hideMark/>
          </w:tcPr>
          <w:p w14:paraId="038C337D" w14:textId="77777777" w:rsidR="001026B8" w:rsidRPr="00B35CB9" w:rsidRDefault="001026B8" w:rsidP="008476AA">
            <w:pPr>
              <w:jc w:val="right"/>
              <w:rPr>
                <w:sz w:val="18"/>
                <w:szCs w:val="18"/>
                <w:lang w:val="en-CA" w:eastAsia="en-CA"/>
              </w:rPr>
            </w:pPr>
            <w:r w:rsidRPr="00B35CB9">
              <w:rPr>
                <w:sz w:val="18"/>
                <w:szCs w:val="18"/>
                <w:lang w:val="fr" w:eastAsia="fr"/>
              </w:rPr>
              <w:t>3 884 471</w:t>
            </w:r>
          </w:p>
        </w:tc>
        <w:tc>
          <w:tcPr>
            <w:tcW w:w="858" w:type="dxa"/>
            <w:tcBorders>
              <w:top w:val="nil"/>
              <w:left w:val="nil"/>
              <w:bottom w:val="single" w:sz="4" w:space="0" w:color="auto"/>
              <w:right w:val="single" w:sz="4" w:space="0" w:color="auto"/>
            </w:tcBorders>
            <w:shd w:val="clear" w:color="auto" w:fill="auto"/>
            <w:noWrap/>
            <w:hideMark/>
          </w:tcPr>
          <w:p w14:paraId="349FFA3C" w14:textId="77777777" w:rsidR="001026B8" w:rsidRPr="00B35CB9" w:rsidRDefault="001026B8" w:rsidP="008476AA">
            <w:pPr>
              <w:jc w:val="right"/>
              <w:rPr>
                <w:sz w:val="18"/>
                <w:szCs w:val="18"/>
                <w:lang w:val="en-CA" w:eastAsia="en-CA"/>
              </w:rPr>
            </w:pPr>
            <w:r w:rsidRPr="00B35CB9">
              <w:rPr>
                <w:sz w:val="18"/>
                <w:szCs w:val="18"/>
                <w:lang w:val="fr" w:eastAsia="fr"/>
              </w:rPr>
              <w:t>22</w:t>
            </w:r>
          </w:p>
        </w:tc>
        <w:tc>
          <w:tcPr>
            <w:tcW w:w="982" w:type="dxa"/>
            <w:tcBorders>
              <w:top w:val="nil"/>
              <w:left w:val="nil"/>
              <w:bottom w:val="single" w:sz="4" w:space="0" w:color="auto"/>
              <w:right w:val="single" w:sz="4" w:space="0" w:color="auto"/>
            </w:tcBorders>
            <w:shd w:val="clear" w:color="auto" w:fill="auto"/>
            <w:noWrap/>
            <w:hideMark/>
          </w:tcPr>
          <w:p w14:paraId="784F8FA2" w14:textId="77777777" w:rsidR="001026B8" w:rsidRPr="00B35CB9" w:rsidRDefault="001026B8" w:rsidP="008476AA">
            <w:pPr>
              <w:jc w:val="right"/>
              <w:rPr>
                <w:sz w:val="18"/>
                <w:szCs w:val="18"/>
                <w:lang w:val="en-CA" w:eastAsia="en-CA"/>
              </w:rPr>
            </w:pPr>
            <w:r w:rsidRPr="00B35CB9">
              <w:rPr>
                <w:sz w:val="18"/>
                <w:szCs w:val="18"/>
                <w:lang w:val="fr" w:eastAsia="fr"/>
              </w:rPr>
              <w:t>12</w:t>
            </w:r>
          </w:p>
        </w:tc>
        <w:tc>
          <w:tcPr>
            <w:tcW w:w="920" w:type="dxa"/>
            <w:tcBorders>
              <w:top w:val="nil"/>
              <w:left w:val="nil"/>
              <w:bottom w:val="single" w:sz="4" w:space="0" w:color="auto"/>
              <w:right w:val="single" w:sz="4" w:space="0" w:color="auto"/>
            </w:tcBorders>
            <w:shd w:val="clear" w:color="auto" w:fill="auto"/>
            <w:noWrap/>
            <w:hideMark/>
          </w:tcPr>
          <w:p w14:paraId="1F4630C4" w14:textId="77777777" w:rsidR="001026B8" w:rsidRPr="00B35CB9" w:rsidRDefault="001026B8" w:rsidP="008476AA">
            <w:pPr>
              <w:jc w:val="right"/>
              <w:rPr>
                <w:sz w:val="18"/>
                <w:szCs w:val="18"/>
                <w:lang w:val="en-CA" w:eastAsia="en-CA"/>
              </w:rPr>
            </w:pPr>
            <w:r w:rsidRPr="00B35CB9">
              <w:rPr>
                <w:sz w:val="18"/>
                <w:szCs w:val="18"/>
                <w:lang w:val="fr" w:eastAsia="fr"/>
              </w:rPr>
              <w:t>80</w:t>
            </w:r>
          </w:p>
        </w:tc>
        <w:tc>
          <w:tcPr>
            <w:tcW w:w="1160" w:type="dxa"/>
            <w:tcBorders>
              <w:top w:val="nil"/>
              <w:left w:val="nil"/>
              <w:bottom w:val="single" w:sz="4" w:space="0" w:color="auto"/>
              <w:right w:val="single" w:sz="4" w:space="0" w:color="auto"/>
            </w:tcBorders>
            <w:shd w:val="clear" w:color="auto" w:fill="auto"/>
            <w:noWrap/>
            <w:hideMark/>
          </w:tcPr>
          <w:p w14:paraId="62C98CDE" w14:textId="77777777" w:rsidR="001026B8" w:rsidRPr="00B35CB9" w:rsidRDefault="001026B8" w:rsidP="008476AA">
            <w:pPr>
              <w:jc w:val="right"/>
              <w:rPr>
                <w:sz w:val="18"/>
                <w:szCs w:val="18"/>
                <w:lang w:val="en-CA" w:eastAsia="en-CA"/>
              </w:rPr>
            </w:pPr>
            <w:r w:rsidRPr="00B35CB9">
              <w:rPr>
                <w:sz w:val="18"/>
                <w:szCs w:val="18"/>
                <w:lang w:val="fr" w:eastAsia="fr"/>
              </w:rPr>
              <w:t>9</w:t>
            </w:r>
          </w:p>
        </w:tc>
        <w:tc>
          <w:tcPr>
            <w:tcW w:w="1116" w:type="dxa"/>
            <w:tcBorders>
              <w:top w:val="nil"/>
              <w:left w:val="nil"/>
              <w:bottom w:val="single" w:sz="4" w:space="0" w:color="auto"/>
              <w:right w:val="single" w:sz="4" w:space="0" w:color="auto"/>
            </w:tcBorders>
            <w:shd w:val="clear" w:color="auto" w:fill="auto"/>
            <w:noWrap/>
            <w:hideMark/>
          </w:tcPr>
          <w:p w14:paraId="692E0D4B" w14:textId="77777777" w:rsidR="001026B8" w:rsidRPr="00B35CB9" w:rsidRDefault="001026B8" w:rsidP="008476AA">
            <w:pPr>
              <w:jc w:val="right"/>
              <w:rPr>
                <w:sz w:val="18"/>
                <w:szCs w:val="18"/>
                <w:lang w:val="en-CA" w:eastAsia="en-CA"/>
              </w:rPr>
            </w:pPr>
            <w:r w:rsidRPr="00B35CB9">
              <w:rPr>
                <w:sz w:val="18"/>
                <w:szCs w:val="18"/>
                <w:lang w:val="fr" w:eastAsia="fr"/>
              </w:rPr>
              <w:t>43</w:t>
            </w:r>
          </w:p>
        </w:tc>
        <w:tc>
          <w:tcPr>
            <w:tcW w:w="966" w:type="dxa"/>
            <w:tcBorders>
              <w:top w:val="nil"/>
              <w:left w:val="nil"/>
              <w:bottom w:val="single" w:sz="4" w:space="0" w:color="auto"/>
              <w:right w:val="single" w:sz="4" w:space="0" w:color="auto"/>
            </w:tcBorders>
            <w:shd w:val="clear" w:color="auto" w:fill="auto"/>
            <w:noWrap/>
            <w:hideMark/>
          </w:tcPr>
          <w:p w14:paraId="26C0DEA0" w14:textId="77777777" w:rsidR="001026B8" w:rsidRPr="00B35CB9" w:rsidRDefault="001026B8" w:rsidP="008476AA">
            <w:pPr>
              <w:jc w:val="right"/>
              <w:rPr>
                <w:sz w:val="18"/>
                <w:szCs w:val="18"/>
                <w:lang w:val="en-CA" w:eastAsia="en-CA"/>
              </w:rPr>
            </w:pPr>
            <w:r w:rsidRPr="00B35CB9">
              <w:rPr>
                <w:sz w:val="18"/>
                <w:szCs w:val="18"/>
                <w:lang w:val="fr" w:eastAsia="fr"/>
              </w:rPr>
              <w:t>10</w:t>
            </w:r>
          </w:p>
        </w:tc>
        <w:tc>
          <w:tcPr>
            <w:tcW w:w="1060" w:type="dxa"/>
            <w:tcBorders>
              <w:top w:val="nil"/>
              <w:left w:val="nil"/>
              <w:bottom w:val="single" w:sz="4" w:space="0" w:color="auto"/>
              <w:right w:val="single" w:sz="4" w:space="0" w:color="auto"/>
            </w:tcBorders>
            <w:shd w:val="clear" w:color="auto" w:fill="auto"/>
            <w:noWrap/>
            <w:hideMark/>
          </w:tcPr>
          <w:p w14:paraId="50295493" w14:textId="77777777" w:rsidR="001026B8" w:rsidRPr="00B35CB9" w:rsidRDefault="001026B8" w:rsidP="008476AA">
            <w:pPr>
              <w:jc w:val="right"/>
              <w:rPr>
                <w:sz w:val="18"/>
                <w:szCs w:val="18"/>
                <w:lang w:val="en-CA" w:eastAsia="en-CA"/>
              </w:rPr>
            </w:pPr>
            <w:r w:rsidRPr="00B35CB9">
              <w:rPr>
                <w:sz w:val="18"/>
                <w:szCs w:val="18"/>
                <w:lang w:val="fr" w:eastAsia="fr"/>
              </w:rPr>
              <w:t xml:space="preserve">26,00 </w:t>
            </w:r>
          </w:p>
        </w:tc>
      </w:tr>
      <w:tr w:rsidR="00B35CB9" w:rsidRPr="00B35CB9" w14:paraId="725F7AFE"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479435E" w14:textId="77777777" w:rsidR="001026B8" w:rsidRPr="00B35CB9" w:rsidRDefault="001026B8" w:rsidP="008476AA">
            <w:pPr>
              <w:jc w:val="left"/>
              <w:rPr>
                <w:sz w:val="18"/>
                <w:szCs w:val="18"/>
                <w:lang w:val="en-CA" w:eastAsia="en-CA"/>
              </w:rPr>
            </w:pPr>
            <w:r w:rsidRPr="00B35CB9">
              <w:rPr>
                <w:sz w:val="18"/>
                <w:szCs w:val="18"/>
                <w:lang w:val="fr" w:eastAsia="fr"/>
              </w:rPr>
              <w:t>Amérique latine et Caraïbes</w:t>
            </w:r>
          </w:p>
        </w:tc>
        <w:tc>
          <w:tcPr>
            <w:tcW w:w="856" w:type="dxa"/>
            <w:tcBorders>
              <w:top w:val="nil"/>
              <w:left w:val="nil"/>
              <w:bottom w:val="single" w:sz="4" w:space="0" w:color="auto"/>
              <w:right w:val="single" w:sz="4" w:space="0" w:color="auto"/>
            </w:tcBorders>
            <w:shd w:val="clear" w:color="auto" w:fill="auto"/>
            <w:noWrap/>
            <w:hideMark/>
          </w:tcPr>
          <w:p w14:paraId="7B1A403E" w14:textId="77777777" w:rsidR="001026B8" w:rsidRPr="00B35CB9" w:rsidRDefault="001026B8" w:rsidP="008476AA">
            <w:pPr>
              <w:jc w:val="right"/>
              <w:rPr>
                <w:sz w:val="18"/>
                <w:szCs w:val="18"/>
                <w:lang w:val="en-CA" w:eastAsia="en-CA"/>
              </w:rPr>
            </w:pPr>
            <w:r w:rsidRPr="00B35CB9">
              <w:rPr>
                <w:sz w:val="18"/>
                <w:szCs w:val="18"/>
                <w:lang w:val="fr" w:eastAsia="fr"/>
              </w:rPr>
              <w:t>63</w:t>
            </w:r>
          </w:p>
        </w:tc>
        <w:tc>
          <w:tcPr>
            <w:tcW w:w="1180" w:type="dxa"/>
            <w:tcBorders>
              <w:top w:val="nil"/>
              <w:left w:val="nil"/>
              <w:bottom w:val="single" w:sz="4" w:space="0" w:color="auto"/>
              <w:right w:val="single" w:sz="4" w:space="0" w:color="auto"/>
            </w:tcBorders>
            <w:shd w:val="clear" w:color="auto" w:fill="auto"/>
            <w:noWrap/>
            <w:hideMark/>
          </w:tcPr>
          <w:p w14:paraId="391F7539" w14:textId="77777777" w:rsidR="001026B8" w:rsidRPr="00B35CB9" w:rsidRDefault="001026B8" w:rsidP="008476AA">
            <w:pPr>
              <w:jc w:val="right"/>
              <w:rPr>
                <w:sz w:val="18"/>
                <w:szCs w:val="18"/>
                <w:lang w:val="en-CA" w:eastAsia="en-CA"/>
              </w:rPr>
            </w:pPr>
            <w:r w:rsidRPr="00B35CB9">
              <w:rPr>
                <w:sz w:val="18"/>
                <w:szCs w:val="18"/>
                <w:lang w:val="fr" w:eastAsia="fr"/>
              </w:rPr>
              <w:t>46 721 827</w:t>
            </w:r>
          </w:p>
        </w:tc>
        <w:tc>
          <w:tcPr>
            <w:tcW w:w="858" w:type="dxa"/>
            <w:tcBorders>
              <w:top w:val="nil"/>
              <w:left w:val="nil"/>
              <w:bottom w:val="single" w:sz="4" w:space="0" w:color="auto"/>
              <w:right w:val="single" w:sz="4" w:space="0" w:color="auto"/>
            </w:tcBorders>
            <w:shd w:val="clear" w:color="auto" w:fill="auto"/>
            <w:noWrap/>
            <w:hideMark/>
          </w:tcPr>
          <w:p w14:paraId="06E0D85D" w14:textId="77777777" w:rsidR="001026B8" w:rsidRPr="00B35CB9" w:rsidRDefault="001026B8" w:rsidP="008476AA">
            <w:pPr>
              <w:jc w:val="right"/>
              <w:rPr>
                <w:sz w:val="18"/>
                <w:szCs w:val="18"/>
                <w:lang w:val="en-CA" w:eastAsia="en-CA"/>
              </w:rPr>
            </w:pPr>
            <w:r w:rsidRPr="00B35CB9">
              <w:rPr>
                <w:sz w:val="18"/>
                <w:szCs w:val="18"/>
                <w:lang w:val="fr" w:eastAsia="fr"/>
              </w:rPr>
              <w:t>29</w:t>
            </w:r>
          </w:p>
        </w:tc>
        <w:tc>
          <w:tcPr>
            <w:tcW w:w="982" w:type="dxa"/>
            <w:tcBorders>
              <w:top w:val="nil"/>
              <w:left w:val="nil"/>
              <w:bottom w:val="single" w:sz="4" w:space="0" w:color="auto"/>
              <w:right w:val="single" w:sz="4" w:space="0" w:color="auto"/>
            </w:tcBorders>
            <w:shd w:val="clear" w:color="auto" w:fill="auto"/>
            <w:noWrap/>
            <w:hideMark/>
          </w:tcPr>
          <w:p w14:paraId="7AD9144A" w14:textId="77777777" w:rsidR="001026B8" w:rsidRPr="00B35CB9" w:rsidRDefault="001026B8" w:rsidP="008476AA">
            <w:pPr>
              <w:jc w:val="right"/>
              <w:rPr>
                <w:sz w:val="18"/>
                <w:szCs w:val="18"/>
                <w:lang w:val="en-CA" w:eastAsia="en-CA"/>
              </w:rPr>
            </w:pPr>
            <w:r w:rsidRPr="00B35CB9">
              <w:rPr>
                <w:sz w:val="18"/>
                <w:szCs w:val="18"/>
                <w:lang w:val="fr" w:eastAsia="fr"/>
              </w:rPr>
              <w:t>38</w:t>
            </w:r>
          </w:p>
        </w:tc>
        <w:tc>
          <w:tcPr>
            <w:tcW w:w="920" w:type="dxa"/>
            <w:tcBorders>
              <w:top w:val="nil"/>
              <w:left w:val="nil"/>
              <w:bottom w:val="single" w:sz="4" w:space="0" w:color="auto"/>
              <w:right w:val="single" w:sz="4" w:space="0" w:color="auto"/>
            </w:tcBorders>
            <w:shd w:val="clear" w:color="auto" w:fill="auto"/>
            <w:noWrap/>
            <w:hideMark/>
          </w:tcPr>
          <w:p w14:paraId="74EC5709" w14:textId="77777777" w:rsidR="001026B8" w:rsidRPr="00B35CB9" w:rsidRDefault="001026B8" w:rsidP="008476AA">
            <w:pPr>
              <w:jc w:val="right"/>
              <w:rPr>
                <w:sz w:val="18"/>
                <w:szCs w:val="18"/>
                <w:lang w:val="en-CA" w:eastAsia="en-CA"/>
              </w:rPr>
            </w:pPr>
            <w:r w:rsidRPr="00B35CB9">
              <w:rPr>
                <w:sz w:val="18"/>
                <w:szCs w:val="18"/>
                <w:lang w:val="fr" w:eastAsia="fr"/>
              </w:rPr>
              <w:t>60</w:t>
            </w:r>
          </w:p>
        </w:tc>
        <w:tc>
          <w:tcPr>
            <w:tcW w:w="1160" w:type="dxa"/>
            <w:tcBorders>
              <w:top w:val="nil"/>
              <w:left w:val="nil"/>
              <w:bottom w:val="single" w:sz="4" w:space="0" w:color="auto"/>
              <w:right w:val="single" w:sz="4" w:space="0" w:color="auto"/>
            </w:tcBorders>
            <w:shd w:val="clear" w:color="auto" w:fill="auto"/>
            <w:noWrap/>
            <w:hideMark/>
          </w:tcPr>
          <w:p w14:paraId="29D3F3B9" w14:textId="77777777" w:rsidR="001026B8" w:rsidRPr="00B35CB9" w:rsidRDefault="001026B8" w:rsidP="008476AA">
            <w:pPr>
              <w:jc w:val="right"/>
              <w:rPr>
                <w:sz w:val="18"/>
                <w:szCs w:val="18"/>
                <w:lang w:val="en-CA" w:eastAsia="en-CA"/>
              </w:rPr>
            </w:pPr>
            <w:r w:rsidRPr="00B35CB9">
              <w:rPr>
                <w:sz w:val="18"/>
                <w:szCs w:val="18"/>
                <w:lang w:val="fr" w:eastAsia="fr"/>
              </w:rPr>
              <w:t>9</w:t>
            </w:r>
          </w:p>
        </w:tc>
        <w:tc>
          <w:tcPr>
            <w:tcW w:w="1116" w:type="dxa"/>
            <w:tcBorders>
              <w:top w:val="nil"/>
              <w:left w:val="nil"/>
              <w:bottom w:val="single" w:sz="4" w:space="0" w:color="auto"/>
              <w:right w:val="single" w:sz="4" w:space="0" w:color="auto"/>
            </w:tcBorders>
            <w:shd w:val="clear" w:color="auto" w:fill="auto"/>
            <w:noWrap/>
            <w:hideMark/>
          </w:tcPr>
          <w:p w14:paraId="4339D8FF" w14:textId="77777777" w:rsidR="001026B8" w:rsidRPr="00B35CB9" w:rsidRDefault="001026B8" w:rsidP="008476AA">
            <w:pPr>
              <w:jc w:val="right"/>
              <w:rPr>
                <w:sz w:val="18"/>
                <w:szCs w:val="18"/>
                <w:lang w:val="en-CA" w:eastAsia="en-CA"/>
              </w:rPr>
            </w:pPr>
            <w:r w:rsidRPr="00B35CB9">
              <w:rPr>
                <w:sz w:val="18"/>
                <w:szCs w:val="18"/>
                <w:lang w:val="fr" w:eastAsia="fr"/>
              </w:rPr>
              <w:t>44</w:t>
            </w:r>
          </w:p>
        </w:tc>
        <w:tc>
          <w:tcPr>
            <w:tcW w:w="966" w:type="dxa"/>
            <w:tcBorders>
              <w:top w:val="nil"/>
              <w:left w:val="nil"/>
              <w:bottom w:val="single" w:sz="4" w:space="0" w:color="auto"/>
              <w:right w:val="single" w:sz="4" w:space="0" w:color="auto"/>
            </w:tcBorders>
            <w:shd w:val="clear" w:color="auto" w:fill="auto"/>
            <w:noWrap/>
            <w:hideMark/>
          </w:tcPr>
          <w:p w14:paraId="1D4691D8" w14:textId="77777777" w:rsidR="001026B8" w:rsidRPr="00B35CB9" w:rsidRDefault="001026B8" w:rsidP="008476AA">
            <w:pPr>
              <w:jc w:val="right"/>
              <w:rPr>
                <w:sz w:val="18"/>
                <w:szCs w:val="18"/>
                <w:lang w:val="en-CA" w:eastAsia="en-CA"/>
              </w:rPr>
            </w:pPr>
            <w:r w:rsidRPr="00B35CB9">
              <w:rPr>
                <w:sz w:val="18"/>
                <w:szCs w:val="18"/>
                <w:lang w:val="fr" w:eastAsia="fr"/>
              </w:rPr>
              <w:t>14</w:t>
            </w:r>
          </w:p>
        </w:tc>
        <w:tc>
          <w:tcPr>
            <w:tcW w:w="1060" w:type="dxa"/>
            <w:tcBorders>
              <w:top w:val="nil"/>
              <w:left w:val="nil"/>
              <w:bottom w:val="single" w:sz="4" w:space="0" w:color="auto"/>
              <w:right w:val="single" w:sz="4" w:space="0" w:color="auto"/>
            </w:tcBorders>
            <w:shd w:val="clear" w:color="auto" w:fill="auto"/>
            <w:noWrap/>
            <w:hideMark/>
          </w:tcPr>
          <w:p w14:paraId="3755D1D4" w14:textId="77777777" w:rsidR="001026B8" w:rsidRPr="00B35CB9" w:rsidRDefault="001026B8" w:rsidP="008476AA">
            <w:pPr>
              <w:jc w:val="right"/>
              <w:rPr>
                <w:sz w:val="18"/>
                <w:szCs w:val="18"/>
                <w:lang w:val="en-CA" w:eastAsia="en-CA"/>
              </w:rPr>
            </w:pPr>
            <w:r w:rsidRPr="00B35CB9">
              <w:rPr>
                <w:sz w:val="18"/>
                <w:szCs w:val="18"/>
                <w:lang w:val="fr" w:eastAsia="fr"/>
              </w:rPr>
              <w:t xml:space="preserve">49,60 </w:t>
            </w:r>
          </w:p>
        </w:tc>
      </w:tr>
      <w:tr w:rsidR="00B35CB9" w:rsidRPr="00B35CB9" w14:paraId="460C5C7A"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3FE5F54" w14:textId="77777777" w:rsidR="001026B8" w:rsidRPr="00B35CB9" w:rsidRDefault="001026B8" w:rsidP="008476AA">
            <w:pPr>
              <w:jc w:val="left"/>
              <w:rPr>
                <w:sz w:val="18"/>
                <w:szCs w:val="18"/>
                <w:lang w:val="en-CA" w:eastAsia="en-CA"/>
              </w:rPr>
            </w:pPr>
            <w:r w:rsidRPr="00B35CB9">
              <w:rPr>
                <w:sz w:val="18"/>
                <w:szCs w:val="18"/>
                <w:lang w:val="fr" w:eastAsia="fr"/>
              </w:rPr>
              <w:t>Échelle mondiale</w:t>
            </w:r>
          </w:p>
        </w:tc>
        <w:tc>
          <w:tcPr>
            <w:tcW w:w="856" w:type="dxa"/>
            <w:tcBorders>
              <w:top w:val="nil"/>
              <w:left w:val="nil"/>
              <w:bottom w:val="single" w:sz="4" w:space="0" w:color="auto"/>
              <w:right w:val="single" w:sz="4" w:space="0" w:color="auto"/>
            </w:tcBorders>
            <w:shd w:val="clear" w:color="auto" w:fill="auto"/>
            <w:noWrap/>
            <w:hideMark/>
          </w:tcPr>
          <w:p w14:paraId="609BF97F"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5ABF7120"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7D63B95B"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75CAC500"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7EF49565"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08144266"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16" w:type="dxa"/>
            <w:tcBorders>
              <w:top w:val="nil"/>
              <w:left w:val="nil"/>
              <w:bottom w:val="single" w:sz="4" w:space="0" w:color="auto"/>
              <w:right w:val="single" w:sz="4" w:space="0" w:color="auto"/>
            </w:tcBorders>
            <w:shd w:val="clear" w:color="auto" w:fill="auto"/>
            <w:noWrap/>
            <w:hideMark/>
          </w:tcPr>
          <w:p w14:paraId="0C43FC87"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273B86BC"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31AC9CE9"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B35CB9" w14:paraId="0F316097" w14:textId="77777777" w:rsidTr="001026B8">
        <w:trPr>
          <w:trHeight w:val="204"/>
        </w:trPr>
        <w:tc>
          <w:tcPr>
            <w:tcW w:w="1560" w:type="dxa"/>
            <w:tcBorders>
              <w:top w:val="nil"/>
              <w:left w:val="single" w:sz="4" w:space="0" w:color="auto"/>
              <w:bottom w:val="nil"/>
              <w:right w:val="nil"/>
            </w:tcBorders>
            <w:shd w:val="clear" w:color="auto" w:fill="auto"/>
            <w:noWrap/>
            <w:hideMark/>
          </w:tcPr>
          <w:p w14:paraId="6344993F" w14:textId="77777777" w:rsidR="001026B8" w:rsidRPr="00B35CB9" w:rsidRDefault="001026B8" w:rsidP="008476AA">
            <w:pPr>
              <w:jc w:val="left"/>
              <w:rPr>
                <w:b/>
                <w:bCs/>
                <w:sz w:val="18"/>
                <w:szCs w:val="18"/>
                <w:lang w:val="en-CA" w:eastAsia="en-CA"/>
              </w:rPr>
            </w:pPr>
            <w:r w:rsidRPr="00B35CB9">
              <w:rPr>
                <w:b/>
                <w:bCs/>
                <w:sz w:val="18"/>
                <w:szCs w:val="18"/>
                <w:lang w:val="fr" w:eastAsia="fr"/>
              </w:rPr>
              <w:t>Secteur</w:t>
            </w:r>
          </w:p>
        </w:tc>
        <w:tc>
          <w:tcPr>
            <w:tcW w:w="856" w:type="dxa"/>
            <w:tcBorders>
              <w:top w:val="nil"/>
              <w:left w:val="nil"/>
              <w:bottom w:val="nil"/>
              <w:right w:val="nil"/>
            </w:tcBorders>
            <w:shd w:val="clear" w:color="auto" w:fill="auto"/>
            <w:noWrap/>
            <w:hideMark/>
          </w:tcPr>
          <w:p w14:paraId="59B7F96D" w14:textId="77777777" w:rsidR="001026B8" w:rsidRPr="00B35CB9" w:rsidRDefault="001026B8" w:rsidP="008476AA">
            <w:pPr>
              <w:jc w:val="left"/>
              <w:rPr>
                <w:b/>
                <w:bCs/>
                <w:sz w:val="18"/>
                <w:szCs w:val="18"/>
                <w:lang w:val="en-CA" w:eastAsia="en-CA"/>
              </w:rPr>
            </w:pPr>
          </w:p>
        </w:tc>
        <w:tc>
          <w:tcPr>
            <w:tcW w:w="1180" w:type="dxa"/>
            <w:tcBorders>
              <w:top w:val="nil"/>
              <w:left w:val="nil"/>
              <w:bottom w:val="nil"/>
              <w:right w:val="nil"/>
            </w:tcBorders>
            <w:shd w:val="clear" w:color="auto" w:fill="auto"/>
            <w:noWrap/>
            <w:hideMark/>
          </w:tcPr>
          <w:p w14:paraId="01E8A7E3" w14:textId="77777777" w:rsidR="001026B8" w:rsidRPr="00B35CB9" w:rsidRDefault="001026B8" w:rsidP="008476AA">
            <w:pPr>
              <w:jc w:val="left"/>
              <w:rPr>
                <w:sz w:val="18"/>
                <w:szCs w:val="18"/>
                <w:lang w:val="en-CA" w:eastAsia="en-CA"/>
              </w:rPr>
            </w:pPr>
          </w:p>
        </w:tc>
        <w:tc>
          <w:tcPr>
            <w:tcW w:w="858" w:type="dxa"/>
            <w:tcBorders>
              <w:top w:val="nil"/>
              <w:left w:val="nil"/>
              <w:bottom w:val="nil"/>
              <w:right w:val="nil"/>
            </w:tcBorders>
            <w:shd w:val="clear" w:color="auto" w:fill="auto"/>
            <w:noWrap/>
            <w:hideMark/>
          </w:tcPr>
          <w:p w14:paraId="557D6869" w14:textId="77777777" w:rsidR="001026B8" w:rsidRPr="00B35CB9" w:rsidRDefault="001026B8" w:rsidP="008476AA">
            <w:pPr>
              <w:jc w:val="left"/>
              <w:rPr>
                <w:sz w:val="18"/>
                <w:szCs w:val="18"/>
                <w:lang w:val="en-CA" w:eastAsia="en-CA"/>
              </w:rPr>
            </w:pPr>
          </w:p>
        </w:tc>
        <w:tc>
          <w:tcPr>
            <w:tcW w:w="982" w:type="dxa"/>
            <w:tcBorders>
              <w:top w:val="nil"/>
              <w:left w:val="nil"/>
              <w:bottom w:val="nil"/>
              <w:right w:val="nil"/>
            </w:tcBorders>
            <w:shd w:val="clear" w:color="auto" w:fill="auto"/>
            <w:noWrap/>
            <w:hideMark/>
          </w:tcPr>
          <w:p w14:paraId="471B5FC9" w14:textId="77777777" w:rsidR="001026B8" w:rsidRPr="00B35CB9" w:rsidRDefault="001026B8" w:rsidP="008476AA">
            <w:pPr>
              <w:jc w:val="left"/>
              <w:rPr>
                <w:sz w:val="18"/>
                <w:szCs w:val="18"/>
                <w:lang w:val="en-CA" w:eastAsia="en-CA"/>
              </w:rPr>
            </w:pPr>
          </w:p>
        </w:tc>
        <w:tc>
          <w:tcPr>
            <w:tcW w:w="920" w:type="dxa"/>
            <w:tcBorders>
              <w:top w:val="nil"/>
              <w:left w:val="nil"/>
              <w:bottom w:val="nil"/>
              <w:right w:val="nil"/>
            </w:tcBorders>
            <w:shd w:val="clear" w:color="auto" w:fill="auto"/>
            <w:noWrap/>
            <w:hideMark/>
          </w:tcPr>
          <w:p w14:paraId="0036721F" w14:textId="77777777" w:rsidR="001026B8" w:rsidRPr="00B35CB9" w:rsidRDefault="001026B8" w:rsidP="008476AA">
            <w:pPr>
              <w:jc w:val="left"/>
              <w:rPr>
                <w:sz w:val="18"/>
                <w:szCs w:val="18"/>
                <w:lang w:val="en-CA" w:eastAsia="en-CA"/>
              </w:rPr>
            </w:pPr>
          </w:p>
        </w:tc>
        <w:tc>
          <w:tcPr>
            <w:tcW w:w="1160" w:type="dxa"/>
            <w:tcBorders>
              <w:top w:val="nil"/>
              <w:left w:val="nil"/>
              <w:bottom w:val="nil"/>
              <w:right w:val="nil"/>
            </w:tcBorders>
            <w:shd w:val="clear" w:color="auto" w:fill="auto"/>
            <w:noWrap/>
            <w:hideMark/>
          </w:tcPr>
          <w:p w14:paraId="43C4C968" w14:textId="77777777" w:rsidR="001026B8" w:rsidRPr="00B35CB9" w:rsidRDefault="001026B8" w:rsidP="008476AA">
            <w:pPr>
              <w:jc w:val="left"/>
              <w:rPr>
                <w:sz w:val="18"/>
                <w:szCs w:val="18"/>
                <w:lang w:val="en-CA" w:eastAsia="en-CA"/>
              </w:rPr>
            </w:pPr>
          </w:p>
        </w:tc>
        <w:tc>
          <w:tcPr>
            <w:tcW w:w="1116" w:type="dxa"/>
            <w:tcBorders>
              <w:top w:val="nil"/>
              <w:left w:val="nil"/>
              <w:bottom w:val="nil"/>
              <w:right w:val="nil"/>
            </w:tcBorders>
            <w:shd w:val="clear" w:color="auto" w:fill="auto"/>
            <w:noWrap/>
            <w:hideMark/>
          </w:tcPr>
          <w:p w14:paraId="6F6F72D2" w14:textId="77777777" w:rsidR="001026B8" w:rsidRPr="00B35CB9" w:rsidRDefault="001026B8" w:rsidP="008476AA">
            <w:pPr>
              <w:jc w:val="right"/>
              <w:rPr>
                <w:sz w:val="18"/>
                <w:szCs w:val="18"/>
                <w:lang w:val="en-CA" w:eastAsia="en-CA"/>
              </w:rPr>
            </w:pPr>
          </w:p>
        </w:tc>
        <w:tc>
          <w:tcPr>
            <w:tcW w:w="966" w:type="dxa"/>
            <w:tcBorders>
              <w:top w:val="nil"/>
              <w:left w:val="nil"/>
              <w:bottom w:val="nil"/>
              <w:right w:val="nil"/>
            </w:tcBorders>
            <w:shd w:val="clear" w:color="auto" w:fill="auto"/>
            <w:noWrap/>
            <w:hideMark/>
          </w:tcPr>
          <w:p w14:paraId="2194DAED" w14:textId="77777777" w:rsidR="001026B8" w:rsidRPr="00B35CB9" w:rsidRDefault="001026B8" w:rsidP="008476AA">
            <w:pPr>
              <w:jc w:val="right"/>
              <w:rPr>
                <w:sz w:val="18"/>
                <w:szCs w:val="18"/>
                <w:lang w:val="en-CA" w:eastAsia="en-CA"/>
              </w:rPr>
            </w:pPr>
          </w:p>
        </w:tc>
        <w:tc>
          <w:tcPr>
            <w:tcW w:w="1060" w:type="dxa"/>
            <w:tcBorders>
              <w:top w:val="nil"/>
              <w:left w:val="nil"/>
              <w:bottom w:val="nil"/>
              <w:right w:val="single" w:sz="4" w:space="0" w:color="auto"/>
            </w:tcBorders>
            <w:shd w:val="clear" w:color="auto" w:fill="auto"/>
            <w:noWrap/>
            <w:hideMark/>
          </w:tcPr>
          <w:p w14:paraId="669F7AA8" w14:textId="77777777" w:rsidR="001026B8" w:rsidRPr="00B35CB9" w:rsidRDefault="001026B8" w:rsidP="008476AA">
            <w:pPr>
              <w:jc w:val="right"/>
              <w:rPr>
                <w:sz w:val="18"/>
                <w:szCs w:val="18"/>
                <w:lang w:val="en-CA" w:eastAsia="en-CA"/>
              </w:rPr>
            </w:pPr>
            <w:r w:rsidRPr="00B35CB9">
              <w:rPr>
                <w:sz w:val="18"/>
                <w:szCs w:val="18"/>
                <w:lang w:val="fr" w:eastAsia="fr"/>
              </w:rPr>
              <w:t> </w:t>
            </w:r>
          </w:p>
        </w:tc>
      </w:tr>
      <w:tr w:rsidR="00B35CB9" w:rsidRPr="00B35CB9" w14:paraId="3DFB77B7" w14:textId="77777777" w:rsidTr="001026B8">
        <w:trPr>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7453475C" w14:textId="77777777" w:rsidR="001026B8" w:rsidRPr="00B35CB9" w:rsidRDefault="001026B8" w:rsidP="008476AA">
            <w:pPr>
              <w:jc w:val="left"/>
              <w:rPr>
                <w:sz w:val="18"/>
                <w:szCs w:val="18"/>
                <w:lang w:val="en-CA" w:eastAsia="en-CA"/>
              </w:rPr>
            </w:pPr>
            <w:r w:rsidRPr="00B35CB9">
              <w:rPr>
                <w:sz w:val="18"/>
                <w:szCs w:val="18"/>
                <w:lang w:val="fr" w:eastAsia="fr"/>
              </w:rPr>
              <w:t>Aérosols</w:t>
            </w:r>
          </w:p>
        </w:tc>
        <w:tc>
          <w:tcPr>
            <w:tcW w:w="856" w:type="dxa"/>
            <w:tcBorders>
              <w:top w:val="single" w:sz="4" w:space="0" w:color="auto"/>
              <w:left w:val="nil"/>
              <w:bottom w:val="single" w:sz="4" w:space="0" w:color="auto"/>
              <w:right w:val="single" w:sz="4" w:space="0" w:color="auto"/>
            </w:tcBorders>
            <w:shd w:val="clear" w:color="auto" w:fill="auto"/>
            <w:noWrap/>
            <w:hideMark/>
          </w:tcPr>
          <w:p w14:paraId="39E591B4" w14:textId="77777777" w:rsidR="001026B8" w:rsidRPr="00B35CB9" w:rsidRDefault="001026B8" w:rsidP="008476AA">
            <w:pPr>
              <w:jc w:val="right"/>
              <w:rPr>
                <w:sz w:val="18"/>
                <w:szCs w:val="18"/>
                <w:lang w:val="en-CA" w:eastAsia="en-CA"/>
              </w:rPr>
            </w:pPr>
            <w:r w:rsidRPr="00B35CB9">
              <w:rPr>
                <w:sz w:val="18"/>
                <w:szCs w:val="18"/>
                <w:lang w:val="fr" w:eastAsia="fr"/>
              </w:rPr>
              <w:t>2</w:t>
            </w:r>
          </w:p>
        </w:tc>
        <w:tc>
          <w:tcPr>
            <w:tcW w:w="1180" w:type="dxa"/>
            <w:tcBorders>
              <w:top w:val="single" w:sz="4" w:space="0" w:color="auto"/>
              <w:left w:val="nil"/>
              <w:bottom w:val="single" w:sz="4" w:space="0" w:color="auto"/>
              <w:right w:val="single" w:sz="4" w:space="0" w:color="auto"/>
            </w:tcBorders>
            <w:shd w:val="clear" w:color="auto" w:fill="auto"/>
            <w:noWrap/>
            <w:hideMark/>
          </w:tcPr>
          <w:p w14:paraId="371374D7" w14:textId="77777777" w:rsidR="001026B8" w:rsidRPr="00B35CB9" w:rsidRDefault="001026B8" w:rsidP="008476AA">
            <w:pPr>
              <w:jc w:val="right"/>
              <w:rPr>
                <w:sz w:val="18"/>
                <w:szCs w:val="18"/>
                <w:lang w:val="en-CA" w:eastAsia="en-CA"/>
              </w:rPr>
            </w:pPr>
            <w:r w:rsidRPr="00B35CB9">
              <w:rPr>
                <w:sz w:val="18"/>
                <w:szCs w:val="18"/>
                <w:lang w:val="fr" w:eastAsia="fr"/>
              </w:rPr>
              <w:t>19 399 000</w:t>
            </w:r>
          </w:p>
        </w:tc>
        <w:tc>
          <w:tcPr>
            <w:tcW w:w="858" w:type="dxa"/>
            <w:tcBorders>
              <w:top w:val="single" w:sz="4" w:space="0" w:color="auto"/>
              <w:left w:val="nil"/>
              <w:bottom w:val="single" w:sz="4" w:space="0" w:color="auto"/>
              <w:right w:val="single" w:sz="4" w:space="0" w:color="auto"/>
            </w:tcBorders>
            <w:shd w:val="clear" w:color="auto" w:fill="auto"/>
            <w:noWrap/>
            <w:hideMark/>
          </w:tcPr>
          <w:p w14:paraId="00763CC4" w14:textId="77777777" w:rsidR="001026B8" w:rsidRPr="00B35CB9" w:rsidRDefault="001026B8" w:rsidP="008476AA">
            <w:pPr>
              <w:jc w:val="right"/>
              <w:rPr>
                <w:sz w:val="18"/>
                <w:szCs w:val="18"/>
                <w:lang w:val="en-CA" w:eastAsia="en-CA"/>
              </w:rPr>
            </w:pPr>
            <w:r w:rsidRPr="00B35CB9">
              <w:rPr>
                <w:sz w:val="18"/>
                <w:szCs w:val="18"/>
                <w:lang w:val="fr" w:eastAsia="fr"/>
              </w:rPr>
              <w:t>97</w:t>
            </w:r>
          </w:p>
        </w:tc>
        <w:tc>
          <w:tcPr>
            <w:tcW w:w="982" w:type="dxa"/>
            <w:tcBorders>
              <w:top w:val="single" w:sz="4" w:space="0" w:color="auto"/>
              <w:left w:val="nil"/>
              <w:bottom w:val="single" w:sz="4" w:space="0" w:color="auto"/>
              <w:right w:val="single" w:sz="4" w:space="0" w:color="auto"/>
            </w:tcBorders>
            <w:shd w:val="clear" w:color="auto" w:fill="auto"/>
            <w:noWrap/>
            <w:hideMark/>
          </w:tcPr>
          <w:p w14:paraId="5305EAD1" w14:textId="77777777" w:rsidR="001026B8" w:rsidRPr="00B35CB9" w:rsidRDefault="001026B8" w:rsidP="008476AA">
            <w:pPr>
              <w:jc w:val="right"/>
              <w:rPr>
                <w:sz w:val="18"/>
                <w:szCs w:val="18"/>
                <w:lang w:val="en-CA" w:eastAsia="en-CA"/>
              </w:rPr>
            </w:pPr>
            <w:r w:rsidRPr="00B35CB9">
              <w:rPr>
                <w:sz w:val="18"/>
                <w:szCs w:val="18"/>
                <w:lang w:val="fr" w:eastAsia="fr"/>
              </w:rPr>
              <w:t>2</w:t>
            </w:r>
          </w:p>
        </w:tc>
        <w:tc>
          <w:tcPr>
            <w:tcW w:w="920" w:type="dxa"/>
            <w:tcBorders>
              <w:top w:val="single" w:sz="4" w:space="0" w:color="auto"/>
              <w:left w:val="nil"/>
              <w:bottom w:val="single" w:sz="4" w:space="0" w:color="auto"/>
              <w:right w:val="single" w:sz="4" w:space="0" w:color="auto"/>
            </w:tcBorders>
            <w:shd w:val="clear" w:color="auto" w:fill="auto"/>
            <w:noWrap/>
            <w:hideMark/>
          </w:tcPr>
          <w:p w14:paraId="250E35EF" w14:textId="77777777" w:rsidR="001026B8" w:rsidRPr="00B35CB9" w:rsidRDefault="001026B8" w:rsidP="008476AA">
            <w:pPr>
              <w:jc w:val="right"/>
              <w:rPr>
                <w:sz w:val="18"/>
                <w:szCs w:val="18"/>
                <w:lang w:val="en-CA" w:eastAsia="en-CA"/>
              </w:rPr>
            </w:pPr>
            <w:r w:rsidRPr="00B35CB9">
              <w:rPr>
                <w:sz w:val="18"/>
                <w:szCs w:val="18"/>
                <w:lang w:val="fr" w:eastAsia="fr"/>
              </w:rPr>
              <w:t>100</w:t>
            </w:r>
          </w:p>
        </w:tc>
        <w:tc>
          <w:tcPr>
            <w:tcW w:w="1160" w:type="dxa"/>
            <w:tcBorders>
              <w:top w:val="single" w:sz="4" w:space="0" w:color="auto"/>
              <w:left w:val="nil"/>
              <w:bottom w:val="single" w:sz="4" w:space="0" w:color="auto"/>
              <w:right w:val="single" w:sz="4" w:space="0" w:color="auto"/>
            </w:tcBorders>
            <w:shd w:val="clear" w:color="auto" w:fill="auto"/>
            <w:noWrap/>
            <w:hideMark/>
          </w:tcPr>
          <w:p w14:paraId="2D37E73E" w14:textId="77777777" w:rsidR="001026B8" w:rsidRPr="00B35CB9" w:rsidRDefault="001026B8" w:rsidP="008476AA">
            <w:pPr>
              <w:jc w:val="right"/>
              <w:rPr>
                <w:sz w:val="18"/>
                <w:szCs w:val="18"/>
                <w:lang w:val="en-CA" w:eastAsia="en-CA"/>
              </w:rPr>
            </w:pPr>
            <w:r w:rsidRPr="00B35CB9">
              <w:rPr>
                <w:sz w:val="18"/>
                <w:szCs w:val="18"/>
                <w:lang w:val="fr" w:eastAsia="fr"/>
              </w:rPr>
              <w:t>7</w:t>
            </w:r>
          </w:p>
        </w:tc>
        <w:tc>
          <w:tcPr>
            <w:tcW w:w="1116" w:type="dxa"/>
            <w:tcBorders>
              <w:top w:val="single" w:sz="4" w:space="0" w:color="auto"/>
              <w:left w:val="nil"/>
              <w:bottom w:val="single" w:sz="4" w:space="0" w:color="auto"/>
              <w:right w:val="single" w:sz="4" w:space="0" w:color="auto"/>
            </w:tcBorders>
            <w:shd w:val="clear" w:color="auto" w:fill="auto"/>
            <w:noWrap/>
            <w:hideMark/>
          </w:tcPr>
          <w:p w14:paraId="54AF120F" w14:textId="77777777" w:rsidR="001026B8" w:rsidRPr="00B35CB9" w:rsidRDefault="001026B8" w:rsidP="008476AA">
            <w:pPr>
              <w:jc w:val="right"/>
              <w:rPr>
                <w:sz w:val="18"/>
                <w:szCs w:val="18"/>
                <w:lang w:val="en-CA" w:eastAsia="en-CA"/>
              </w:rPr>
            </w:pPr>
            <w:r w:rsidRPr="00B35CB9">
              <w:rPr>
                <w:sz w:val="18"/>
                <w:szCs w:val="18"/>
                <w:lang w:val="fr" w:eastAsia="fr"/>
              </w:rPr>
              <w:t>142</w:t>
            </w:r>
          </w:p>
        </w:tc>
        <w:tc>
          <w:tcPr>
            <w:tcW w:w="966" w:type="dxa"/>
            <w:tcBorders>
              <w:top w:val="single" w:sz="4" w:space="0" w:color="auto"/>
              <w:left w:val="nil"/>
              <w:bottom w:val="single" w:sz="4" w:space="0" w:color="auto"/>
              <w:right w:val="single" w:sz="4" w:space="0" w:color="auto"/>
            </w:tcBorders>
            <w:shd w:val="clear" w:color="auto" w:fill="auto"/>
            <w:noWrap/>
            <w:hideMark/>
          </w:tcPr>
          <w:p w14:paraId="5B54AFCD" w14:textId="77777777" w:rsidR="001026B8" w:rsidRPr="00B35CB9" w:rsidRDefault="001026B8" w:rsidP="008476AA">
            <w:pPr>
              <w:jc w:val="right"/>
              <w:rPr>
                <w:sz w:val="18"/>
                <w:szCs w:val="18"/>
                <w:lang w:val="en-CA" w:eastAsia="en-CA"/>
              </w:rPr>
            </w:pPr>
            <w:r w:rsidRPr="00B35CB9">
              <w:rPr>
                <w:sz w:val="18"/>
                <w:szCs w:val="18"/>
                <w:lang w:val="fr" w:eastAsia="fr"/>
              </w:rPr>
              <w:t>93</w:t>
            </w:r>
          </w:p>
        </w:tc>
        <w:tc>
          <w:tcPr>
            <w:tcW w:w="1060" w:type="dxa"/>
            <w:tcBorders>
              <w:top w:val="single" w:sz="4" w:space="0" w:color="auto"/>
              <w:left w:val="nil"/>
              <w:bottom w:val="single" w:sz="4" w:space="0" w:color="auto"/>
              <w:right w:val="single" w:sz="4" w:space="0" w:color="auto"/>
            </w:tcBorders>
            <w:shd w:val="clear" w:color="auto" w:fill="auto"/>
            <w:noWrap/>
            <w:hideMark/>
          </w:tcPr>
          <w:p w14:paraId="5AE929F5" w14:textId="77777777" w:rsidR="001026B8" w:rsidRPr="00B35CB9" w:rsidRDefault="001026B8" w:rsidP="008476AA">
            <w:pPr>
              <w:jc w:val="right"/>
              <w:rPr>
                <w:sz w:val="18"/>
                <w:szCs w:val="18"/>
                <w:lang w:val="en-CA" w:eastAsia="en-CA"/>
              </w:rPr>
            </w:pPr>
            <w:r w:rsidRPr="00B35CB9">
              <w:rPr>
                <w:sz w:val="18"/>
                <w:szCs w:val="18"/>
                <w:lang w:val="fr" w:eastAsia="fr"/>
              </w:rPr>
              <w:t xml:space="preserve">40,25 </w:t>
            </w:r>
          </w:p>
        </w:tc>
      </w:tr>
      <w:tr w:rsidR="00B35CB9" w:rsidRPr="00B35CB9" w14:paraId="606E0CE4"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32C8DE8" w14:textId="77777777" w:rsidR="001026B8" w:rsidRPr="00B35CB9" w:rsidRDefault="001026B8" w:rsidP="008476AA">
            <w:pPr>
              <w:jc w:val="left"/>
              <w:rPr>
                <w:sz w:val="18"/>
                <w:szCs w:val="18"/>
                <w:lang w:val="en-CA" w:eastAsia="en-CA"/>
              </w:rPr>
            </w:pPr>
            <w:r w:rsidRPr="00B35CB9">
              <w:rPr>
                <w:sz w:val="18"/>
                <w:szCs w:val="18"/>
                <w:lang w:val="fr" w:eastAsia="fr"/>
              </w:rPr>
              <w:t>Destruction</w:t>
            </w:r>
          </w:p>
        </w:tc>
        <w:tc>
          <w:tcPr>
            <w:tcW w:w="856" w:type="dxa"/>
            <w:tcBorders>
              <w:top w:val="nil"/>
              <w:left w:val="nil"/>
              <w:bottom w:val="single" w:sz="4" w:space="0" w:color="auto"/>
              <w:right w:val="single" w:sz="4" w:space="0" w:color="auto"/>
            </w:tcBorders>
            <w:shd w:val="clear" w:color="auto" w:fill="auto"/>
            <w:noWrap/>
            <w:hideMark/>
          </w:tcPr>
          <w:p w14:paraId="0F4CE2BD"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13A31E0A"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73C43401"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490C0A6A"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6DF86EAE"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6EBAF1CF"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116" w:type="dxa"/>
            <w:tcBorders>
              <w:top w:val="nil"/>
              <w:left w:val="nil"/>
              <w:bottom w:val="single" w:sz="4" w:space="0" w:color="auto"/>
              <w:right w:val="single" w:sz="4" w:space="0" w:color="auto"/>
            </w:tcBorders>
            <w:shd w:val="clear" w:color="auto" w:fill="auto"/>
            <w:noWrap/>
            <w:hideMark/>
          </w:tcPr>
          <w:p w14:paraId="14DB81EC"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4413E79E"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4AA96AAB"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B35CB9" w14:paraId="5161498D"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8F180CF" w14:textId="77777777" w:rsidR="001026B8" w:rsidRPr="00B35CB9" w:rsidRDefault="001026B8" w:rsidP="008476AA">
            <w:pPr>
              <w:jc w:val="left"/>
              <w:rPr>
                <w:sz w:val="18"/>
                <w:szCs w:val="18"/>
                <w:lang w:val="en-CA" w:eastAsia="en-CA"/>
              </w:rPr>
            </w:pPr>
            <w:r w:rsidRPr="00B35CB9">
              <w:rPr>
                <w:sz w:val="18"/>
                <w:szCs w:val="18"/>
                <w:lang w:val="fr" w:eastAsia="fr"/>
              </w:rPr>
              <w:t>Lutte contre l’incendie</w:t>
            </w:r>
          </w:p>
        </w:tc>
        <w:tc>
          <w:tcPr>
            <w:tcW w:w="856" w:type="dxa"/>
            <w:tcBorders>
              <w:top w:val="nil"/>
              <w:left w:val="nil"/>
              <w:bottom w:val="single" w:sz="4" w:space="0" w:color="auto"/>
              <w:right w:val="single" w:sz="4" w:space="0" w:color="auto"/>
            </w:tcBorders>
            <w:shd w:val="clear" w:color="auto" w:fill="auto"/>
            <w:noWrap/>
            <w:hideMark/>
          </w:tcPr>
          <w:p w14:paraId="63E77A4F"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424C254E"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7E3FFDCB"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77F85A7D"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0DB47675"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5F312285"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116" w:type="dxa"/>
            <w:tcBorders>
              <w:top w:val="nil"/>
              <w:left w:val="nil"/>
              <w:bottom w:val="single" w:sz="4" w:space="0" w:color="auto"/>
              <w:right w:val="single" w:sz="4" w:space="0" w:color="auto"/>
            </w:tcBorders>
            <w:shd w:val="clear" w:color="auto" w:fill="auto"/>
            <w:noWrap/>
            <w:hideMark/>
          </w:tcPr>
          <w:p w14:paraId="7B06351C"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3830697C"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344B8CB2"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B35CB9" w14:paraId="745DEC99"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C4F8B9A" w14:textId="77777777" w:rsidR="001026B8" w:rsidRPr="00B35CB9" w:rsidRDefault="001026B8" w:rsidP="008476AA">
            <w:pPr>
              <w:jc w:val="left"/>
              <w:rPr>
                <w:sz w:val="18"/>
                <w:szCs w:val="18"/>
                <w:lang w:val="en-CA" w:eastAsia="en-CA"/>
              </w:rPr>
            </w:pPr>
            <w:r w:rsidRPr="00B35CB9">
              <w:rPr>
                <w:sz w:val="18"/>
                <w:szCs w:val="18"/>
                <w:lang w:val="fr" w:eastAsia="fr"/>
              </w:rPr>
              <w:t>Mousses</w:t>
            </w:r>
          </w:p>
        </w:tc>
        <w:tc>
          <w:tcPr>
            <w:tcW w:w="856" w:type="dxa"/>
            <w:tcBorders>
              <w:top w:val="nil"/>
              <w:left w:val="nil"/>
              <w:bottom w:val="single" w:sz="4" w:space="0" w:color="auto"/>
              <w:right w:val="single" w:sz="4" w:space="0" w:color="auto"/>
            </w:tcBorders>
            <w:shd w:val="clear" w:color="auto" w:fill="auto"/>
            <w:noWrap/>
            <w:hideMark/>
          </w:tcPr>
          <w:p w14:paraId="32AB6392" w14:textId="77777777" w:rsidR="001026B8" w:rsidRPr="00B35CB9" w:rsidRDefault="001026B8" w:rsidP="008476AA">
            <w:pPr>
              <w:jc w:val="right"/>
              <w:rPr>
                <w:sz w:val="18"/>
                <w:szCs w:val="18"/>
                <w:lang w:val="en-CA" w:eastAsia="en-CA"/>
              </w:rPr>
            </w:pPr>
            <w:r w:rsidRPr="00B35CB9">
              <w:rPr>
                <w:sz w:val="18"/>
                <w:szCs w:val="18"/>
                <w:lang w:val="fr" w:eastAsia="fr"/>
              </w:rPr>
              <w:t>4</w:t>
            </w:r>
          </w:p>
        </w:tc>
        <w:tc>
          <w:tcPr>
            <w:tcW w:w="1180" w:type="dxa"/>
            <w:tcBorders>
              <w:top w:val="nil"/>
              <w:left w:val="nil"/>
              <w:bottom w:val="single" w:sz="4" w:space="0" w:color="auto"/>
              <w:right w:val="single" w:sz="4" w:space="0" w:color="auto"/>
            </w:tcBorders>
            <w:shd w:val="clear" w:color="auto" w:fill="auto"/>
            <w:noWrap/>
            <w:hideMark/>
          </w:tcPr>
          <w:p w14:paraId="74179C98" w14:textId="77777777" w:rsidR="001026B8" w:rsidRPr="00B35CB9" w:rsidRDefault="001026B8" w:rsidP="008476AA">
            <w:pPr>
              <w:jc w:val="right"/>
              <w:rPr>
                <w:sz w:val="18"/>
                <w:szCs w:val="18"/>
                <w:lang w:val="en-CA" w:eastAsia="en-CA"/>
              </w:rPr>
            </w:pPr>
            <w:r w:rsidRPr="00B35CB9">
              <w:rPr>
                <w:sz w:val="18"/>
                <w:szCs w:val="18"/>
                <w:lang w:val="fr" w:eastAsia="fr"/>
              </w:rPr>
              <w:t>3 679 125</w:t>
            </w:r>
          </w:p>
        </w:tc>
        <w:tc>
          <w:tcPr>
            <w:tcW w:w="858" w:type="dxa"/>
            <w:tcBorders>
              <w:top w:val="nil"/>
              <w:left w:val="nil"/>
              <w:bottom w:val="single" w:sz="4" w:space="0" w:color="auto"/>
              <w:right w:val="single" w:sz="4" w:space="0" w:color="auto"/>
            </w:tcBorders>
            <w:shd w:val="clear" w:color="auto" w:fill="auto"/>
            <w:noWrap/>
            <w:hideMark/>
          </w:tcPr>
          <w:p w14:paraId="48DF7B23" w14:textId="77777777" w:rsidR="001026B8" w:rsidRPr="00B35CB9" w:rsidRDefault="001026B8" w:rsidP="008476AA">
            <w:pPr>
              <w:jc w:val="right"/>
              <w:rPr>
                <w:sz w:val="18"/>
                <w:szCs w:val="18"/>
                <w:lang w:val="en-CA" w:eastAsia="en-CA"/>
              </w:rPr>
            </w:pPr>
            <w:r w:rsidRPr="00B35CB9">
              <w:rPr>
                <w:sz w:val="18"/>
                <w:szCs w:val="18"/>
                <w:lang w:val="fr" w:eastAsia="fr"/>
              </w:rPr>
              <w:t>68</w:t>
            </w:r>
          </w:p>
        </w:tc>
        <w:tc>
          <w:tcPr>
            <w:tcW w:w="982" w:type="dxa"/>
            <w:tcBorders>
              <w:top w:val="nil"/>
              <w:left w:val="nil"/>
              <w:bottom w:val="single" w:sz="4" w:space="0" w:color="auto"/>
              <w:right w:val="single" w:sz="4" w:space="0" w:color="auto"/>
            </w:tcBorders>
            <w:shd w:val="clear" w:color="auto" w:fill="auto"/>
            <w:noWrap/>
            <w:hideMark/>
          </w:tcPr>
          <w:p w14:paraId="4083DABC" w14:textId="77777777" w:rsidR="001026B8" w:rsidRPr="00B35CB9" w:rsidRDefault="001026B8" w:rsidP="008476AA">
            <w:pPr>
              <w:jc w:val="right"/>
              <w:rPr>
                <w:sz w:val="18"/>
                <w:szCs w:val="18"/>
                <w:lang w:val="en-CA" w:eastAsia="en-CA"/>
              </w:rPr>
            </w:pPr>
            <w:r w:rsidRPr="00B35CB9">
              <w:rPr>
                <w:sz w:val="18"/>
                <w:szCs w:val="18"/>
                <w:lang w:val="fr" w:eastAsia="fr"/>
              </w:rPr>
              <w:t>4</w:t>
            </w:r>
          </w:p>
        </w:tc>
        <w:tc>
          <w:tcPr>
            <w:tcW w:w="920" w:type="dxa"/>
            <w:tcBorders>
              <w:top w:val="nil"/>
              <w:left w:val="nil"/>
              <w:bottom w:val="single" w:sz="4" w:space="0" w:color="auto"/>
              <w:right w:val="single" w:sz="4" w:space="0" w:color="auto"/>
            </w:tcBorders>
            <w:shd w:val="clear" w:color="auto" w:fill="auto"/>
            <w:noWrap/>
            <w:hideMark/>
          </w:tcPr>
          <w:p w14:paraId="1D6B4327" w14:textId="77777777" w:rsidR="001026B8" w:rsidRPr="00B35CB9" w:rsidRDefault="001026B8" w:rsidP="008476AA">
            <w:pPr>
              <w:jc w:val="right"/>
              <w:rPr>
                <w:sz w:val="18"/>
                <w:szCs w:val="18"/>
                <w:lang w:val="en-CA" w:eastAsia="en-CA"/>
              </w:rPr>
            </w:pPr>
            <w:r w:rsidRPr="00B35CB9">
              <w:rPr>
                <w:sz w:val="18"/>
                <w:szCs w:val="18"/>
                <w:lang w:val="fr" w:eastAsia="fr"/>
              </w:rPr>
              <w:t>100</w:t>
            </w:r>
          </w:p>
        </w:tc>
        <w:tc>
          <w:tcPr>
            <w:tcW w:w="1160" w:type="dxa"/>
            <w:tcBorders>
              <w:top w:val="nil"/>
              <w:left w:val="nil"/>
              <w:bottom w:val="single" w:sz="4" w:space="0" w:color="auto"/>
              <w:right w:val="single" w:sz="4" w:space="0" w:color="auto"/>
            </w:tcBorders>
            <w:shd w:val="clear" w:color="auto" w:fill="auto"/>
            <w:noWrap/>
            <w:hideMark/>
          </w:tcPr>
          <w:p w14:paraId="36FBF560" w14:textId="77777777" w:rsidR="001026B8" w:rsidRPr="00B35CB9" w:rsidRDefault="001026B8" w:rsidP="008476AA">
            <w:pPr>
              <w:jc w:val="right"/>
              <w:rPr>
                <w:sz w:val="18"/>
                <w:szCs w:val="18"/>
                <w:lang w:val="en-CA" w:eastAsia="en-CA"/>
              </w:rPr>
            </w:pPr>
            <w:r w:rsidRPr="00B35CB9">
              <w:rPr>
                <w:sz w:val="18"/>
                <w:szCs w:val="18"/>
                <w:lang w:val="fr" w:eastAsia="fr"/>
              </w:rPr>
              <w:t>33</w:t>
            </w:r>
          </w:p>
        </w:tc>
        <w:tc>
          <w:tcPr>
            <w:tcW w:w="1116" w:type="dxa"/>
            <w:tcBorders>
              <w:top w:val="nil"/>
              <w:left w:val="nil"/>
              <w:bottom w:val="single" w:sz="4" w:space="0" w:color="auto"/>
              <w:right w:val="single" w:sz="4" w:space="0" w:color="auto"/>
            </w:tcBorders>
            <w:shd w:val="clear" w:color="auto" w:fill="auto"/>
            <w:noWrap/>
            <w:hideMark/>
          </w:tcPr>
          <w:p w14:paraId="7B014547" w14:textId="77777777" w:rsidR="001026B8" w:rsidRPr="00B35CB9" w:rsidRDefault="001026B8" w:rsidP="008476AA">
            <w:pPr>
              <w:jc w:val="right"/>
              <w:rPr>
                <w:sz w:val="18"/>
                <w:szCs w:val="18"/>
                <w:lang w:val="en-CA" w:eastAsia="en-CA"/>
              </w:rPr>
            </w:pPr>
            <w:r w:rsidRPr="00B35CB9">
              <w:rPr>
                <w:sz w:val="18"/>
                <w:szCs w:val="18"/>
                <w:lang w:val="fr" w:eastAsia="fr"/>
              </w:rPr>
              <w:t>102</w:t>
            </w:r>
          </w:p>
        </w:tc>
        <w:tc>
          <w:tcPr>
            <w:tcW w:w="966" w:type="dxa"/>
            <w:tcBorders>
              <w:top w:val="nil"/>
              <w:left w:val="nil"/>
              <w:bottom w:val="single" w:sz="4" w:space="0" w:color="auto"/>
              <w:right w:val="single" w:sz="4" w:space="0" w:color="auto"/>
            </w:tcBorders>
            <w:shd w:val="clear" w:color="auto" w:fill="auto"/>
            <w:noWrap/>
            <w:hideMark/>
          </w:tcPr>
          <w:p w14:paraId="7ACBBA16" w14:textId="77777777" w:rsidR="001026B8" w:rsidRPr="00B35CB9" w:rsidRDefault="001026B8" w:rsidP="008476AA">
            <w:pPr>
              <w:jc w:val="right"/>
              <w:rPr>
                <w:sz w:val="18"/>
                <w:szCs w:val="18"/>
                <w:lang w:val="en-CA" w:eastAsia="en-CA"/>
              </w:rPr>
            </w:pPr>
            <w:r w:rsidRPr="00B35CB9">
              <w:rPr>
                <w:sz w:val="18"/>
                <w:szCs w:val="18"/>
                <w:lang w:val="fr" w:eastAsia="fr"/>
              </w:rPr>
              <w:t>81</w:t>
            </w:r>
          </w:p>
        </w:tc>
        <w:tc>
          <w:tcPr>
            <w:tcW w:w="1060" w:type="dxa"/>
            <w:tcBorders>
              <w:top w:val="nil"/>
              <w:left w:val="nil"/>
              <w:bottom w:val="single" w:sz="4" w:space="0" w:color="auto"/>
              <w:right w:val="single" w:sz="4" w:space="0" w:color="auto"/>
            </w:tcBorders>
            <w:shd w:val="clear" w:color="auto" w:fill="auto"/>
            <w:noWrap/>
            <w:hideMark/>
          </w:tcPr>
          <w:p w14:paraId="74AEE396" w14:textId="77777777" w:rsidR="001026B8" w:rsidRPr="00B35CB9" w:rsidRDefault="001026B8" w:rsidP="008476AA">
            <w:pPr>
              <w:jc w:val="right"/>
              <w:rPr>
                <w:sz w:val="18"/>
                <w:szCs w:val="18"/>
                <w:lang w:val="en-CA" w:eastAsia="en-CA"/>
              </w:rPr>
            </w:pPr>
            <w:r w:rsidRPr="00B35CB9">
              <w:rPr>
                <w:sz w:val="18"/>
                <w:szCs w:val="18"/>
                <w:lang w:val="fr" w:eastAsia="fr"/>
              </w:rPr>
              <w:t xml:space="preserve">49,25 </w:t>
            </w:r>
          </w:p>
        </w:tc>
      </w:tr>
      <w:tr w:rsidR="00B35CB9" w:rsidRPr="00B35CB9" w14:paraId="04DC6410"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24A9434" w14:textId="77777777" w:rsidR="001026B8" w:rsidRPr="00B35CB9" w:rsidRDefault="001026B8" w:rsidP="008476AA">
            <w:pPr>
              <w:jc w:val="left"/>
              <w:rPr>
                <w:sz w:val="18"/>
                <w:szCs w:val="18"/>
                <w:lang w:val="en-CA" w:eastAsia="en-CA"/>
              </w:rPr>
            </w:pPr>
            <w:r w:rsidRPr="00B35CB9">
              <w:rPr>
                <w:sz w:val="18"/>
                <w:szCs w:val="18"/>
                <w:lang w:val="fr" w:eastAsia="fr"/>
              </w:rPr>
              <w:t>Fumigènes</w:t>
            </w:r>
          </w:p>
        </w:tc>
        <w:tc>
          <w:tcPr>
            <w:tcW w:w="856" w:type="dxa"/>
            <w:tcBorders>
              <w:top w:val="nil"/>
              <w:left w:val="nil"/>
              <w:bottom w:val="single" w:sz="4" w:space="0" w:color="auto"/>
              <w:right w:val="single" w:sz="4" w:space="0" w:color="auto"/>
            </w:tcBorders>
            <w:shd w:val="clear" w:color="auto" w:fill="auto"/>
            <w:noWrap/>
            <w:hideMark/>
          </w:tcPr>
          <w:p w14:paraId="12247B04"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1C90000D"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5B5EC405"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5D92D0BA"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645E5266"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118C034D"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116" w:type="dxa"/>
            <w:tcBorders>
              <w:top w:val="nil"/>
              <w:left w:val="nil"/>
              <w:bottom w:val="single" w:sz="4" w:space="0" w:color="auto"/>
              <w:right w:val="single" w:sz="4" w:space="0" w:color="auto"/>
            </w:tcBorders>
            <w:shd w:val="clear" w:color="auto" w:fill="auto"/>
            <w:noWrap/>
            <w:hideMark/>
          </w:tcPr>
          <w:p w14:paraId="43675832"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6EAF4AFB"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55DC70B3"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B35CB9" w14:paraId="21DD57E6"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5F775E8" w14:textId="77777777" w:rsidR="001026B8" w:rsidRPr="00B35CB9" w:rsidRDefault="001026B8" w:rsidP="008476AA">
            <w:pPr>
              <w:jc w:val="left"/>
              <w:rPr>
                <w:sz w:val="18"/>
                <w:szCs w:val="18"/>
                <w:lang w:val="en-CA" w:eastAsia="en-CA"/>
              </w:rPr>
            </w:pPr>
            <w:r w:rsidRPr="00B35CB9">
              <w:rPr>
                <w:sz w:val="18"/>
                <w:szCs w:val="18"/>
                <w:lang w:val="fr" w:eastAsia="fr"/>
              </w:rPr>
              <w:t>Halon</w:t>
            </w:r>
          </w:p>
        </w:tc>
        <w:tc>
          <w:tcPr>
            <w:tcW w:w="856" w:type="dxa"/>
            <w:tcBorders>
              <w:top w:val="nil"/>
              <w:left w:val="nil"/>
              <w:bottom w:val="single" w:sz="4" w:space="0" w:color="auto"/>
              <w:right w:val="single" w:sz="4" w:space="0" w:color="auto"/>
            </w:tcBorders>
            <w:shd w:val="clear" w:color="auto" w:fill="auto"/>
            <w:noWrap/>
            <w:hideMark/>
          </w:tcPr>
          <w:p w14:paraId="517312AE"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46A08F67"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18AA355E"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54CE0D8C"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7FEA88C0"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638D263C"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116" w:type="dxa"/>
            <w:tcBorders>
              <w:top w:val="nil"/>
              <w:left w:val="nil"/>
              <w:bottom w:val="single" w:sz="4" w:space="0" w:color="auto"/>
              <w:right w:val="single" w:sz="4" w:space="0" w:color="auto"/>
            </w:tcBorders>
            <w:shd w:val="clear" w:color="auto" w:fill="auto"/>
            <w:noWrap/>
            <w:hideMark/>
          </w:tcPr>
          <w:p w14:paraId="3900A8A2"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69522AB6"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103D7C7C"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B35CB9" w14:paraId="05D5D6BD"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381C488" w14:textId="77777777" w:rsidR="001026B8" w:rsidRPr="00B35CB9" w:rsidRDefault="001026B8" w:rsidP="008476AA">
            <w:pPr>
              <w:jc w:val="left"/>
              <w:rPr>
                <w:sz w:val="18"/>
                <w:szCs w:val="18"/>
                <w:lang w:val="en-CA" w:eastAsia="en-CA"/>
              </w:rPr>
            </w:pPr>
            <w:r w:rsidRPr="00B35CB9">
              <w:rPr>
                <w:sz w:val="18"/>
                <w:szCs w:val="18"/>
                <w:lang w:val="fr" w:eastAsia="fr"/>
              </w:rPr>
              <w:t>Secteurs multiples</w:t>
            </w:r>
          </w:p>
        </w:tc>
        <w:tc>
          <w:tcPr>
            <w:tcW w:w="856" w:type="dxa"/>
            <w:tcBorders>
              <w:top w:val="nil"/>
              <w:left w:val="nil"/>
              <w:bottom w:val="single" w:sz="4" w:space="0" w:color="auto"/>
              <w:right w:val="single" w:sz="4" w:space="0" w:color="auto"/>
            </w:tcBorders>
            <w:shd w:val="clear" w:color="auto" w:fill="auto"/>
            <w:noWrap/>
            <w:hideMark/>
          </w:tcPr>
          <w:p w14:paraId="645D752A"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7064AB57"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610E15B3"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74635FD9"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2360F049"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58EEDC16"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116" w:type="dxa"/>
            <w:tcBorders>
              <w:top w:val="nil"/>
              <w:left w:val="nil"/>
              <w:bottom w:val="single" w:sz="4" w:space="0" w:color="auto"/>
              <w:right w:val="single" w:sz="4" w:space="0" w:color="auto"/>
            </w:tcBorders>
            <w:shd w:val="clear" w:color="auto" w:fill="auto"/>
            <w:noWrap/>
            <w:hideMark/>
          </w:tcPr>
          <w:p w14:paraId="5E7E2157"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27D1EF48"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3BD56D7B"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B35CB9" w14:paraId="67F025D4"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79BB5F9" w14:textId="77777777" w:rsidR="001026B8" w:rsidRPr="00B35CB9" w:rsidRDefault="001026B8" w:rsidP="008476AA">
            <w:pPr>
              <w:jc w:val="left"/>
              <w:rPr>
                <w:sz w:val="18"/>
                <w:szCs w:val="18"/>
                <w:lang w:val="en-CA" w:eastAsia="en-CA"/>
              </w:rPr>
            </w:pPr>
            <w:r w:rsidRPr="00B35CB9">
              <w:rPr>
                <w:sz w:val="18"/>
                <w:szCs w:val="18"/>
                <w:lang w:val="fr" w:eastAsia="fr"/>
              </w:rPr>
              <w:t>Autres</w:t>
            </w:r>
          </w:p>
        </w:tc>
        <w:tc>
          <w:tcPr>
            <w:tcW w:w="856" w:type="dxa"/>
            <w:tcBorders>
              <w:top w:val="nil"/>
              <w:left w:val="nil"/>
              <w:bottom w:val="single" w:sz="4" w:space="0" w:color="auto"/>
              <w:right w:val="single" w:sz="4" w:space="0" w:color="auto"/>
            </w:tcBorders>
            <w:shd w:val="clear" w:color="auto" w:fill="auto"/>
            <w:noWrap/>
            <w:hideMark/>
          </w:tcPr>
          <w:p w14:paraId="2BA0FCD5"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5A103618"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3AF811D5"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59D0ED6C"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3F31284B"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5BE399D7"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116" w:type="dxa"/>
            <w:tcBorders>
              <w:top w:val="nil"/>
              <w:left w:val="nil"/>
              <w:bottom w:val="single" w:sz="4" w:space="0" w:color="auto"/>
              <w:right w:val="single" w:sz="4" w:space="0" w:color="auto"/>
            </w:tcBorders>
            <w:shd w:val="clear" w:color="auto" w:fill="auto"/>
            <w:noWrap/>
            <w:hideMark/>
          </w:tcPr>
          <w:p w14:paraId="4591A9B8"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0028BECE"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362C98D6"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B35CB9" w14:paraId="4ABF6D96"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2E82750" w14:textId="77777777" w:rsidR="001026B8" w:rsidRPr="00B35CB9" w:rsidRDefault="001026B8" w:rsidP="008476AA">
            <w:pPr>
              <w:jc w:val="left"/>
              <w:rPr>
                <w:sz w:val="18"/>
                <w:szCs w:val="18"/>
                <w:lang w:val="en-CA" w:eastAsia="en-CA"/>
              </w:rPr>
            </w:pPr>
            <w:r w:rsidRPr="00B35CB9">
              <w:rPr>
                <w:sz w:val="18"/>
                <w:szCs w:val="18"/>
                <w:lang w:val="fr" w:eastAsia="fr"/>
              </w:rPr>
              <w:t>Plan d'élimination</w:t>
            </w:r>
          </w:p>
        </w:tc>
        <w:tc>
          <w:tcPr>
            <w:tcW w:w="856" w:type="dxa"/>
            <w:tcBorders>
              <w:top w:val="nil"/>
              <w:left w:val="nil"/>
              <w:bottom w:val="single" w:sz="4" w:space="0" w:color="auto"/>
              <w:right w:val="single" w:sz="4" w:space="0" w:color="auto"/>
            </w:tcBorders>
            <w:shd w:val="clear" w:color="auto" w:fill="auto"/>
            <w:noWrap/>
            <w:hideMark/>
          </w:tcPr>
          <w:p w14:paraId="1F38CDC1" w14:textId="77777777" w:rsidR="001026B8" w:rsidRPr="00B35CB9" w:rsidRDefault="001026B8" w:rsidP="008476AA">
            <w:pPr>
              <w:jc w:val="right"/>
              <w:rPr>
                <w:sz w:val="18"/>
                <w:szCs w:val="18"/>
                <w:lang w:val="en-CA" w:eastAsia="en-CA"/>
              </w:rPr>
            </w:pPr>
            <w:r w:rsidRPr="00B35CB9">
              <w:rPr>
                <w:sz w:val="18"/>
                <w:szCs w:val="18"/>
                <w:lang w:val="fr" w:eastAsia="fr"/>
              </w:rPr>
              <w:t>244</w:t>
            </w:r>
          </w:p>
        </w:tc>
        <w:tc>
          <w:tcPr>
            <w:tcW w:w="1180" w:type="dxa"/>
            <w:tcBorders>
              <w:top w:val="nil"/>
              <w:left w:val="nil"/>
              <w:bottom w:val="single" w:sz="4" w:space="0" w:color="auto"/>
              <w:right w:val="single" w:sz="4" w:space="0" w:color="auto"/>
            </w:tcBorders>
            <w:shd w:val="clear" w:color="auto" w:fill="auto"/>
            <w:noWrap/>
            <w:hideMark/>
          </w:tcPr>
          <w:p w14:paraId="613A269A" w14:textId="77777777" w:rsidR="001026B8" w:rsidRPr="00B35CB9" w:rsidRDefault="001026B8" w:rsidP="008476AA">
            <w:pPr>
              <w:jc w:val="right"/>
              <w:rPr>
                <w:sz w:val="18"/>
                <w:szCs w:val="18"/>
                <w:lang w:val="en-CA" w:eastAsia="en-CA"/>
              </w:rPr>
            </w:pPr>
            <w:r w:rsidRPr="00B35CB9">
              <w:rPr>
                <w:sz w:val="18"/>
                <w:szCs w:val="18"/>
                <w:lang w:val="fr" w:eastAsia="fr"/>
              </w:rPr>
              <w:t>418 092 333</w:t>
            </w:r>
          </w:p>
        </w:tc>
        <w:tc>
          <w:tcPr>
            <w:tcW w:w="858" w:type="dxa"/>
            <w:tcBorders>
              <w:top w:val="nil"/>
              <w:left w:val="nil"/>
              <w:bottom w:val="single" w:sz="4" w:space="0" w:color="auto"/>
              <w:right w:val="single" w:sz="4" w:space="0" w:color="auto"/>
            </w:tcBorders>
            <w:shd w:val="clear" w:color="auto" w:fill="auto"/>
            <w:noWrap/>
            <w:hideMark/>
          </w:tcPr>
          <w:p w14:paraId="0EE7C95A" w14:textId="77777777" w:rsidR="001026B8" w:rsidRPr="00B35CB9" w:rsidRDefault="001026B8" w:rsidP="008476AA">
            <w:pPr>
              <w:jc w:val="right"/>
              <w:rPr>
                <w:sz w:val="18"/>
                <w:szCs w:val="18"/>
                <w:lang w:val="en-CA" w:eastAsia="en-CA"/>
              </w:rPr>
            </w:pPr>
            <w:r w:rsidRPr="00B35CB9">
              <w:rPr>
                <w:sz w:val="18"/>
                <w:szCs w:val="18"/>
                <w:lang w:val="fr" w:eastAsia="fr"/>
              </w:rPr>
              <w:t>62</w:t>
            </w:r>
          </w:p>
        </w:tc>
        <w:tc>
          <w:tcPr>
            <w:tcW w:w="982" w:type="dxa"/>
            <w:tcBorders>
              <w:top w:val="nil"/>
              <w:left w:val="nil"/>
              <w:bottom w:val="single" w:sz="4" w:space="0" w:color="auto"/>
              <w:right w:val="single" w:sz="4" w:space="0" w:color="auto"/>
            </w:tcBorders>
            <w:shd w:val="clear" w:color="auto" w:fill="auto"/>
            <w:noWrap/>
            <w:hideMark/>
          </w:tcPr>
          <w:p w14:paraId="6D242848" w14:textId="77777777" w:rsidR="001026B8" w:rsidRPr="00B35CB9" w:rsidRDefault="001026B8" w:rsidP="008476AA">
            <w:pPr>
              <w:jc w:val="right"/>
              <w:rPr>
                <w:sz w:val="18"/>
                <w:szCs w:val="18"/>
                <w:lang w:val="en-CA" w:eastAsia="en-CA"/>
              </w:rPr>
            </w:pPr>
            <w:r w:rsidRPr="00B35CB9">
              <w:rPr>
                <w:sz w:val="18"/>
                <w:szCs w:val="18"/>
                <w:lang w:val="fr" w:eastAsia="fr"/>
              </w:rPr>
              <w:t>177</w:t>
            </w:r>
          </w:p>
        </w:tc>
        <w:tc>
          <w:tcPr>
            <w:tcW w:w="920" w:type="dxa"/>
            <w:tcBorders>
              <w:top w:val="nil"/>
              <w:left w:val="nil"/>
              <w:bottom w:val="single" w:sz="4" w:space="0" w:color="auto"/>
              <w:right w:val="single" w:sz="4" w:space="0" w:color="auto"/>
            </w:tcBorders>
            <w:shd w:val="clear" w:color="auto" w:fill="auto"/>
            <w:noWrap/>
            <w:hideMark/>
          </w:tcPr>
          <w:p w14:paraId="1F2A40E7" w14:textId="77777777" w:rsidR="001026B8" w:rsidRPr="00B35CB9" w:rsidRDefault="001026B8" w:rsidP="008476AA">
            <w:pPr>
              <w:jc w:val="right"/>
              <w:rPr>
                <w:sz w:val="18"/>
                <w:szCs w:val="18"/>
                <w:lang w:val="en-CA" w:eastAsia="en-CA"/>
              </w:rPr>
            </w:pPr>
            <w:r w:rsidRPr="00B35CB9">
              <w:rPr>
                <w:sz w:val="18"/>
                <w:szCs w:val="18"/>
                <w:lang w:val="fr" w:eastAsia="fr"/>
              </w:rPr>
              <w:t>73</w:t>
            </w:r>
          </w:p>
        </w:tc>
        <w:tc>
          <w:tcPr>
            <w:tcW w:w="1160" w:type="dxa"/>
            <w:tcBorders>
              <w:top w:val="nil"/>
              <w:left w:val="nil"/>
              <w:bottom w:val="single" w:sz="4" w:space="0" w:color="auto"/>
              <w:right w:val="single" w:sz="4" w:space="0" w:color="auto"/>
            </w:tcBorders>
            <w:shd w:val="clear" w:color="auto" w:fill="auto"/>
            <w:noWrap/>
            <w:hideMark/>
          </w:tcPr>
          <w:p w14:paraId="3308A361" w14:textId="77777777" w:rsidR="001026B8" w:rsidRPr="00B35CB9" w:rsidRDefault="001026B8" w:rsidP="008476AA">
            <w:pPr>
              <w:jc w:val="right"/>
              <w:rPr>
                <w:sz w:val="18"/>
                <w:szCs w:val="18"/>
                <w:lang w:val="en-CA" w:eastAsia="en-CA"/>
              </w:rPr>
            </w:pPr>
            <w:r w:rsidRPr="00B35CB9">
              <w:rPr>
                <w:sz w:val="18"/>
                <w:szCs w:val="18"/>
                <w:lang w:val="fr" w:eastAsia="fr"/>
              </w:rPr>
              <w:t>11</w:t>
            </w:r>
          </w:p>
        </w:tc>
        <w:tc>
          <w:tcPr>
            <w:tcW w:w="1116" w:type="dxa"/>
            <w:tcBorders>
              <w:top w:val="nil"/>
              <w:left w:val="nil"/>
              <w:bottom w:val="single" w:sz="4" w:space="0" w:color="auto"/>
              <w:right w:val="single" w:sz="4" w:space="0" w:color="auto"/>
            </w:tcBorders>
            <w:shd w:val="clear" w:color="auto" w:fill="auto"/>
            <w:noWrap/>
            <w:hideMark/>
          </w:tcPr>
          <w:p w14:paraId="6D708253" w14:textId="77777777" w:rsidR="001026B8" w:rsidRPr="00B35CB9" w:rsidRDefault="001026B8" w:rsidP="008476AA">
            <w:pPr>
              <w:jc w:val="right"/>
              <w:rPr>
                <w:sz w:val="18"/>
                <w:szCs w:val="18"/>
                <w:lang w:val="en-CA" w:eastAsia="en-CA"/>
              </w:rPr>
            </w:pPr>
            <w:r w:rsidRPr="00B35CB9">
              <w:rPr>
                <w:sz w:val="18"/>
                <w:szCs w:val="18"/>
                <w:lang w:val="fr" w:eastAsia="fr"/>
              </w:rPr>
              <w:t>53</w:t>
            </w:r>
          </w:p>
        </w:tc>
        <w:tc>
          <w:tcPr>
            <w:tcW w:w="966" w:type="dxa"/>
            <w:tcBorders>
              <w:top w:val="nil"/>
              <w:left w:val="nil"/>
              <w:bottom w:val="single" w:sz="4" w:space="0" w:color="auto"/>
              <w:right w:val="single" w:sz="4" w:space="0" w:color="auto"/>
            </w:tcBorders>
            <w:shd w:val="clear" w:color="auto" w:fill="auto"/>
            <w:noWrap/>
            <w:hideMark/>
          </w:tcPr>
          <w:p w14:paraId="10448BF0" w14:textId="77777777" w:rsidR="001026B8" w:rsidRPr="00B35CB9" w:rsidRDefault="001026B8" w:rsidP="008476AA">
            <w:pPr>
              <w:jc w:val="right"/>
              <w:rPr>
                <w:sz w:val="18"/>
                <w:szCs w:val="18"/>
                <w:lang w:val="en-CA" w:eastAsia="en-CA"/>
              </w:rPr>
            </w:pPr>
            <w:r w:rsidRPr="00B35CB9">
              <w:rPr>
                <w:sz w:val="18"/>
                <w:szCs w:val="18"/>
                <w:lang w:val="fr" w:eastAsia="fr"/>
              </w:rPr>
              <w:t>21</w:t>
            </w:r>
          </w:p>
        </w:tc>
        <w:tc>
          <w:tcPr>
            <w:tcW w:w="1060" w:type="dxa"/>
            <w:tcBorders>
              <w:top w:val="nil"/>
              <w:left w:val="nil"/>
              <w:bottom w:val="single" w:sz="4" w:space="0" w:color="auto"/>
              <w:right w:val="single" w:sz="4" w:space="0" w:color="auto"/>
            </w:tcBorders>
            <w:shd w:val="clear" w:color="auto" w:fill="auto"/>
            <w:noWrap/>
            <w:hideMark/>
          </w:tcPr>
          <w:p w14:paraId="30B92B50" w14:textId="77777777" w:rsidR="001026B8" w:rsidRPr="00B35CB9" w:rsidRDefault="001026B8" w:rsidP="008476AA">
            <w:pPr>
              <w:jc w:val="right"/>
              <w:rPr>
                <w:sz w:val="18"/>
                <w:szCs w:val="18"/>
                <w:lang w:val="en-CA" w:eastAsia="en-CA"/>
              </w:rPr>
            </w:pPr>
            <w:r w:rsidRPr="00B35CB9">
              <w:rPr>
                <w:sz w:val="18"/>
                <w:szCs w:val="18"/>
                <w:lang w:val="fr" w:eastAsia="fr"/>
              </w:rPr>
              <w:t xml:space="preserve">57,00 </w:t>
            </w:r>
          </w:p>
        </w:tc>
      </w:tr>
      <w:tr w:rsidR="00B35CB9" w:rsidRPr="00B35CB9" w14:paraId="3DA74A9D"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CDBDEF2" w14:textId="77777777" w:rsidR="001026B8" w:rsidRPr="00B35CB9" w:rsidRDefault="001026B8" w:rsidP="008476AA">
            <w:pPr>
              <w:jc w:val="left"/>
              <w:rPr>
                <w:sz w:val="18"/>
                <w:szCs w:val="18"/>
                <w:lang w:val="en-CA" w:eastAsia="en-CA"/>
              </w:rPr>
            </w:pPr>
            <w:r w:rsidRPr="00B35CB9">
              <w:rPr>
                <w:sz w:val="18"/>
                <w:szCs w:val="18"/>
                <w:lang w:val="fr" w:eastAsia="fr"/>
              </w:rPr>
              <w:t>Agents de transformation</w:t>
            </w:r>
          </w:p>
        </w:tc>
        <w:tc>
          <w:tcPr>
            <w:tcW w:w="856" w:type="dxa"/>
            <w:tcBorders>
              <w:top w:val="nil"/>
              <w:left w:val="nil"/>
              <w:bottom w:val="single" w:sz="4" w:space="0" w:color="auto"/>
              <w:right w:val="single" w:sz="4" w:space="0" w:color="auto"/>
            </w:tcBorders>
            <w:shd w:val="clear" w:color="auto" w:fill="auto"/>
            <w:noWrap/>
            <w:hideMark/>
          </w:tcPr>
          <w:p w14:paraId="0A04C063"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73553A9A"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27B61F55"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10DCBD40"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7F54EAA8"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77BB27E3"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116" w:type="dxa"/>
            <w:tcBorders>
              <w:top w:val="nil"/>
              <w:left w:val="nil"/>
              <w:bottom w:val="single" w:sz="4" w:space="0" w:color="auto"/>
              <w:right w:val="single" w:sz="4" w:space="0" w:color="auto"/>
            </w:tcBorders>
            <w:shd w:val="clear" w:color="auto" w:fill="auto"/>
            <w:noWrap/>
            <w:hideMark/>
          </w:tcPr>
          <w:p w14:paraId="61F62F37"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3C7E45A5"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53429DA9"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B35CB9" w14:paraId="15B12E37"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5E64A4B" w14:textId="77777777" w:rsidR="001026B8" w:rsidRPr="00B35CB9" w:rsidRDefault="001026B8" w:rsidP="008476AA">
            <w:pPr>
              <w:jc w:val="left"/>
              <w:rPr>
                <w:sz w:val="18"/>
                <w:szCs w:val="18"/>
                <w:lang w:val="en-CA" w:eastAsia="en-CA"/>
              </w:rPr>
            </w:pPr>
            <w:r w:rsidRPr="00B35CB9">
              <w:rPr>
                <w:sz w:val="18"/>
                <w:szCs w:val="18"/>
                <w:lang w:val="fr" w:eastAsia="fr"/>
              </w:rPr>
              <w:t>Production</w:t>
            </w:r>
          </w:p>
        </w:tc>
        <w:tc>
          <w:tcPr>
            <w:tcW w:w="856" w:type="dxa"/>
            <w:tcBorders>
              <w:top w:val="nil"/>
              <w:left w:val="nil"/>
              <w:bottom w:val="single" w:sz="4" w:space="0" w:color="auto"/>
              <w:right w:val="single" w:sz="4" w:space="0" w:color="auto"/>
            </w:tcBorders>
            <w:shd w:val="clear" w:color="auto" w:fill="auto"/>
            <w:noWrap/>
            <w:hideMark/>
          </w:tcPr>
          <w:p w14:paraId="7EBCF03D" w14:textId="77777777" w:rsidR="001026B8" w:rsidRPr="00B35CB9" w:rsidRDefault="001026B8" w:rsidP="008476AA">
            <w:pPr>
              <w:jc w:val="right"/>
              <w:rPr>
                <w:sz w:val="18"/>
                <w:szCs w:val="18"/>
                <w:lang w:val="en-CA" w:eastAsia="en-CA"/>
              </w:rPr>
            </w:pPr>
            <w:r w:rsidRPr="00B35CB9">
              <w:rPr>
                <w:sz w:val="18"/>
                <w:szCs w:val="18"/>
                <w:lang w:val="fr" w:eastAsia="fr"/>
              </w:rPr>
              <w:t>2</w:t>
            </w:r>
          </w:p>
        </w:tc>
        <w:tc>
          <w:tcPr>
            <w:tcW w:w="1180" w:type="dxa"/>
            <w:tcBorders>
              <w:top w:val="nil"/>
              <w:left w:val="nil"/>
              <w:bottom w:val="single" w:sz="4" w:space="0" w:color="auto"/>
              <w:right w:val="single" w:sz="4" w:space="0" w:color="auto"/>
            </w:tcBorders>
            <w:shd w:val="clear" w:color="auto" w:fill="auto"/>
            <w:noWrap/>
            <w:hideMark/>
          </w:tcPr>
          <w:p w14:paraId="315961ED" w14:textId="77777777" w:rsidR="001026B8" w:rsidRPr="00B35CB9" w:rsidRDefault="001026B8" w:rsidP="008476AA">
            <w:pPr>
              <w:jc w:val="right"/>
              <w:rPr>
                <w:sz w:val="18"/>
                <w:szCs w:val="18"/>
                <w:lang w:val="en-CA" w:eastAsia="en-CA"/>
              </w:rPr>
            </w:pPr>
            <w:r w:rsidRPr="00B35CB9">
              <w:rPr>
                <w:sz w:val="18"/>
                <w:szCs w:val="18"/>
                <w:lang w:val="fr" w:eastAsia="fr"/>
              </w:rPr>
              <w:t>24 790 000</w:t>
            </w:r>
          </w:p>
        </w:tc>
        <w:tc>
          <w:tcPr>
            <w:tcW w:w="858" w:type="dxa"/>
            <w:tcBorders>
              <w:top w:val="nil"/>
              <w:left w:val="nil"/>
              <w:bottom w:val="single" w:sz="4" w:space="0" w:color="auto"/>
              <w:right w:val="single" w:sz="4" w:space="0" w:color="auto"/>
            </w:tcBorders>
            <w:shd w:val="clear" w:color="auto" w:fill="auto"/>
            <w:noWrap/>
            <w:hideMark/>
          </w:tcPr>
          <w:p w14:paraId="4D0E8E0C" w14:textId="77777777" w:rsidR="001026B8" w:rsidRPr="00B35CB9" w:rsidRDefault="001026B8" w:rsidP="008476AA">
            <w:pPr>
              <w:jc w:val="right"/>
              <w:rPr>
                <w:sz w:val="18"/>
                <w:szCs w:val="18"/>
                <w:lang w:val="en-CA" w:eastAsia="en-CA"/>
              </w:rPr>
            </w:pPr>
            <w:r w:rsidRPr="00B35CB9">
              <w:rPr>
                <w:sz w:val="18"/>
                <w:szCs w:val="18"/>
                <w:lang w:val="fr" w:eastAsia="fr"/>
              </w:rPr>
              <w:t>7</w:t>
            </w:r>
          </w:p>
        </w:tc>
        <w:tc>
          <w:tcPr>
            <w:tcW w:w="982" w:type="dxa"/>
            <w:tcBorders>
              <w:top w:val="nil"/>
              <w:left w:val="nil"/>
              <w:bottom w:val="single" w:sz="4" w:space="0" w:color="auto"/>
              <w:right w:val="single" w:sz="4" w:space="0" w:color="auto"/>
            </w:tcBorders>
            <w:shd w:val="clear" w:color="auto" w:fill="auto"/>
            <w:noWrap/>
            <w:hideMark/>
          </w:tcPr>
          <w:p w14:paraId="426C511B" w14:textId="77777777" w:rsidR="001026B8" w:rsidRPr="00B35CB9" w:rsidRDefault="001026B8" w:rsidP="008476AA">
            <w:pPr>
              <w:jc w:val="right"/>
              <w:rPr>
                <w:sz w:val="18"/>
                <w:szCs w:val="18"/>
                <w:lang w:val="en-CA" w:eastAsia="en-CA"/>
              </w:rPr>
            </w:pPr>
            <w:r w:rsidRPr="00B35CB9">
              <w:rPr>
                <w:sz w:val="18"/>
                <w:szCs w:val="18"/>
                <w:lang w:val="fr" w:eastAsia="fr"/>
              </w:rPr>
              <w:t>1</w:t>
            </w:r>
          </w:p>
        </w:tc>
        <w:tc>
          <w:tcPr>
            <w:tcW w:w="920" w:type="dxa"/>
            <w:tcBorders>
              <w:top w:val="nil"/>
              <w:left w:val="nil"/>
              <w:bottom w:val="single" w:sz="4" w:space="0" w:color="auto"/>
              <w:right w:val="single" w:sz="4" w:space="0" w:color="auto"/>
            </w:tcBorders>
            <w:shd w:val="clear" w:color="auto" w:fill="auto"/>
            <w:noWrap/>
            <w:hideMark/>
          </w:tcPr>
          <w:p w14:paraId="50703E1E" w14:textId="77777777" w:rsidR="001026B8" w:rsidRPr="00B35CB9" w:rsidRDefault="001026B8" w:rsidP="008476AA">
            <w:pPr>
              <w:jc w:val="right"/>
              <w:rPr>
                <w:sz w:val="18"/>
                <w:szCs w:val="18"/>
                <w:lang w:val="en-CA" w:eastAsia="en-CA"/>
              </w:rPr>
            </w:pPr>
            <w:r w:rsidRPr="00B35CB9">
              <w:rPr>
                <w:sz w:val="18"/>
                <w:szCs w:val="18"/>
                <w:lang w:val="fr" w:eastAsia="fr"/>
              </w:rPr>
              <w:t>50</w:t>
            </w:r>
          </w:p>
        </w:tc>
        <w:tc>
          <w:tcPr>
            <w:tcW w:w="1160" w:type="dxa"/>
            <w:tcBorders>
              <w:top w:val="nil"/>
              <w:left w:val="nil"/>
              <w:bottom w:val="single" w:sz="4" w:space="0" w:color="auto"/>
              <w:right w:val="single" w:sz="4" w:space="0" w:color="auto"/>
            </w:tcBorders>
            <w:shd w:val="clear" w:color="auto" w:fill="auto"/>
            <w:noWrap/>
            <w:hideMark/>
          </w:tcPr>
          <w:p w14:paraId="7D0BDF69" w14:textId="77777777" w:rsidR="001026B8" w:rsidRPr="00B35CB9" w:rsidRDefault="001026B8" w:rsidP="008476AA">
            <w:pPr>
              <w:jc w:val="right"/>
              <w:rPr>
                <w:sz w:val="18"/>
                <w:szCs w:val="18"/>
                <w:lang w:val="en-CA" w:eastAsia="en-CA"/>
              </w:rPr>
            </w:pPr>
            <w:r w:rsidRPr="00B35CB9">
              <w:rPr>
                <w:sz w:val="18"/>
                <w:szCs w:val="18"/>
                <w:lang w:val="fr" w:eastAsia="fr"/>
              </w:rPr>
              <w:t>8</w:t>
            </w:r>
          </w:p>
        </w:tc>
        <w:tc>
          <w:tcPr>
            <w:tcW w:w="1116" w:type="dxa"/>
            <w:tcBorders>
              <w:top w:val="nil"/>
              <w:left w:val="nil"/>
              <w:bottom w:val="single" w:sz="4" w:space="0" w:color="auto"/>
              <w:right w:val="single" w:sz="4" w:space="0" w:color="auto"/>
            </w:tcBorders>
            <w:shd w:val="clear" w:color="auto" w:fill="auto"/>
            <w:noWrap/>
            <w:hideMark/>
          </w:tcPr>
          <w:p w14:paraId="4B86A92B" w14:textId="77777777" w:rsidR="001026B8" w:rsidRPr="00B35CB9" w:rsidRDefault="001026B8" w:rsidP="008476AA">
            <w:pPr>
              <w:jc w:val="right"/>
              <w:rPr>
                <w:sz w:val="18"/>
                <w:szCs w:val="18"/>
                <w:lang w:val="en-CA" w:eastAsia="en-CA"/>
              </w:rPr>
            </w:pPr>
            <w:r w:rsidRPr="00B35CB9">
              <w:rPr>
                <w:sz w:val="18"/>
                <w:szCs w:val="18"/>
                <w:lang w:val="fr" w:eastAsia="fr"/>
              </w:rPr>
              <w:t>58</w:t>
            </w:r>
          </w:p>
        </w:tc>
        <w:tc>
          <w:tcPr>
            <w:tcW w:w="966" w:type="dxa"/>
            <w:tcBorders>
              <w:top w:val="nil"/>
              <w:left w:val="nil"/>
              <w:bottom w:val="single" w:sz="4" w:space="0" w:color="auto"/>
              <w:right w:val="single" w:sz="4" w:space="0" w:color="auto"/>
            </w:tcBorders>
            <w:shd w:val="clear" w:color="auto" w:fill="auto"/>
            <w:noWrap/>
            <w:hideMark/>
          </w:tcPr>
          <w:p w14:paraId="0814B15D" w14:textId="77777777" w:rsidR="001026B8" w:rsidRPr="00B35CB9" w:rsidRDefault="001026B8" w:rsidP="008476AA">
            <w:pPr>
              <w:jc w:val="right"/>
              <w:rPr>
                <w:sz w:val="18"/>
                <w:szCs w:val="18"/>
                <w:lang w:val="en-CA" w:eastAsia="en-CA"/>
              </w:rPr>
            </w:pPr>
            <w:r w:rsidRPr="00B35CB9">
              <w:rPr>
                <w:sz w:val="18"/>
                <w:szCs w:val="18"/>
                <w:lang w:val="fr" w:eastAsia="fr"/>
              </w:rPr>
              <w:t>24</w:t>
            </w:r>
          </w:p>
        </w:tc>
        <w:tc>
          <w:tcPr>
            <w:tcW w:w="1060" w:type="dxa"/>
            <w:tcBorders>
              <w:top w:val="nil"/>
              <w:left w:val="nil"/>
              <w:bottom w:val="single" w:sz="4" w:space="0" w:color="auto"/>
              <w:right w:val="single" w:sz="4" w:space="0" w:color="auto"/>
            </w:tcBorders>
            <w:shd w:val="clear" w:color="auto" w:fill="auto"/>
            <w:noWrap/>
            <w:hideMark/>
          </w:tcPr>
          <w:p w14:paraId="1CE4EEFD" w14:textId="77777777" w:rsidR="001026B8" w:rsidRPr="00B35CB9" w:rsidRDefault="00BA2EEA" w:rsidP="008476AA">
            <w:pPr>
              <w:jc w:val="right"/>
              <w:rPr>
                <w:sz w:val="18"/>
                <w:szCs w:val="18"/>
                <w:lang w:val="en-CA" w:eastAsia="en-CA"/>
              </w:rPr>
            </w:pPr>
            <w:r w:rsidRPr="00B35CB9">
              <w:rPr>
                <w:sz w:val="18"/>
                <w:szCs w:val="18"/>
                <w:lang w:val="fr" w:eastAsia="fr"/>
              </w:rPr>
              <w:t>s.o.</w:t>
            </w:r>
          </w:p>
        </w:tc>
      </w:tr>
      <w:tr w:rsidR="00B35CB9" w:rsidRPr="00B35CB9" w14:paraId="7FFC0150"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946A056" w14:textId="77777777" w:rsidR="001026B8" w:rsidRPr="00B35CB9" w:rsidRDefault="001026B8" w:rsidP="008476AA">
            <w:pPr>
              <w:jc w:val="left"/>
              <w:rPr>
                <w:sz w:val="18"/>
                <w:szCs w:val="18"/>
                <w:lang w:val="en-CA" w:eastAsia="en-CA"/>
              </w:rPr>
            </w:pPr>
            <w:r w:rsidRPr="00B35CB9">
              <w:rPr>
                <w:sz w:val="18"/>
                <w:szCs w:val="18"/>
                <w:lang w:val="fr" w:eastAsia="fr"/>
              </w:rPr>
              <w:t>Réfrigération</w:t>
            </w:r>
          </w:p>
        </w:tc>
        <w:tc>
          <w:tcPr>
            <w:tcW w:w="856" w:type="dxa"/>
            <w:tcBorders>
              <w:top w:val="nil"/>
              <w:left w:val="nil"/>
              <w:bottom w:val="single" w:sz="4" w:space="0" w:color="auto"/>
              <w:right w:val="single" w:sz="4" w:space="0" w:color="auto"/>
            </w:tcBorders>
            <w:shd w:val="clear" w:color="auto" w:fill="auto"/>
            <w:noWrap/>
            <w:hideMark/>
          </w:tcPr>
          <w:p w14:paraId="3581F176" w14:textId="77777777" w:rsidR="001026B8" w:rsidRPr="00B35CB9" w:rsidRDefault="001026B8" w:rsidP="008476AA">
            <w:pPr>
              <w:jc w:val="right"/>
              <w:rPr>
                <w:sz w:val="18"/>
                <w:szCs w:val="18"/>
                <w:lang w:val="en-CA" w:eastAsia="en-CA"/>
              </w:rPr>
            </w:pPr>
            <w:r w:rsidRPr="00B35CB9">
              <w:rPr>
                <w:sz w:val="18"/>
                <w:szCs w:val="18"/>
                <w:lang w:val="fr" w:eastAsia="fr"/>
              </w:rPr>
              <w:t>9</w:t>
            </w:r>
          </w:p>
        </w:tc>
        <w:tc>
          <w:tcPr>
            <w:tcW w:w="1180" w:type="dxa"/>
            <w:tcBorders>
              <w:top w:val="nil"/>
              <w:left w:val="nil"/>
              <w:bottom w:val="single" w:sz="4" w:space="0" w:color="auto"/>
              <w:right w:val="single" w:sz="4" w:space="0" w:color="auto"/>
            </w:tcBorders>
            <w:shd w:val="clear" w:color="auto" w:fill="auto"/>
            <w:noWrap/>
            <w:hideMark/>
          </w:tcPr>
          <w:p w14:paraId="55191D20" w14:textId="6C84834B" w:rsidR="001026B8" w:rsidRPr="00B35CB9" w:rsidRDefault="001026B8" w:rsidP="008476AA">
            <w:pPr>
              <w:jc w:val="right"/>
              <w:rPr>
                <w:sz w:val="18"/>
                <w:szCs w:val="18"/>
                <w:lang w:val="en-CA" w:eastAsia="en-CA"/>
              </w:rPr>
            </w:pPr>
            <w:r w:rsidRPr="00B35CB9">
              <w:rPr>
                <w:sz w:val="18"/>
                <w:szCs w:val="18"/>
                <w:lang w:val="fr" w:eastAsia="fr"/>
              </w:rPr>
              <w:t>8 521 331</w:t>
            </w:r>
          </w:p>
        </w:tc>
        <w:tc>
          <w:tcPr>
            <w:tcW w:w="858" w:type="dxa"/>
            <w:tcBorders>
              <w:top w:val="nil"/>
              <w:left w:val="nil"/>
              <w:bottom w:val="single" w:sz="4" w:space="0" w:color="auto"/>
              <w:right w:val="single" w:sz="4" w:space="0" w:color="auto"/>
            </w:tcBorders>
            <w:shd w:val="clear" w:color="auto" w:fill="auto"/>
            <w:noWrap/>
            <w:hideMark/>
          </w:tcPr>
          <w:p w14:paraId="3F7F259F" w14:textId="77777777" w:rsidR="001026B8" w:rsidRPr="00B35CB9" w:rsidRDefault="001026B8" w:rsidP="008476AA">
            <w:pPr>
              <w:jc w:val="right"/>
              <w:rPr>
                <w:sz w:val="18"/>
                <w:szCs w:val="18"/>
                <w:lang w:val="en-CA" w:eastAsia="en-CA"/>
              </w:rPr>
            </w:pPr>
            <w:r w:rsidRPr="00B35CB9">
              <w:rPr>
                <w:sz w:val="18"/>
                <w:szCs w:val="18"/>
                <w:lang w:val="fr" w:eastAsia="fr"/>
              </w:rPr>
              <w:t>27</w:t>
            </w:r>
          </w:p>
        </w:tc>
        <w:tc>
          <w:tcPr>
            <w:tcW w:w="982" w:type="dxa"/>
            <w:tcBorders>
              <w:top w:val="nil"/>
              <w:left w:val="nil"/>
              <w:bottom w:val="single" w:sz="4" w:space="0" w:color="auto"/>
              <w:right w:val="single" w:sz="4" w:space="0" w:color="auto"/>
            </w:tcBorders>
            <w:shd w:val="clear" w:color="auto" w:fill="auto"/>
            <w:noWrap/>
            <w:hideMark/>
          </w:tcPr>
          <w:p w14:paraId="0BD32C2B" w14:textId="77777777" w:rsidR="001026B8" w:rsidRPr="00B35CB9" w:rsidRDefault="001026B8" w:rsidP="008476AA">
            <w:pPr>
              <w:jc w:val="right"/>
              <w:rPr>
                <w:sz w:val="18"/>
                <w:szCs w:val="18"/>
                <w:lang w:val="en-CA" w:eastAsia="en-CA"/>
              </w:rPr>
            </w:pPr>
            <w:r w:rsidRPr="00B35CB9">
              <w:rPr>
                <w:sz w:val="18"/>
                <w:szCs w:val="18"/>
                <w:lang w:val="fr" w:eastAsia="fr"/>
              </w:rPr>
              <w:t>2</w:t>
            </w:r>
          </w:p>
        </w:tc>
        <w:tc>
          <w:tcPr>
            <w:tcW w:w="920" w:type="dxa"/>
            <w:tcBorders>
              <w:top w:val="nil"/>
              <w:left w:val="nil"/>
              <w:bottom w:val="single" w:sz="4" w:space="0" w:color="auto"/>
              <w:right w:val="single" w:sz="4" w:space="0" w:color="auto"/>
            </w:tcBorders>
            <w:shd w:val="clear" w:color="auto" w:fill="auto"/>
            <w:noWrap/>
            <w:hideMark/>
          </w:tcPr>
          <w:p w14:paraId="3F521436" w14:textId="77777777" w:rsidR="001026B8" w:rsidRPr="00B35CB9" w:rsidRDefault="001026B8" w:rsidP="008476AA">
            <w:pPr>
              <w:jc w:val="right"/>
              <w:rPr>
                <w:sz w:val="18"/>
                <w:szCs w:val="18"/>
                <w:lang w:val="en-CA" w:eastAsia="en-CA"/>
              </w:rPr>
            </w:pPr>
            <w:r w:rsidRPr="00B35CB9">
              <w:rPr>
                <w:sz w:val="18"/>
                <w:szCs w:val="18"/>
                <w:lang w:val="fr" w:eastAsia="fr"/>
              </w:rPr>
              <w:t>22</w:t>
            </w:r>
          </w:p>
        </w:tc>
        <w:tc>
          <w:tcPr>
            <w:tcW w:w="1160" w:type="dxa"/>
            <w:tcBorders>
              <w:top w:val="nil"/>
              <w:left w:val="nil"/>
              <w:bottom w:val="single" w:sz="4" w:space="0" w:color="auto"/>
              <w:right w:val="single" w:sz="4" w:space="0" w:color="auto"/>
            </w:tcBorders>
            <w:shd w:val="clear" w:color="auto" w:fill="auto"/>
            <w:noWrap/>
            <w:hideMark/>
          </w:tcPr>
          <w:p w14:paraId="4ADE23FF" w14:textId="77777777" w:rsidR="001026B8" w:rsidRPr="00B35CB9" w:rsidRDefault="001026B8" w:rsidP="008476AA">
            <w:pPr>
              <w:jc w:val="right"/>
              <w:rPr>
                <w:sz w:val="18"/>
                <w:szCs w:val="18"/>
                <w:lang w:val="en-CA" w:eastAsia="en-CA"/>
              </w:rPr>
            </w:pPr>
            <w:r w:rsidRPr="00B35CB9">
              <w:rPr>
                <w:sz w:val="18"/>
                <w:szCs w:val="18"/>
                <w:lang w:val="fr" w:eastAsia="fr"/>
              </w:rPr>
              <w:t>7</w:t>
            </w:r>
          </w:p>
        </w:tc>
        <w:tc>
          <w:tcPr>
            <w:tcW w:w="1116" w:type="dxa"/>
            <w:tcBorders>
              <w:top w:val="nil"/>
              <w:left w:val="nil"/>
              <w:bottom w:val="single" w:sz="4" w:space="0" w:color="auto"/>
              <w:right w:val="single" w:sz="4" w:space="0" w:color="auto"/>
            </w:tcBorders>
            <w:shd w:val="clear" w:color="auto" w:fill="auto"/>
            <w:noWrap/>
            <w:hideMark/>
          </w:tcPr>
          <w:p w14:paraId="4717D94F" w14:textId="77777777" w:rsidR="001026B8" w:rsidRPr="00B35CB9" w:rsidRDefault="001026B8" w:rsidP="008476AA">
            <w:pPr>
              <w:jc w:val="right"/>
              <w:rPr>
                <w:sz w:val="18"/>
                <w:szCs w:val="18"/>
                <w:lang w:val="en-CA" w:eastAsia="en-CA"/>
              </w:rPr>
            </w:pPr>
            <w:r w:rsidRPr="00B35CB9">
              <w:rPr>
                <w:sz w:val="18"/>
                <w:szCs w:val="18"/>
                <w:lang w:val="fr" w:eastAsia="fr"/>
              </w:rPr>
              <w:t>51</w:t>
            </w:r>
          </w:p>
        </w:tc>
        <w:tc>
          <w:tcPr>
            <w:tcW w:w="966" w:type="dxa"/>
            <w:tcBorders>
              <w:top w:val="nil"/>
              <w:left w:val="nil"/>
              <w:bottom w:val="single" w:sz="4" w:space="0" w:color="auto"/>
              <w:right w:val="single" w:sz="4" w:space="0" w:color="auto"/>
            </w:tcBorders>
            <w:shd w:val="clear" w:color="auto" w:fill="auto"/>
            <w:noWrap/>
            <w:hideMark/>
          </w:tcPr>
          <w:p w14:paraId="78F88636" w14:textId="77777777" w:rsidR="001026B8" w:rsidRPr="00B35CB9" w:rsidRDefault="001026B8" w:rsidP="008476AA">
            <w:pPr>
              <w:jc w:val="right"/>
              <w:rPr>
                <w:sz w:val="18"/>
                <w:szCs w:val="18"/>
                <w:lang w:val="en-CA" w:eastAsia="en-CA"/>
              </w:rPr>
            </w:pPr>
            <w:r w:rsidRPr="00B35CB9">
              <w:rPr>
                <w:sz w:val="18"/>
                <w:szCs w:val="18"/>
                <w:lang w:val="fr" w:eastAsia="fr"/>
              </w:rPr>
              <w:t>51</w:t>
            </w:r>
          </w:p>
        </w:tc>
        <w:tc>
          <w:tcPr>
            <w:tcW w:w="1060" w:type="dxa"/>
            <w:tcBorders>
              <w:top w:val="nil"/>
              <w:left w:val="nil"/>
              <w:bottom w:val="single" w:sz="4" w:space="0" w:color="auto"/>
              <w:right w:val="single" w:sz="4" w:space="0" w:color="auto"/>
            </w:tcBorders>
            <w:shd w:val="clear" w:color="auto" w:fill="auto"/>
            <w:noWrap/>
            <w:hideMark/>
          </w:tcPr>
          <w:p w14:paraId="7141AFA3" w14:textId="77777777" w:rsidR="001026B8" w:rsidRPr="00B35CB9" w:rsidRDefault="001026B8" w:rsidP="008476AA">
            <w:pPr>
              <w:jc w:val="right"/>
              <w:rPr>
                <w:sz w:val="18"/>
                <w:szCs w:val="18"/>
                <w:lang w:val="en-CA" w:eastAsia="en-CA"/>
              </w:rPr>
            </w:pPr>
            <w:r w:rsidRPr="00B35CB9">
              <w:rPr>
                <w:sz w:val="18"/>
                <w:szCs w:val="18"/>
                <w:lang w:val="fr" w:eastAsia="fr"/>
              </w:rPr>
              <w:t xml:space="preserve">15,41 </w:t>
            </w:r>
          </w:p>
        </w:tc>
      </w:tr>
      <w:tr w:rsidR="00B35CB9" w:rsidRPr="00B35CB9" w14:paraId="539C256B"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1CB5912" w14:textId="77777777" w:rsidR="001026B8" w:rsidRPr="00B35CB9" w:rsidRDefault="001026B8" w:rsidP="008476AA">
            <w:pPr>
              <w:jc w:val="left"/>
              <w:rPr>
                <w:sz w:val="18"/>
                <w:szCs w:val="18"/>
                <w:lang w:val="en-CA" w:eastAsia="en-CA"/>
              </w:rPr>
            </w:pPr>
            <w:r w:rsidRPr="00B35CB9">
              <w:rPr>
                <w:sz w:val="18"/>
                <w:szCs w:val="18"/>
                <w:lang w:val="fr" w:eastAsia="fr"/>
              </w:rPr>
              <w:t>Solvants</w:t>
            </w:r>
          </w:p>
        </w:tc>
        <w:tc>
          <w:tcPr>
            <w:tcW w:w="856" w:type="dxa"/>
            <w:tcBorders>
              <w:top w:val="nil"/>
              <w:left w:val="nil"/>
              <w:bottom w:val="single" w:sz="4" w:space="0" w:color="auto"/>
              <w:right w:val="single" w:sz="4" w:space="0" w:color="auto"/>
            </w:tcBorders>
            <w:shd w:val="clear" w:color="auto" w:fill="auto"/>
            <w:noWrap/>
            <w:hideMark/>
          </w:tcPr>
          <w:p w14:paraId="7124B684"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287AE1E3"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0D389CA8"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4FDE8EAE"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28148526"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3644D7C6"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116" w:type="dxa"/>
            <w:tcBorders>
              <w:top w:val="nil"/>
              <w:left w:val="nil"/>
              <w:bottom w:val="single" w:sz="4" w:space="0" w:color="auto"/>
              <w:right w:val="single" w:sz="4" w:space="0" w:color="auto"/>
            </w:tcBorders>
            <w:shd w:val="clear" w:color="auto" w:fill="auto"/>
            <w:noWrap/>
            <w:hideMark/>
          </w:tcPr>
          <w:p w14:paraId="0A16A006"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2105B889"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738515A4"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B35CB9" w14:paraId="3DB9001A"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85468FE" w14:textId="77777777" w:rsidR="001026B8" w:rsidRPr="00B35CB9" w:rsidRDefault="001026B8" w:rsidP="008476AA">
            <w:pPr>
              <w:jc w:val="left"/>
              <w:rPr>
                <w:sz w:val="18"/>
                <w:szCs w:val="18"/>
                <w:lang w:val="en-CA" w:eastAsia="en-CA"/>
              </w:rPr>
            </w:pPr>
            <w:r w:rsidRPr="00B35CB9">
              <w:rPr>
                <w:sz w:val="18"/>
                <w:szCs w:val="18"/>
                <w:lang w:val="fr" w:eastAsia="fr"/>
              </w:rPr>
              <w:t>Stérilisants</w:t>
            </w:r>
          </w:p>
        </w:tc>
        <w:tc>
          <w:tcPr>
            <w:tcW w:w="856" w:type="dxa"/>
            <w:tcBorders>
              <w:top w:val="nil"/>
              <w:left w:val="nil"/>
              <w:bottom w:val="single" w:sz="4" w:space="0" w:color="auto"/>
              <w:right w:val="single" w:sz="4" w:space="0" w:color="auto"/>
            </w:tcBorders>
            <w:shd w:val="clear" w:color="auto" w:fill="auto"/>
            <w:noWrap/>
            <w:hideMark/>
          </w:tcPr>
          <w:p w14:paraId="494C9A0F"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1ABF1DB9"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30E407BE"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3709CD14"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0E0D55EE"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30A640E3"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116" w:type="dxa"/>
            <w:tcBorders>
              <w:top w:val="nil"/>
              <w:left w:val="nil"/>
              <w:bottom w:val="single" w:sz="4" w:space="0" w:color="auto"/>
              <w:right w:val="single" w:sz="4" w:space="0" w:color="auto"/>
            </w:tcBorders>
            <w:shd w:val="clear" w:color="auto" w:fill="auto"/>
            <w:noWrap/>
            <w:hideMark/>
          </w:tcPr>
          <w:p w14:paraId="75140B7E"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1D09E879"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20281BA3"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C3328D" w14:paraId="754A01E6" w14:textId="77777777" w:rsidTr="001026B8">
        <w:trPr>
          <w:trHeight w:val="58"/>
        </w:trPr>
        <w:tc>
          <w:tcPr>
            <w:tcW w:w="10666" w:type="dxa"/>
            <w:gridSpan w:val="10"/>
            <w:tcBorders>
              <w:top w:val="nil"/>
              <w:left w:val="single" w:sz="4" w:space="0" w:color="auto"/>
              <w:bottom w:val="nil"/>
              <w:right w:val="single" w:sz="4" w:space="0" w:color="auto"/>
            </w:tcBorders>
            <w:shd w:val="clear" w:color="auto" w:fill="auto"/>
            <w:noWrap/>
            <w:hideMark/>
          </w:tcPr>
          <w:p w14:paraId="7D45AEA6" w14:textId="77777777" w:rsidR="001026B8" w:rsidRPr="00C3328D" w:rsidRDefault="001026B8" w:rsidP="008476AA">
            <w:pPr>
              <w:jc w:val="left"/>
              <w:rPr>
                <w:sz w:val="18"/>
                <w:szCs w:val="18"/>
                <w:lang w:val="fr-FR" w:eastAsia="en-CA"/>
              </w:rPr>
            </w:pPr>
            <w:r w:rsidRPr="00B35CB9">
              <w:rPr>
                <w:b/>
                <w:bCs/>
                <w:sz w:val="18"/>
                <w:szCs w:val="18"/>
                <w:lang w:val="fr" w:eastAsia="fr"/>
              </w:rPr>
              <w:t>Caractéristiques de la mise en œuvre</w:t>
            </w:r>
          </w:p>
        </w:tc>
      </w:tr>
      <w:tr w:rsidR="00B35CB9" w:rsidRPr="00B35CB9" w14:paraId="3BCFA637" w14:textId="77777777" w:rsidTr="001026B8">
        <w:trPr>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3337CE77" w14:textId="77777777" w:rsidR="001026B8" w:rsidRPr="00C3328D" w:rsidRDefault="001026B8" w:rsidP="008476AA">
            <w:pPr>
              <w:jc w:val="left"/>
              <w:rPr>
                <w:sz w:val="18"/>
                <w:szCs w:val="18"/>
                <w:lang w:val="fr-FR" w:eastAsia="en-CA"/>
              </w:rPr>
            </w:pPr>
            <w:r w:rsidRPr="00B35CB9">
              <w:rPr>
                <w:sz w:val="18"/>
                <w:szCs w:val="18"/>
                <w:lang w:val="fr" w:eastAsia="fr"/>
              </w:rPr>
              <w:t>Mise en œuvre par une agence</w:t>
            </w:r>
          </w:p>
        </w:tc>
        <w:tc>
          <w:tcPr>
            <w:tcW w:w="856" w:type="dxa"/>
            <w:tcBorders>
              <w:top w:val="single" w:sz="4" w:space="0" w:color="auto"/>
              <w:left w:val="nil"/>
              <w:bottom w:val="single" w:sz="4" w:space="0" w:color="auto"/>
              <w:right w:val="single" w:sz="4" w:space="0" w:color="auto"/>
            </w:tcBorders>
            <w:shd w:val="clear" w:color="auto" w:fill="auto"/>
            <w:noWrap/>
            <w:hideMark/>
          </w:tcPr>
          <w:p w14:paraId="7EF87315" w14:textId="77777777" w:rsidR="001026B8" w:rsidRPr="00B35CB9" w:rsidRDefault="001026B8" w:rsidP="008476AA">
            <w:pPr>
              <w:jc w:val="right"/>
              <w:rPr>
                <w:sz w:val="18"/>
                <w:szCs w:val="18"/>
                <w:lang w:val="en-CA" w:eastAsia="en-CA"/>
              </w:rPr>
            </w:pPr>
            <w:r w:rsidRPr="00B35CB9">
              <w:rPr>
                <w:sz w:val="18"/>
                <w:szCs w:val="18"/>
                <w:lang w:val="fr" w:eastAsia="fr"/>
              </w:rPr>
              <w:t>169</w:t>
            </w:r>
          </w:p>
        </w:tc>
        <w:tc>
          <w:tcPr>
            <w:tcW w:w="1180" w:type="dxa"/>
            <w:tcBorders>
              <w:top w:val="single" w:sz="4" w:space="0" w:color="auto"/>
              <w:left w:val="nil"/>
              <w:bottom w:val="single" w:sz="4" w:space="0" w:color="auto"/>
              <w:right w:val="single" w:sz="4" w:space="0" w:color="auto"/>
            </w:tcBorders>
            <w:shd w:val="clear" w:color="auto" w:fill="auto"/>
            <w:noWrap/>
            <w:hideMark/>
          </w:tcPr>
          <w:p w14:paraId="1C63F440" w14:textId="50E8591E" w:rsidR="001026B8" w:rsidRPr="00B35CB9" w:rsidRDefault="001026B8" w:rsidP="008476AA">
            <w:pPr>
              <w:jc w:val="right"/>
              <w:rPr>
                <w:sz w:val="18"/>
                <w:szCs w:val="18"/>
                <w:lang w:val="en-CA" w:eastAsia="en-CA"/>
              </w:rPr>
            </w:pPr>
            <w:r w:rsidRPr="00B35CB9">
              <w:rPr>
                <w:sz w:val="18"/>
                <w:szCs w:val="18"/>
                <w:lang w:val="fr" w:eastAsia="fr"/>
              </w:rPr>
              <w:t>225 364 360</w:t>
            </w:r>
          </w:p>
        </w:tc>
        <w:tc>
          <w:tcPr>
            <w:tcW w:w="858" w:type="dxa"/>
            <w:tcBorders>
              <w:top w:val="single" w:sz="4" w:space="0" w:color="auto"/>
              <w:left w:val="nil"/>
              <w:bottom w:val="single" w:sz="4" w:space="0" w:color="auto"/>
              <w:right w:val="single" w:sz="4" w:space="0" w:color="auto"/>
            </w:tcBorders>
            <w:shd w:val="clear" w:color="auto" w:fill="auto"/>
            <w:noWrap/>
            <w:hideMark/>
          </w:tcPr>
          <w:p w14:paraId="419E0C66" w14:textId="77777777" w:rsidR="001026B8" w:rsidRPr="00B35CB9" w:rsidRDefault="001026B8" w:rsidP="008476AA">
            <w:pPr>
              <w:jc w:val="right"/>
              <w:rPr>
                <w:sz w:val="18"/>
                <w:szCs w:val="18"/>
                <w:lang w:val="en-CA" w:eastAsia="en-CA"/>
              </w:rPr>
            </w:pPr>
            <w:r w:rsidRPr="00B35CB9">
              <w:rPr>
                <w:sz w:val="18"/>
                <w:szCs w:val="18"/>
                <w:lang w:val="fr" w:eastAsia="fr"/>
              </w:rPr>
              <w:t>57</w:t>
            </w:r>
          </w:p>
        </w:tc>
        <w:tc>
          <w:tcPr>
            <w:tcW w:w="982" w:type="dxa"/>
            <w:tcBorders>
              <w:top w:val="single" w:sz="4" w:space="0" w:color="auto"/>
              <w:left w:val="nil"/>
              <w:bottom w:val="single" w:sz="4" w:space="0" w:color="auto"/>
              <w:right w:val="single" w:sz="4" w:space="0" w:color="auto"/>
            </w:tcBorders>
            <w:shd w:val="clear" w:color="auto" w:fill="auto"/>
            <w:noWrap/>
            <w:hideMark/>
          </w:tcPr>
          <w:p w14:paraId="674E7407" w14:textId="77777777" w:rsidR="001026B8" w:rsidRPr="00B35CB9" w:rsidRDefault="001026B8" w:rsidP="008476AA">
            <w:pPr>
              <w:jc w:val="right"/>
              <w:rPr>
                <w:sz w:val="18"/>
                <w:szCs w:val="18"/>
                <w:lang w:val="en-CA" w:eastAsia="en-CA"/>
              </w:rPr>
            </w:pPr>
            <w:r w:rsidRPr="00B35CB9">
              <w:rPr>
                <w:sz w:val="18"/>
                <w:szCs w:val="18"/>
                <w:lang w:val="fr" w:eastAsia="fr"/>
              </w:rPr>
              <w:t>132</w:t>
            </w:r>
          </w:p>
        </w:tc>
        <w:tc>
          <w:tcPr>
            <w:tcW w:w="920" w:type="dxa"/>
            <w:tcBorders>
              <w:top w:val="single" w:sz="4" w:space="0" w:color="auto"/>
              <w:left w:val="nil"/>
              <w:bottom w:val="single" w:sz="4" w:space="0" w:color="auto"/>
              <w:right w:val="single" w:sz="4" w:space="0" w:color="auto"/>
            </w:tcBorders>
            <w:shd w:val="clear" w:color="auto" w:fill="auto"/>
            <w:noWrap/>
            <w:hideMark/>
          </w:tcPr>
          <w:p w14:paraId="47C61B9E" w14:textId="77777777" w:rsidR="001026B8" w:rsidRPr="00B35CB9" w:rsidRDefault="001026B8" w:rsidP="008476AA">
            <w:pPr>
              <w:jc w:val="right"/>
              <w:rPr>
                <w:sz w:val="18"/>
                <w:szCs w:val="18"/>
                <w:lang w:val="en-CA" w:eastAsia="en-CA"/>
              </w:rPr>
            </w:pPr>
            <w:r w:rsidRPr="00B35CB9">
              <w:rPr>
                <w:sz w:val="18"/>
                <w:szCs w:val="18"/>
                <w:lang w:val="fr" w:eastAsia="fr"/>
              </w:rPr>
              <w:t>78</w:t>
            </w:r>
          </w:p>
        </w:tc>
        <w:tc>
          <w:tcPr>
            <w:tcW w:w="1160" w:type="dxa"/>
            <w:tcBorders>
              <w:top w:val="single" w:sz="4" w:space="0" w:color="auto"/>
              <w:left w:val="nil"/>
              <w:bottom w:val="single" w:sz="4" w:space="0" w:color="auto"/>
              <w:right w:val="single" w:sz="4" w:space="0" w:color="auto"/>
            </w:tcBorders>
            <w:shd w:val="clear" w:color="auto" w:fill="auto"/>
            <w:noWrap/>
            <w:hideMark/>
          </w:tcPr>
          <w:p w14:paraId="161E4588" w14:textId="77777777" w:rsidR="001026B8" w:rsidRPr="00B35CB9" w:rsidRDefault="001026B8" w:rsidP="008476AA">
            <w:pPr>
              <w:jc w:val="right"/>
              <w:rPr>
                <w:sz w:val="18"/>
                <w:szCs w:val="18"/>
                <w:lang w:val="en-CA" w:eastAsia="en-CA"/>
              </w:rPr>
            </w:pPr>
            <w:r w:rsidRPr="00B35CB9">
              <w:rPr>
                <w:sz w:val="18"/>
                <w:szCs w:val="18"/>
                <w:lang w:val="fr" w:eastAsia="fr"/>
              </w:rPr>
              <w:t>10</w:t>
            </w:r>
          </w:p>
        </w:tc>
        <w:tc>
          <w:tcPr>
            <w:tcW w:w="1116" w:type="dxa"/>
            <w:tcBorders>
              <w:top w:val="single" w:sz="4" w:space="0" w:color="auto"/>
              <w:left w:val="nil"/>
              <w:bottom w:val="single" w:sz="4" w:space="0" w:color="auto"/>
              <w:right w:val="single" w:sz="4" w:space="0" w:color="auto"/>
            </w:tcBorders>
            <w:shd w:val="clear" w:color="auto" w:fill="auto"/>
            <w:noWrap/>
            <w:hideMark/>
          </w:tcPr>
          <w:p w14:paraId="225E30AC" w14:textId="77777777" w:rsidR="001026B8" w:rsidRPr="00B35CB9" w:rsidRDefault="001026B8" w:rsidP="008476AA">
            <w:pPr>
              <w:jc w:val="right"/>
              <w:rPr>
                <w:sz w:val="18"/>
                <w:szCs w:val="18"/>
                <w:lang w:val="en-CA" w:eastAsia="en-CA"/>
              </w:rPr>
            </w:pPr>
            <w:r w:rsidRPr="00B35CB9">
              <w:rPr>
                <w:sz w:val="18"/>
                <w:szCs w:val="18"/>
                <w:lang w:val="fr" w:eastAsia="fr"/>
              </w:rPr>
              <w:t>58</w:t>
            </w:r>
          </w:p>
        </w:tc>
        <w:tc>
          <w:tcPr>
            <w:tcW w:w="966" w:type="dxa"/>
            <w:tcBorders>
              <w:top w:val="single" w:sz="4" w:space="0" w:color="auto"/>
              <w:left w:val="nil"/>
              <w:bottom w:val="single" w:sz="4" w:space="0" w:color="auto"/>
              <w:right w:val="single" w:sz="4" w:space="0" w:color="auto"/>
            </w:tcBorders>
            <w:shd w:val="clear" w:color="auto" w:fill="auto"/>
            <w:noWrap/>
            <w:hideMark/>
          </w:tcPr>
          <w:p w14:paraId="127E0E27" w14:textId="77777777" w:rsidR="001026B8" w:rsidRPr="00B35CB9" w:rsidRDefault="001026B8" w:rsidP="008476AA">
            <w:pPr>
              <w:jc w:val="right"/>
              <w:rPr>
                <w:sz w:val="18"/>
                <w:szCs w:val="18"/>
                <w:lang w:val="en-CA" w:eastAsia="en-CA"/>
              </w:rPr>
            </w:pPr>
            <w:r w:rsidRPr="00B35CB9">
              <w:rPr>
                <w:sz w:val="18"/>
                <w:szCs w:val="18"/>
                <w:lang w:val="fr" w:eastAsia="fr"/>
              </w:rPr>
              <w:t>26</w:t>
            </w:r>
          </w:p>
        </w:tc>
        <w:tc>
          <w:tcPr>
            <w:tcW w:w="1060" w:type="dxa"/>
            <w:tcBorders>
              <w:top w:val="single" w:sz="4" w:space="0" w:color="auto"/>
              <w:left w:val="nil"/>
              <w:bottom w:val="single" w:sz="4" w:space="0" w:color="auto"/>
              <w:right w:val="single" w:sz="4" w:space="0" w:color="auto"/>
            </w:tcBorders>
            <w:shd w:val="clear" w:color="auto" w:fill="auto"/>
            <w:noWrap/>
            <w:hideMark/>
          </w:tcPr>
          <w:p w14:paraId="08F1B594" w14:textId="77777777" w:rsidR="001026B8" w:rsidRPr="00B35CB9" w:rsidRDefault="001026B8" w:rsidP="008476AA">
            <w:pPr>
              <w:jc w:val="right"/>
              <w:rPr>
                <w:sz w:val="18"/>
                <w:szCs w:val="18"/>
                <w:lang w:val="en-CA" w:eastAsia="en-CA"/>
              </w:rPr>
            </w:pPr>
            <w:r w:rsidRPr="00B35CB9">
              <w:rPr>
                <w:sz w:val="18"/>
                <w:szCs w:val="18"/>
                <w:lang w:val="fr" w:eastAsia="fr"/>
              </w:rPr>
              <w:t xml:space="preserve">40,86 </w:t>
            </w:r>
          </w:p>
        </w:tc>
      </w:tr>
      <w:tr w:rsidR="00B35CB9" w:rsidRPr="00B35CB9" w14:paraId="505F1620"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8284F58" w14:textId="77777777" w:rsidR="001026B8" w:rsidRPr="00C3328D" w:rsidRDefault="001026B8" w:rsidP="008476AA">
            <w:pPr>
              <w:jc w:val="left"/>
              <w:rPr>
                <w:sz w:val="18"/>
                <w:szCs w:val="18"/>
                <w:lang w:val="fr-FR" w:eastAsia="en-CA"/>
              </w:rPr>
            </w:pPr>
            <w:r w:rsidRPr="00B35CB9">
              <w:rPr>
                <w:sz w:val="18"/>
                <w:szCs w:val="18"/>
                <w:lang w:val="fr" w:eastAsia="fr"/>
              </w:rPr>
              <w:t>Mise en œuvre à l'échelon national</w:t>
            </w:r>
          </w:p>
        </w:tc>
        <w:tc>
          <w:tcPr>
            <w:tcW w:w="856" w:type="dxa"/>
            <w:tcBorders>
              <w:top w:val="nil"/>
              <w:left w:val="nil"/>
              <w:bottom w:val="single" w:sz="4" w:space="0" w:color="auto"/>
              <w:right w:val="single" w:sz="4" w:space="0" w:color="auto"/>
            </w:tcBorders>
            <w:shd w:val="clear" w:color="auto" w:fill="auto"/>
            <w:noWrap/>
            <w:hideMark/>
          </w:tcPr>
          <w:p w14:paraId="2D78A1C3" w14:textId="77777777" w:rsidR="001026B8" w:rsidRPr="00B35CB9" w:rsidRDefault="001026B8" w:rsidP="008476AA">
            <w:pPr>
              <w:jc w:val="right"/>
              <w:rPr>
                <w:sz w:val="18"/>
                <w:szCs w:val="18"/>
                <w:lang w:val="en-CA" w:eastAsia="en-CA"/>
              </w:rPr>
            </w:pPr>
            <w:r w:rsidRPr="00B35CB9">
              <w:rPr>
                <w:sz w:val="18"/>
                <w:szCs w:val="18"/>
                <w:lang w:val="fr" w:eastAsia="fr"/>
              </w:rPr>
              <w:t>92</w:t>
            </w:r>
          </w:p>
        </w:tc>
        <w:tc>
          <w:tcPr>
            <w:tcW w:w="1180" w:type="dxa"/>
            <w:tcBorders>
              <w:top w:val="nil"/>
              <w:left w:val="nil"/>
              <w:bottom w:val="single" w:sz="4" w:space="0" w:color="auto"/>
              <w:right w:val="single" w:sz="4" w:space="0" w:color="auto"/>
            </w:tcBorders>
            <w:shd w:val="clear" w:color="auto" w:fill="auto"/>
            <w:noWrap/>
            <w:hideMark/>
          </w:tcPr>
          <w:p w14:paraId="07E27190" w14:textId="5FD1243C" w:rsidR="001026B8" w:rsidRPr="00B35CB9" w:rsidRDefault="001026B8" w:rsidP="008476AA">
            <w:pPr>
              <w:jc w:val="right"/>
              <w:rPr>
                <w:sz w:val="18"/>
                <w:szCs w:val="18"/>
                <w:lang w:val="en-CA" w:eastAsia="en-CA"/>
              </w:rPr>
            </w:pPr>
            <w:r w:rsidRPr="00B35CB9">
              <w:rPr>
                <w:sz w:val="18"/>
                <w:szCs w:val="18"/>
                <w:lang w:val="fr" w:eastAsia="fr"/>
              </w:rPr>
              <w:t>249 117 429</w:t>
            </w:r>
          </w:p>
        </w:tc>
        <w:tc>
          <w:tcPr>
            <w:tcW w:w="858" w:type="dxa"/>
            <w:tcBorders>
              <w:top w:val="nil"/>
              <w:left w:val="nil"/>
              <w:bottom w:val="single" w:sz="4" w:space="0" w:color="auto"/>
              <w:right w:val="single" w:sz="4" w:space="0" w:color="auto"/>
            </w:tcBorders>
            <w:shd w:val="clear" w:color="auto" w:fill="auto"/>
            <w:noWrap/>
            <w:hideMark/>
          </w:tcPr>
          <w:p w14:paraId="152B4BE0" w14:textId="77777777" w:rsidR="001026B8" w:rsidRPr="00B35CB9" w:rsidRDefault="001026B8" w:rsidP="008476AA">
            <w:pPr>
              <w:jc w:val="right"/>
              <w:rPr>
                <w:sz w:val="18"/>
                <w:szCs w:val="18"/>
                <w:lang w:val="en-CA" w:eastAsia="en-CA"/>
              </w:rPr>
            </w:pPr>
            <w:r w:rsidRPr="00B35CB9">
              <w:rPr>
                <w:sz w:val="18"/>
                <w:szCs w:val="18"/>
                <w:lang w:val="fr" w:eastAsia="fr"/>
              </w:rPr>
              <w:t>62</w:t>
            </w:r>
          </w:p>
        </w:tc>
        <w:tc>
          <w:tcPr>
            <w:tcW w:w="982" w:type="dxa"/>
            <w:tcBorders>
              <w:top w:val="nil"/>
              <w:left w:val="nil"/>
              <w:bottom w:val="single" w:sz="4" w:space="0" w:color="auto"/>
              <w:right w:val="single" w:sz="4" w:space="0" w:color="auto"/>
            </w:tcBorders>
            <w:shd w:val="clear" w:color="auto" w:fill="auto"/>
            <w:noWrap/>
            <w:hideMark/>
          </w:tcPr>
          <w:p w14:paraId="390A8A72" w14:textId="77777777" w:rsidR="001026B8" w:rsidRPr="00B35CB9" w:rsidRDefault="001026B8" w:rsidP="008476AA">
            <w:pPr>
              <w:jc w:val="right"/>
              <w:rPr>
                <w:sz w:val="18"/>
                <w:szCs w:val="18"/>
                <w:lang w:val="en-CA" w:eastAsia="en-CA"/>
              </w:rPr>
            </w:pPr>
            <w:r w:rsidRPr="00B35CB9">
              <w:rPr>
                <w:sz w:val="18"/>
                <w:szCs w:val="18"/>
                <w:lang w:val="fr" w:eastAsia="fr"/>
              </w:rPr>
              <w:t>54</w:t>
            </w:r>
          </w:p>
        </w:tc>
        <w:tc>
          <w:tcPr>
            <w:tcW w:w="920" w:type="dxa"/>
            <w:tcBorders>
              <w:top w:val="nil"/>
              <w:left w:val="nil"/>
              <w:bottom w:val="single" w:sz="4" w:space="0" w:color="auto"/>
              <w:right w:val="single" w:sz="4" w:space="0" w:color="auto"/>
            </w:tcBorders>
            <w:shd w:val="clear" w:color="auto" w:fill="auto"/>
            <w:noWrap/>
            <w:hideMark/>
          </w:tcPr>
          <w:p w14:paraId="646E087C" w14:textId="77777777" w:rsidR="001026B8" w:rsidRPr="00B35CB9" w:rsidRDefault="001026B8" w:rsidP="008476AA">
            <w:pPr>
              <w:jc w:val="right"/>
              <w:rPr>
                <w:sz w:val="18"/>
                <w:szCs w:val="18"/>
                <w:lang w:val="en-CA" w:eastAsia="en-CA"/>
              </w:rPr>
            </w:pPr>
            <w:r w:rsidRPr="00B35CB9">
              <w:rPr>
                <w:sz w:val="18"/>
                <w:szCs w:val="18"/>
                <w:lang w:val="fr" w:eastAsia="fr"/>
              </w:rPr>
              <w:t>59</w:t>
            </w:r>
          </w:p>
        </w:tc>
        <w:tc>
          <w:tcPr>
            <w:tcW w:w="1160" w:type="dxa"/>
            <w:tcBorders>
              <w:top w:val="nil"/>
              <w:left w:val="nil"/>
              <w:bottom w:val="single" w:sz="4" w:space="0" w:color="auto"/>
              <w:right w:val="single" w:sz="4" w:space="0" w:color="auto"/>
            </w:tcBorders>
            <w:shd w:val="clear" w:color="auto" w:fill="auto"/>
            <w:noWrap/>
            <w:hideMark/>
          </w:tcPr>
          <w:p w14:paraId="6C486B6A" w14:textId="77777777" w:rsidR="001026B8" w:rsidRPr="00B35CB9" w:rsidRDefault="001026B8" w:rsidP="008476AA">
            <w:pPr>
              <w:jc w:val="right"/>
              <w:rPr>
                <w:sz w:val="18"/>
                <w:szCs w:val="18"/>
                <w:lang w:val="en-CA" w:eastAsia="en-CA"/>
              </w:rPr>
            </w:pPr>
            <w:r w:rsidRPr="00B35CB9">
              <w:rPr>
                <w:sz w:val="18"/>
                <w:szCs w:val="18"/>
                <w:lang w:val="fr" w:eastAsia="fr"/>
              </w:rPr>
              <w:t>12</w:t>
            </w:r>
          </w:p>
        </w:tc>
        <w:tc>
          <w:tcPr>
            <w:tcW w:w="1116" w:type="dxa"/>
            <w:tcBorders>
              <w:top w:val="nil"/>
              <w:left w:val="nil"/>
              <w:bottom w:val="single" w:sz="4" w:space="0" w:color="auto"/>
              <w:right w:val="single" w:sz="4" w:space="0" w:color="auto"/>
            </w:tcBorders>
            <w:shd w:val="clear" w:color="auto" w:fill="auto"/>
            <w:noWrap/>
            <w:hideMark/>
          </w:tcPr>
          <w:p w14:paraId="314DB0B4" w14:textId="77777777" w:rsidR="001026B8" w:rsidRPr="00B35CB9" w:rsidRDefault="001026B8" w:rsidP="008476AA">
            <w:pPr>
              <w:jc w:val="right"/>
              <w:rPr>
                <w:sz w:val="18"/>
                <w:szCs w:val="18"/>
                <w:lang w:val="en-CA" w:eastAsia="en-CA"/>
              </w:rPr>
            </w:pPr>
            <w:r w:rsidRPr="00B35CB9">
              <w:rPr>
                <w:sz w:val="18"/>
                <w:szCs w:val="18"/>
                <w:lang w:val="fr" w:eastAsia="fr"/>
              </w:rPr>
              <w:t>48</w:t>
            </w:r>
          </w:p>
        </w:tc>
        <w:tc>
          <w:tcPr>
            <w:tcW w:w="966" w:type="dxa"/>
            <w:tcBorders>
              <w:top w:val="nil"/>
              <w:left w:val="nil"/>
              <w:bottom w:val="single" w:sz="4" w:space="0" w:color="auto"/>
              <w:right w:val="single" w:sz="4" w:space="0" w:color="auto"/>
            </w:tcBorders>
            <w:shd w:val="clear" w:color="auto" w:fill="auto"/>
            <w:noWrap/>
            <w:hideMark/>
          </w:tcPr>
          <w:p w14:paraId="0C80B226" w14:textId="77777777" w:rsidR="001026B8" w:rsidRPr="00B35CB9" w:rsidRDefault="001026B8" w:rsidP="008476AA">
            <w:pPr>
              <w:jc w:val="right"/>
              <w:rPr>
                <w:sz w:val="18"/>
                <w:szCs w:val="18"/>
                <w:lang w:val="en-CA" w:eastAsia="en-CA"/>
              </w:rPr>
            </w:pPr>
            <w:r w:rsidRPr="00B35CB9">
              <w:rPr>
                <w:sz w:val="18"/>
                <w:szCs w:val="18"/>
                <w:lang w:val="fr" w:eastAsia="fr"/>
              </w:rPr>
              <w:t>19</w:t>
            </w:r>
          </w:p>
        </w:tc>
        <w:tc>
          <w:tcPr>
            <w:tcW w:w="1060" w:type="dxa"/>
            <w:tcBorders>
              <w:top w:val="nil"/>
              <w:left w:val="nil"/>
              <w:bottom w:val="single" w:sz="4" w:space="0" w:color="auto"/>
              <w:right w:val="single" w:sz="4" w:space="0" w:color="auto"/>
            </w:tcBorders>
            <w:shd w:val="clear" w:color="auto" w:fill="auto"/>
            <w:noWrap/>
            <w:hideMark/>
          </w:tcPr>
          <w:p w14:paraId="403F1D98" w14:textId="77777777" w:rsidR="001026B8" w:rsidRPr="00B35CB9" w:rsidRDefault="001026B8" w:rsidP="008476AA">
            <w:pPr>
              <w:jc w:val="right"/>
              <w:rPr>
                <w:sz w:val="18"/>
                <w:szCs w:val="18"/>
                <w:lang w:val="en-CA" w:eastAsia="en-CA"/>
              </w:rPr>
            </w:pPr>
            <w:r w:rsidRPr="00B35CB9">
              <w:rPr>
                <w:sz w:val="18"/>
                <w:szCs w:val="18"/>
                <w:lang w:val="fr" w:eastAsia="fr"/>
              </w:rPr>
              <w:t xml:space="preserve">85,03 </w:t>
            </w:r>
          </w:p>
        </w:tc>
      </w:tr>
      <w:tr w:rsidR="00B35CB9" w:rsidRPr="00B35CB9" w14:paraId="49A09EBC" w14:textId="77777777" w:rsidTr="001026B8">
        <w:trPr>
          <w:trHeight w:val="58"/>
        </w:trPr>
        <w:tc>
          <w:tcPr>
            <w:tcW w:w="10658" w:type="dxa"/>
            <w:gridSpan w:val="10"/>
            <w:tcBorders>
              <w:top w:val="nil"/>
              <w:left w:val="single" w:sz="4" w:space="0" w:color="auto"/>
              <w:bottom w:val="nil"/>
              <w:right w:val="single" w:sz="4" w:space="0" w:color="auto"/>
            </w:tcBorders>
            <w:shd w:val="clear" w:color="auto" w:fill="auto"/>
            <w:noWrap/>
            <w:hideMark/>
          </w:tcPr>
          <w:p w14:paraId="6AE0B585" w14:textId="77777777" w:rsidR="001026B8" w:rsidRPr="00B35CB9" w:rsidRDefault="001026B8" w:rsidP="008476AA">
            <w:pPr>
              <w:jc w:val="left"/>
              <w:rPr>
                <w:sz w:val="18"/>
                <w:szCs w:val="18"/>
                <w:lang w:val="en-CA" w:eastAsia="en-CA"/>
              </w:rPr>
            </w:pPr>
            <w:r w:rsidRPr="00B35CB9">
              <w:rPr>
                <w:b/>
                <w:bCs/>
                <w:sz w:val="18"/>
                <w:szCs w:val="18"/>
                <w:lang w:val="fr" w:eastAsia="fr"/>
              </w:rPr>
              <w:t>Méthode de décaissement</w:t>
            </w:r>
          </w:p>
        </w:tc>
      </w:tr>
      <w:tr w:rsidR="00B35CB9" w:rsidRPr="00B35CB9" w14:paraId="7390F282" w14:textId="77777777" w:rsidTr="001026B8">
        <w:trPr>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31F67009" w14:textId="77777777" w:rsidR="001026B8" w:rsidRPr="00C3328D" w:rsidRDefault="001026B8" w:rsidP="008476AA">
            <w:pPr>
              <w:jc w:val="left"/>
              <w:rPr>
                <w:sz w:val="18"/>
                <w:szCs w:val="18"/>
                <w:lang w:val="fr-FR" w:eastAsia="en-CA"/>
              </w:rPr>
            </w:pPr>
            <w:r w:rsidRPr="00B35CB9">
              <w:rPr>
                <w:sz w:val="18"/>
                <w:szCs w:val="18"/>
                <w:lang w:val="fr" w:eastAsia="fr"/>
              </w:rPr>
              <w:t>Au cours de la mise en œuvre</w:t>
            </w:r>
          </w:p>
        </w:tc>
        <w:tc>
          <w:tcPr>
            <w:tcW w:w="856" w:type="dxa"/>
            <w:tcBorders>
              <w:top w:val="single" w:sz="4" w:space="0" w:color="auto"/>
              <w:left w:val="nil"/>
              <w:bottom w:val="single" w:sz="4" w:space="0" w:color="auto"/>
              <w:right w:val="single" w:sz="4" w:space="0" w:color="auto"/>
            </w:tcBorders>
            <w:shd w:val="clear" w:color="auto" w:fill="auto"/>
            <w:noWrap/>
            <w:hideMark/>
          </w:tcPr>
          <w:p w14:paraId="5634C5A9" w14:textId="77777777" w:rsidR="001026B8" w:rsidRPr="00B35CB9" w:rsidRDefault="001026B8" w:rsidP="008476AA">
            <w:pPr>
              <w:jc w:val="right"/>
              <w:rPr>
                <w:sz w:val="18"/>
                <w:szCs w:val="18"/>
                <w:lang w:val="en-CA" w:eastAsia="en-CA"/>
              </w:rPr>
            </w:pPr>
            <w:r w:rsidRPr="00B35CB9">
              <w:rPr>
                <w:sz w:val="18"/>
                <w:szCs w:val="18"/>
                <w:lang w:val="fr" w:eastAsia="fr"/>
              </w:rPr>
              <w:t>237</w:t>
            </w:r>
          </w:p>
        </w:tc>
        <w:tc>
          <w:tcPr>
            <w:tcW w:w="1180" w:type="dxa"/>
            <w:tcBorders>
              <w:top w:val="single" w:sz="4" w:space="0" w:color="auto"/>
              <w:left w:val="nil"/>
              <w:bottom w:val="single" w:sz="4" w:space="0" w:color="auto"/>
              <w:right w:val="single" w:sz="4" w:space="0" w:color="auto"/>
            </w:tcBorders>
            <w:shd w:val="clear" w:color="auto" w:fill="auto"/>
            <w:noWrap/>
            <w:hideMark/>
          </w:tcPr>
          <w:p w14:paraId="418FCDAB" w14:textId="5DCA4F5E" w:rsidR="001026B8" w:rsidRPr="00B35CB9" w:rsidRDefault="001026B8" w:rsidP="008476AA">
            <w:pPr>
              <w:jc w:val="right"/>
              <w:rPr>
                <w:sz w:val="18"/>
                <w:szCs w:val="18"/>
                <w:lang w:val="en-CA" w:eastAsia="en-CA"/>
              </w:rPr>
            </w:pPr>
            <w:r w:rsidRPr="00B35CB9">
              <w:rPr>
                <w:sz w:val="18"/>
                <w:szCs w:val="18"/>
                <w:lang w:val="fr" w:eastAsia="fr"/>
              </w:rPr>
              <w:t>180 398 589</w:t>
            </w:r>
          </w:p>
        </w:tc>
        <w:tc>
          <w:tcPr>
            <w:tcW w:w="858" w:type="dxa"/>
            <w:tcBorders>
              <w:top w:val="single" w:sz="4" w:space="0" w:color="auto"/>
              <w:left w:val="nil"/>
              <w:bottom w:val="single" w:sz="4" w:space="0" w:color="auto"/>
              <w:right w:val="single" w:sz="4" w:space="0" w:color="auto"/>
            </w:tcBorders>
            <w:shd w:val="clear" w:color="auto" w:fill="auto"/>
            <w:noWrap/>
            <w:hideMark/>
          </w:tcPr>
          <w:p w14:paraId="44D1FAD4" w14:textId="77777777" w:rsidR="001026B8" w:rsidRPr="00B35CB9" w:rsidRDefault="001026B8" w:rsidP="008476AA">
            <w:pPr>
              <w:jc w:val="right"/>
              <w:rPr>
                <w:sz w:val="18"/>
                <w:szCs w:val="18"/>
                <w:lang w:val="en-CA" w:eastAsia="en-CA"/>
              </w:rPr>
            </w:pPr>
            <w:r w:rsidRPr="00B35CB9">
              <w:rPr>
                <w:sz w:val="18"/>
                <w:szCs w:val="18"/>
                <w:lang w:val="fr" w:eastAsia="fr"/>
              </w:rPr>
              <w:t>41</w:t>
            </w:r>
          </w:p>
        </w:tc>
        <w:tc>
          <w:tcPr>
            <w:tcW w:w="982" w:type="dxa"/>
            <w:tcBorders>
              <w:top w:val="single" w:sz="4" w:space="0" w:color="auto"/>
              <w:left w:val="nil"/>
              <w:bottom w:val="single" w:sz="4" w:space="0" w:color="auto"/>
              <w:right w:val="single" w:sz="4" w:space="0" w:color="auto"/>
            </w:tcBorders>
            <w:shd w:val="clear" w:color="auto" w:fill="auto"/>
            <w:noWrap/>
            <w:hideMark/>
          </w:tcPr>
          <w:p w14:paraId="46906B76" w14:textId="77777777" w:rsidR="001026B8" w:rsidRPr="00B35CB9" w:rsidRDefault="001026B8" w:rsidP="008476AA">
            <w:pPr>
              <w:jc w:val="right"/>
              <w:rPr>
                <w:sz w:val="18"/>
                <w:szCs w:val="18"/>
                <w:lang w:val="en-CA" w:eastAsia="en-CA"/>
              </w:rPr>
            </w:pPr>
            <w:r w:rsidRPr="00B35CB9">
              <w:rPr>
                <w:sz w:val="18"/>
                <w:szCs w:val="18"/>
                <w:lang w:val="fr" w:eastAsia="fr"/>
              </w:rPr>
              <w:t>164</w:t>
            </w:r>
          </w:p>
        </w:tc>
        <w:tc>
          <w:tcPr>
            <w:tcW w:w="920" w:type="dxa"/>
            <w:tcBorders>
              <w:top w:val="single" w:sz="4" w:space="0" w:color="auto"/>
              <w:left w:val="nil"/>
              <w:bottom w:val="single" w:sz="4" w:space="0" w:color="auto"/>
              <w:right w:val="single" w:sz="4" w:space="0" w:color="auto"/>
            </w:tcBorders>
            <w:shd w:val="clear" w:color="auto" w:fill="auto"/>
            <w:noWrap/>
            <w:hideMark/>
          </w:tcPr>
          <w:p w14:paraId="2D775C8B" w14:textId="77777777" w:rsidR="001026B8" w:rsidRPr="00B35CB9" w:rsidRDefault="001026B8" w:rsidP="008476AA">
            <w:pPr>
              <w:jc w:val="right"/>
              <w:rPr>
                <w:sz w:val="18"/>
                <w:szCs w:val="18"/>
                <w:lang w:val="en-CA" w:eastAsia="en-CA"/>
              </w:rPr>
            </w:pPr>
            <w:r w:rsidRPr="00B35CB9">
              <w:rPr>
                <w:sz w:val="18"/>
                <w:szCs w:val="18"/>
                <w:lang w:val="fr" w:eastAsia="fr"/>
              </w:rPr>
              <w:t>69</w:t>
            </w:r>
          </w:p>
        </w:tc>
        <w:tc>
          <w:tcPr>
            <w:tcW w:w="1160" w:type="dxa"/>
            <w:tcBorders>
              <w:top w:val="single" w:sz="4" w:space="0" w:color="auto"/>
              <w:left w:val="nil"/>
              <w:bottom w:val="single" w:sz="4" w:space="0" w:color="auto"/>
              <w:right w:val="single" w:sz="4" w:space="0" w:color="auto"/>
            </w:tcBorders>
            <w:shd w:val="clear" w:color="auto" w:fill="auto"/>
            <w:noWrap/>
            <w:hideMark/>
          </w:tcPr>
          <w:p w14:paraId="57260FB2" w14:textId="77777777" w:rsidR="001026B8" w:rsidRPr="00B35CB9" w:rsidRDefault="001026B8" w:rsidP="008476AA">
            <w:pPr>
              <w:jc w:val="right"/>
              <w:rPr>
                <w:sz w:val="18"/>
                <w:szCs w:val="18"/>
                <w:lang w:val="en-CA" w:eastAsia="en-CA"/>
              </w:rPr>
            </w:pPr>
            <w:r w:rsidRPr="00B35CB9">
              <w:rPr>
                <w:sz w:val="18"/>
                <w:szCs w:val="18"/>
                <w:lang w:val="fr" w:eastAsia="fr"/>
              </w:rPr>
              <w:t>11</w:t>
            </w:r>
          </w:p>
        </w:tc>
        <w:tc>
          <w:tcPr>
            <w:tcW w:w="1116" w:type="dxa"/>
            <w:tcBorders>
              <w:top w:val="single" w:sz="4" w:space="0" w:color="auto"/>
              <w:left w:val="nil"/>
              <w:bottom w:val="single" w:sz="4" w:space="0" w:color="auto"/>
              <w:right w:val="single" w:sz="4" w:space="0" w:color="auto"/>
            </w:tcBorders>
            <w:shd w:val="clear" w:color="auto" w:fill="auto"/>
            <w:noWrap/>
            <w:hideMark/>
          </w:tcPr>
          <w:p w14:paraId="6A34F947" w14:textId="77777777" w:rsidR="001026B8" w:rsidRPr="00B35CB9" w:rsidRDefault="001026B8" w:rsidP="008476AA">
            <w:pPr>
              <w:jc w:val="right"/>
              <w:rPr>
                <w:sz w:val="18"/>
                <w:szCs w:val="18"/>
                <w:lang w:val="en-CA" w:eastAsia="en-CA"/>
              </w:rPr>
            </w:pPr>
            <w:r w:rsidRPr="00B35CB9">
              <w:rPr>
                <w:sz w:val="18"/>
                <w:szCs w:val="18"/>
                <w:lang w:val="fr" w:eastAsia="fr"/>
              </w:rPr>
              <w:t>54</w:t>
            </w:r>
          </w:p>
        </w:tc>
        <w:tc>
          <w:tcPr>
            <w:tcW w:w="966" w:type="dxa"/>
            <w:tcBorders>
              <w:top w:val="single" w:sz="4" w:space="0" w:color="auto"/>
              <w:left w:val="nil"/>
              <w:bottom w:val="single" w:sz="4" w:space="0" w:color="auto"/>
              <w:right w:val="single" w:sz="4" w:space="0" w:color="auto"/>
            </w:tcBorders>
            <w:shd w:val="clear" w:color="auto" w:fill="auto"/>
            <w:noWrap/>
            <w:hideMark/>
          </w:tcPr>
          <w:p w14:paraId="0D4BFBED" w14:textId="77777777" w:rsidR="001026B8" w:rsidRPr="00B35CB9" w:rsidRDefault="001026B8" w:rsidP="008476AA">
            <w:pPr>
              <w:jc w:val="right"/>
              <w:rPr>
                <w:sz w:val="18"/>
                <w:szCs w:val="18"/>
                <w:lang w:val="en-CA" w:eastAsia="en-CA"/>
              </w:rPr>
            </w:pPr>
            <w:r w:rsidRPr="00B35CB9">
              <w:rPr>
                <w:sz w:val="18"/>
                <w:szCs w:val="18"/>
                <w:lang w:val="fr" w:eastAsia="fr"/>
              </w:rPr>
              <w:t>23</w:t>
            </w:r>
          </w:p>
        </w:tc>
        <w:tc>
          <w:tcPr>
            <w:tcW w:w="1060" w:type="dxa"/>
            <w:tcBorders>
              <w:top w:val="single" w:sz="4" w:space="0" w:color="auto"/>
              <w:left w:val="nil"/>
              <w:bottom w:val="single" w:sz="4" w:space="0" w:color="auto"/>
              <w:right w:val="single" w:sz="4" w:space="0" w:color="auto"/>
            </w:tcBorders>
            <w:shd w:val="clear" w:color="auto" w:fill="auto"/>
            <w:noWrap/>
            <w:hideMark/>
          </w:tcPr>
          <w:p w14:paraId="370C727D" w14:textId="77777777" w:rsidR="001026B8" w:rsidRPr="00B35CB9" w:rsidRDefault="001026B8" w:rsidP="008476AA">
            <w:pPr>
              <w:jc w:val="right"/>
              <w:rPr>
                <w:sz w:val="18"/>
                <w:szCs w:val="18"/>
                <w:lang w:val="en-CA" w:eastAsia="en-CA"/>
              </w:rPr>
            </w:pPr>
            <w:r w:rsidRPr="00B35CB9">
              <w:rPr>
                <w:sz w:val="18"/>
                <w:szCs w:val="18"/>
                <w:lang w:val="fr" w:eastAsia="fr"/>
              </w:rPr>
              <w:t xml:space="preserve">32,59 </w:t>
            </w:r>
          </w:p>
        </w:tc>
      </w:tr>
      <w:tr w:rsidR="00B35CB9" w:rsidRPr="00B35CB9" w14:paraId="3C6BCF09"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AB461E9" w14:textId="77777777" w:rsidR="001026B8" w:rsidRPr="00C3328D" w:rsidRDefault="001026B8" w:rsidP="008476AA">
            <w:pPr>
              <w:jc w:val="left"/>
              <w:rPr>
                <w:sz w:val="18"/>
                <w:szCs w:val="18"/>
                <w:lang w:val="fr-FR" w:eastAsia="en-CA"/>
              </w:rPr>
            </w:pPr>
            <w:r w:rsidRPr="00B35CB9">
              <w:rPr>
                <w:sz w:val="18"/>
                <w:szCs w:val="18"/>
                <w:lang w:val="fr" w:eastAsia="fr"/>
              </w:rPr>
              <w:t>À l'issue de la mise en œuvre</w:t>
            </w:r>
          </w:p>
        </w:tc>
        <w:tc>
          <w:tcPr>
            <w:tcW w:w="856" w:type="dxa"/>
            <w:tcBorders>
              <w:top w:val="nil"/>
              <w:left w:val="nil"/>
              <w:bottom w:val="single" w:sz="4" w:space="0" w:color="auto"/>
              <w:right w:val="single" w:sz="4" w:space="0" w:color="auto"/>
            </w:tcBorders>
            <w:shd w:val="clear" w:color="auto" w:fill="auto"/>
            <w:noWrap/>
            <w:hideMark/>
          </w:tcPr>
          <w:p w14:paraId="151CE4B7"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107EF562"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71986D37"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7FA2D528"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24D85B3D"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1B3108CE"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116" w:type="dxa"/>
            <w:tcBorders>
              <w:top w:val="nil"/>
              <w:left w:val="nil"/>
              <w:bottom w:val="single" w:sz="4" w:space="0" w:color="auto"/>
              <w:right w:val="single" w:sz="4" w:space="0" w:color="auto"/>
            </w:tcBorders>
            <w:shd w:val="clear" w:color="auto" w:fill="auto"/>
            <w:noWrap/>
            <w:hideMark/>
          </w:tcPr>
          <w:p w14:paraId="432B91EA"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798997FE"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2E98F13F"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B35CB9" w14:paraId="7BF599A0"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EF25B3F" w14:textId="77777777" w:rsidR="001026B8" w:rsidRPr="00B35CB9" w:rsidRDefault="001026B8" w:rsidP="008476AA">
            <w:pPr>
              <w:jc w:val="left"/>
              <w:rPr>
                <w:sz w:val="18"/>
                <w:szCs w:val="18"/>
                <w:lang w:val="en-CA" w:eastAsia="en-CA"/>
              </w:rPr>
            </w:pPr>
            <w:r w:rsidRPr="00B35CB9">
              <w:rPr>
                <w:sz w:val="18"/>
                <w:szCs w:val="18"/>
                <w:lang w:val="fr" w:eastAsia="fr"/>
              </w:rPr>
              <w:t>Financement rétroactif</w:t>
            </w:r>
          </w:p>
        </w:tc>
        <w:tc>
          <w:tcPr>
            <w:tcW w:w="856" w:type="dxa"/>
            <w:tcBorders>
              <w:top w:val="nil"/>
              <w:left w:val="nil"/>
              <w:bottom w:val="single" w:sz="4" w:space="0" w:color="auto"/>
              <w:right w:val="single" w:sz="4" w:space="0" w:color="auto"/>
            </w:tcBorders>
            <w:shd w:val="clear" w:color="auto" w:fill="auto"/>
            <w:noWrap/>
            <w:hideMark/>
          </w:tcPr>
          <w:p w14:paraId="02A3449A"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80" w:type="dxa"/>
            <w:tcBorders>
              <w:top w:val="nil"/>
              <w:left w:val="nil"/>
              <w:bottom w:val="single" w:sz="4" w:space="0" w:color="auto"/>
              <w:right w:val="single" w:sz="4" w:space="0" w:color="auto"/>
            </w:tcBorders>
            <w:shd w:val="clear" w:color="auto" w:fill="auto"/>
            <w:noWrap/>
            <w:hideMark/>
          </w:tcPr>
          <w:p w14:paraId="4C8B6AB6"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858" w:type="dxa"/>
            <w:tcBorders>
              <w:top w:val="nil"/>
              <w:left w:val="nil"/>
              <w:bottom w:val="single" w:sz="4" w:space="0" w:color="auto"/>
              <w:right w:val="single" w:sz="4" w:space="0" w:color="auto"/>
            </w:tcBorders>
            <w:shd w:val="clear" w:color="auto" w:fill="auto"/>
            <w:noWrap/>
            <w:hideMark/>
          </w:tcPr>
          <w:p w14:paraId="1B89ACC0"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82" w:type="dxa"/>
            <w:tcBorders>
              <w:top w:val="nil"/>
              <w:left w:val="nil"/>
              <w:bottom w:val="single" w:sz="4" w:space="0" w:color="auto"/>
              <w:right w:val="single" w:sz="4" w:space="0" w:color="auto"/>
            </w:tcBorders>
            <w:shd w:val="clear" w:color="auto" w:fill="auto"/>
            <w:noWrap/>
            <w:hideMark/>
          </w:tcPr>
          <w:p w14:paraId="0BB50A0F"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920" w:type="dxa"/>
            <w:tcBorders>
              <w:top w:val="nil"/>
              <w:left w:val="nil"/>
              <w:bottom w:val="single" w:sz="4" w:space="0" w:color="auto"/>
              <w:right w:val="single" w:sz="4" w:space="0" w:color="auto"/>
            </w:tcBorders>
            <w:shd w:val="clear" w:color="auto" w:fill="auto"/>
            <w:noWrap/>
            <w:hideMark/>
          </w:tcPr>
          <w:p w14:paraId="3B4F9FCA" w14:textId="77777777" w:rsidR="001026B8" w:rsidRPr="00B35CB9" w:rsidRDefault="001026B8" w:rsidP="008476AA">
            <w:pPr>
              <w:jc w:val="right"/>
              <w:rPr>
                <w:sz w:val="18"/>
                <w:szCs w:val="18"/>
                <w:lang w:val="en-CA" w:eastAsia="en-CA"/>
              </w:rPr>
            </w:pPr>
            <w:r w:rsidRPr="00B35CB9">
              <w:rPr>
                <w:sz w:val="18"/>
                <w:szCs w:val="18"/>
                <w:lang w:val="fr" w:eastAsia="fr"/>
              </w:rPr>
              <w:t>0</w:t>
            </w:r>
          </w:p>
        </w:tc>
        <w:tc>
          <w:tcPr>
            <w:tcW w:w="1160" w:type="dxa"/>
            <w:tcBorders>
              <w:top w:val="nil"/>
              <w:left w:val="nil"/>
              <w:bottom w:val="single" w:sz="4" w:space="0" w:color="auto"/>
              <w:right w:val="single" w:sz="4" w:space="0" w:color="auto"/>
            </w:tcBorders>
            <w:shd w:val="clear" w:color="auto" w:fill="auto"/>
            <w:noWrap/>
            <w:hideMark/>
          </w:tcPr>
          <w:p w14:paraId="78B1E704"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116" w:type="dxa"/>
            <w:tcBorders>
              <w:top w:val="nil"/>
              <w:left w:val="nil"/>
              <w:bottom w:val="single" w:sz="4" w:space="0" w:color="auto"/>
              <w:right w:val="single" w:sz="4" w:space="0" w:color="auto"/>
            </w:tcBorders>
            <w:shd w:val="clear" w:color="auto" w:fill="auto"/>
            <w:noWrap/>
            <w:hideMark/>
          </w:tcPr>
          <w:p w14:paraId="5BF86E1A"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966" w:type="dxa"/>
            <w:tcBorders>
              <w:top w:val="nil"/>
              <w:left w:val="nil"/>
              <w:bottom w:val="single" w:sz="4" w:space="0" w:color="auto"/>
              <w:right w:val="single" w:sz="4" w:space="0" w:color="auto"/>
            </w:tcBorders>
            <w:shd w:val="clear" w:color="auto" w:fill="auto"/>
            <w:noWrap/>
            <w:hideMark/>
          </w:tcPr>
          <w:p w14:paraId="64A4B9C7" w14:textId="77777777" w:rsidR="001026B8" w:rsidRPr="00B35CB9" w:rsidRDefault="001026B8" w:rsidP="008476AA">
            <w:pPr>
              <w:jc w:val="right"/>
              <w:rPr>
                <w:sz w:val="18"/>
                <w:szCs w:val="18"/>
                <w:lang w:val="en-CA" w:eastAsia="en-CA"/>
              </w:rPr>
            </w:pPr>
            <w:r w:rsidRPr="00B35CB9">
              <w:rPr>
                <w:sz w:val="18"/>
                <w:szCs w:val="18"/>
                <w:lang w:val="fr" w:eastAsia="fr"/>
              </w:rPr>
              <w:t>s.o.</w:t>
            </w:r>
          </w:p>
        </w:tc>
        <w:tc>
          <w:tcPr>
            <w:tcW w:w="1060" w:type="dxa"/>
            <w:tcBorders>
              <w:top w:val="nil"/>
              <w:left w:val="nil"/>
              <w:bottom w:val="single" w:sz="4" w:space="0" w:color="auto"/>
              <w:right w:val="single" w:sz="4" w:space="0" w:color="auto"/>
            </w:tcBorders>
            <w:shd w:val="clear" w:color="auto" w:fill="auto"/>
            <w:noWrap/>
            <w:hideMark/>
          </w:tcPr>
          <w:p w14:paraId="1E77FB6F" w14:textId="77777777" w:rsidR="001026B8" w:rsidRPr="00B35CB9" w:rsidRDefault="001026B8" w:rsidP="008476AA">
            <w:pPr>
              <w:jc w:val="right"/>
              <w:rPr>
                <w:sz w:val="18"/>
                <w:szCs w:val="18"/>
                <w:lang w:val="en-CA" w:eastAsia="en-CA"/>
              </w:rPr>
            </w:pPr>
            <w:r w:rsidRPr="00B35CB9">
              <w:rPr>
                <w:sz w:val="18"/>
                <w:szCs w:val="18"/>
                <w:lang w:val="fr" w:eastAsia="fr"/>
              </w:rPr>
              <w:t>s.o.</w:t>
            </w:r>
          </w:p>
        </w:tc>
      </w:tr>
      <w:tr w:rsidR="00B35CB9" w:rsidRPr="00B35CB9" w14:paraId="27AB3A2F" w14:textId="77777777" w:rsidTr="001026B8">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8139A32" w14:textId="77777777" w:rsidR="001026B8" w:rsidRPr="00C3328D" w:rsidRDefault="001026B8" w:rsidP="008476AA">
            <w:pPr>
              <w:jc w:val="left"/>
              <w:rPr>
                <w:sz w:val="18"/>
                <w:szCs w:val="18"/>
                <w:lang w:val="fr-FR" w:eastAsia="en-CA"/>
              </w:rPr>
            </w:pPr>
            <w:r w:rsidRPr="00B35CB9">
              <w:rPr>
                <w:sz w:val="18"/>
                <w:szCs w:val="18"/>
                <w:lang w:val="fr" w:eastAsia="fr"/>
              </w:rPr>
              <w:t>Du pays aux bénéficiaires finaux</w:t>
            </w:r>
          </w:p>
        </w:tc>
        <w:tc>
          <w:tcPr>
            <w:tcW w:w="856" w:type="dxa"/>
            <w:tcBorders>
              <w:top w:val="nil"/>
              <w:left w:val="nil"/>
              <w:bottom w:val="single" w:sz="4" w:space="0" w:color="auto"/>
              <w:right w:val="single" w:sz="4" w:space="0" w:color="auto"/>
            </w:tcBorders>
            <w:shd w:val="clear" w:color="auto" w:fill="auto"/>
            <w:noWrap/>
            <w:hideMark/>
          </w:tcPr>
          <w:p w14:paraId="430F286F" w14:textId="77777777" w:rsidR="001026B8" w:rsidRPr="00B35CB9" w:rsidRDefault="001026B8" w:rsidP="008476AA">
            <w:pPr>
              <w:jc w:val="right"/>
              <w:rPr>
                <w:sz w:val="18"/>
                <w:szCs w:val="18"/>
                <w:lang w:val="en-CA" w:eastAsia="en-CA"/>
              </w:rPr>
            </w:pPr>
            <w:r w:rsidRPr="00B35CB9">
              <w:rPr>
                <w:sz w:val="18"/>
                <w:szCs w:val="18"/>
                <w:lang w:val="fr" w:eastAsia="fr"/>
              </w:rPr>
              <w:t>24</w:t>
            </w:r>
          </w:p>
        </w:tc>
        <w:tc>
          <w:tcPr>
            <w:tcW w:w="1180" w:type="dxa"/>
            <w:tcBorders>
              <w:top w:val="nil"/>
              <w:left w:val="nil"/>
              <w:bottom w:val="single" w:sz="4" w:space="0" w:color="auto"/>
              <w:right w:val="single" w:sz="4" w:space="0" w:color="auto"/>
            </w:tcBorders>
            <w:shd w:val="clear" w:color="auto" w:fill="auto"/>
            <w:noWrap/>
            <w:hideMark/>
          </w:tcPr>
          <w:p w14:paraId="378F13F9" w14:textId="6BC149B1" w:rsidR="001026B8" w:rsidRPr="00B35CB9" w:rsidRDefault="001026B8" w:rsidP="008476AA">
            <w:pPr>
              <w:jc w:val="right"/>
              <w:rPr>
                <w:sz w:val="18"/>
                <w:szCs w:val="18"/>
                <w:lang w:val="en-CA" w:eastAsia="en-CA"/>
              </w:rPr>
            </w:pPr>
            <w:r w:rsidRPr="00B35CB9">
              <w:rPr>
                <w:sz w:val="18"/>
                <w:szCs w:val="18"/>
                <w:lang w:val="fr" w:eastAsia="fr"/>
              </w:rPr>
              <w:t>294 083 200</w:t>
            </w:r>
          </w:p>
        </w:tc>
        <w:tc>
          <w:tcPr>
            <w:tcW w:w="858" w:type="dxa"/>
            <w:tcBorders>
              <w:top w:val="nil"/>
              <w:left w:val="nil"/>
              <w:bottom w:val="single" w:sz="4" w:space="0" w:color="auto"/>
              <w:right w:val="single" w:sz="4" w:space="0" w:color="auto"/>
            </w:tcBorders>
            <w:shd w:val="clear" w:color="auto" w:fill="auto"/>
            <w:noWrap/>
            <w:hideMark/>
          </w:tcPr>
          <w:p w14:paraId="06FE15A5" w14:textId="77777777" w:rsidR="001026B8" w:rsidRPr="00B35CB9" w:rsidRDefault="001026B8" w:rsidP="008476AA">
            <w:pPr>
              <w:jc w:val="right"/>
              <w:rPr>
                <w:sz w:val="18"/>
                <w:szCs w:val="18"/>
                <w:lang w:val="en-CA" w:eastAsia="en-CA"/>
              </w:rPr>
            </w:pPr>
            <w:r w:rsidRPr="00B35CB9">
              <w:rPr>
                <w:sz w:val="18"/>
                <w:szCs w:val="18"/>
                <w:lang w:val="fr" w:eastAsia="fr"/>
              </w:rPr>
              <w:t>71</w:t>
            </w:r>
          </w:p>
        </w:tc>
        <w:tc>
          <w:tcPr>
            <w:tcW w:w="982" w:type="dxa"/>
            <w:tcBorders>
              <w:top w:val="nil"/>
              <w:left w:val="nil"/>
              <w:bottom w:val="single" w:sz="4" w:space="0" w:color="auto"/>
              <w:right w:val="single" w:sz="4" w:space="0" w:color="auto"/>
            </w:tcBorders>
            <w:shd w:val="clear" w:color="auto" w:fill="auto"/>
            <w:noWrap/>
            <w:hideMark/>
          </w:tcPr>
          <w:p w14:paraId="5C911AC7" w14:textId="77777777" w:rsidR="001026B8" w:rsidRPr="00B35CB9" w:rsidRDefault="001026B8" w:rsidP="008476AA">
            <w:pPr>
              <w:jc w:val="right"/>
              <w:rPr>
                <w:sz w:val="18"/>
                <w:szCs w:val="18"/>
                <w:lang w:val="en-CA" w:eastAsia="en-CA"/>
              </w:rPr>
            </w:pPr>
            <w:r w:rsidRPr="00B35CB9">
              <w:rPr>
                <w:sz w:val="18"/>
                <w:szCs w:val="18"/>
                <w:lang w:val="fr" w:eastAsia="fr"/>
              </w:rPr>
              <w:t>22</w:t>
            </w:r>
          </w:p>
        </w:tc>
        <w:tc>
          <w:tcPr>
            <w:tcW w:w="920" w:type="dxa"/>
            <w:tcBorders>
              <w:top w:val="nil"/>
              <w:left w:val="nil"/>
              <w:bottom w:val="single" w:sz="4" w:space="0" w:color="auto"/>
              <w:right w:val="single" w:sz="4" w:space="0" w:color="auto"/>
            </w:tcBorders>
            <w:shd w:val="clear" w:color="auto" w:fill="auto"/>
            <w:noWrap/>
            <w:hideMark/>
          </w:tcPr>
          <w:p w14:paraId="45BD3B34" w14:textId="77777777" w:rsidR="001026B8" w:rsidRPr="00B35CB9" w:rsidRDefault="001026B8" w:rsidP="008476AA">
            <w:pPr>
              <w:jc w:val="right"/>
              <w:rPr>
                <w:sz w:val="18"/>
                <w:szCs w:val="18"/>
                <w:lang w:val="en-CA" w:eastAsia="en-CA"/>
              </w:rPr>
            </w:pPr>
            <w:r w:rsidRPr="00B35CB9">
              <w:rPr>
                <w:sz w:val="18"/>
                <w:szCs w:val="18"/>
                <w:lang w:val="fr" w:eastAsia="fr"/>
              </w:rPr>
              <w:t>92</w:t>
            </w:r>
          </w:p>
        </w:tc>
        <w:tc>
          <w:tcPr>
            <w:tcW w:w="1160" w:type="dxa"/>
            <w:tcBorders>
              <w:top w:val="nil"/>
              <w:left w:val="nil"/>
              <w:bottom w:val="single" w:sz="4" w:space="0" w:color="auto"/>
              <w:right w:val="single" w:sz="4" w:space="0" w:color="auto"/>
            </w:tcBorders>
            <w:shd w:val="clear" w:color="auto" w:fill="auto"/>
            <w:noWrap/>
            <w:hideMark/>
          </w:tcPr>
          <w:p w14:paraId="07951DD9" w14:textId="77777777" w:rsidR="001026B8" w:rsidRPr="00B35CB9" w:rsidRDefault="001026B8" w:rsidP="008476AA">
            <w:pPr>
              <w:jc w:val="right"/>
              <w:rPr>
                <w:sz w:val="18"/>
                <w:szCs w:val="18"/>
                <w:lang w:val="en-CA" w:eastAsia="en-CA"/>
              </w:rPr>
            </w:pPr>
            <w:r w:rsidRPr="00B35CB9">
              <w:rPr>
                <w:sz w:val="18"/>
                <w:szCs w:val="18"/>
                <w:lang w:val="fr" w:eastAsia="fr"/>
              </w:rPr>
              <w:t>9</w:t>
            </w:r>
          </w:p>
        </w:tc>
        <w:tc>
          <w:tcPr>
            <w:tcW w:w="1116" w:type="dxa"/>
            <w:tcBorders>
              <w:top w:val="nil"/>
              <w:left w:val="nil"/>
              <w:bottom w:val="single" w:sz="4" w:space="0" w:color="auto"/>
              <w:right w:val="single" w:sz="4" w:space="0" w:color="auto"/>
            </w:tcBorders>
            <w:shd w:val="clear" w:color="auto" w:fill="auto"/>
            <w:noWrap/>
            <w:hideMark/>
          </w:tcPr>
          <w:p w14:paraId="7EA6CD25" w14:textId="77777777" w:rsidR="001026B8" w:rsidRPr="00B35CB9" w:rsidRDefault="001026B8" w:rsidP="008476AA">
            <w:pPr>
              <w:jc w:val="right"/>
              <w:rPr>
                <w:sz w:val="18"/>
                <w:szCs w:val="18"/>
                <w:lang w:val="en-CA" w:eastAsia="en-CA"/>
              </w:rPr>
            </w:pPr>
            <w:r w:rsidRPr="00B35CB9">
              <w:rPr>
                <w:sz w:val="18"/>
                <w:szCs w:val="18"/>
                <w:lang w:val="fr" w:eastAsia="fr"/>
              </w:rPr>
              <w:t>57</w:t>
            </w:r>
          </w:p>
        </w:tc>
        <w:tc>
          <w:tcPr>
            <w:tcW w:w="966" w:type="dxa"/>
            <w:tcBorders>
              <w:top w:val="nil"/>
              <w:left w:val="nil"/>
              <w:bottom w:val="single" w:sz="4" w:space="0" w:color="auto"/>
              <w:right w:val="single" w:sz="4" w:space="0" w:color="auto"/>
            </w:tcBorders>
            <w:shd w:val="clear" w:color="auto" w:fill="auto"/>
            <w:noWrap/>
            <w:hideMark/>
          </w:tcPr>
          <w:p w14:paraId="6018F0F0" w14:textId="77777777" w:rsidR="001026B8" w:rsidRPr="00B35CB9" w:rsidRDefault="001026B8" w:rsidP="008476AA">
            <w:pPr>
              <w:jc w:val="right"/>
              <w:rPr>
                <w:sz w:val="18"/>
                <w:szCs w:val="18"/>
                <w:lang w:val="en-CA" w:eastAsia="en-CA"/>
              </w:rPr>
            </w:pPr>
            <w:r w:rsidRPr="00B35CB9">
              <w:rPr>
                <w:sz w:val="18"/>
                <w:szCs w:val="18"/>
                <w:lang w:val="fr" w:eastAsia="fr"/>
              </w:rPr>
              <w:t>31</w:t>
            </w:r>
          </w:p>
        </w:tc>
        <w:tc>
          <w:tcPr>
            <w:tcW w:w="1060" w:type="dxa"/>
            <w:tcBorders>
              <w:top w:val="nil"/>
              <w:left w:val="nil"/>
              <w:bottom w:val="single" w:sz="4" w:space="0" w:color="auto"/>
              <w:right w:val="single" w:sz="4" w:space="0" w:color="auto"/>
            </w:tcBorders>
            <w:shd w:val="clear" w:color="auto" w:fill="auto"/>
            <w:noWrap/>
            <w:hideMark/>
          </w:tcPr>
          <w:p w14:paraId="37E001A0" w14:textId="77777777" w:rsidR="001026B8" w:rsidRPr="00B35CB9" w:rsidRDefault="001026B8" w:rsidP="008476AA">
            <w:pPr>
              <w:jc w:val="right"/>
              <w:rPr>
                <w:sz w:val="18"/>
                <w:szCs w:val="18"/>
                <w:lang w:val="en-CA" w:eastAsia="en-CA"/>
              </w:rPr>
            </w:pPr>
            <w:r w:rsidRPr="00B35CB9">
              <w:rPr>
                <w:sz w:val="18"/>
                <w:szCs w:val="18"/>
                <w:lang w:val="fr" w:eastAsia="fr"/>
              </w:rPr>
              <w:t xml:space="preserve">101,08 </w:t>
            </w:r>
          </w:p>
        </w:tc>
      </w:tr>
    </w:tbl>
    <w:p w14:paraId="6EE3D57E" w14:textId="77777777" w:rsidR="00E62ADE" w:rsidRPr="00C3328D" w:rsidRDefault="00E62ADE" w:rsidP="008476AA">
      <w:pPr>
        <w:pStyle w:val="Header"/>
        <w:rPr>
          <w:sz w:val="18"/>
          <w:szCs w:val="18"/>
          <w:lang w:val="fr-FR"/>
        </w:rPr>
      </w:pPr>
      <w:r w:rsidRPr="00B35CB9">
        <w:rPr>
          <w:sz w:val="18"/>
          <w:szCs w:val="18"/>
          <w:lang w:val="fr"/>
        </w:rPr>
        <w:t>*Calculé sur la base des SAO à éliminer selon la proposition du projet considéré.</w:t>
      </w:r>
    </w:p>
    <w:p w14:paraId="35823A5C" w14:textId="77777777" w:rsidR="00E62ADE" w:rsidRPr="00C3328D" w:rsidRDefault="00E62ADE" w:rsidP="008476AA">
      <w:pPr>
        <w:pStyle w:val="Header"/>
        <w:rPr>
          <w:lang w:val="fr-FR"/>
        </w:rPr>
      </w:pPr>
    </w:p>
    <w:p w14:paraId="6005B15D" w14:textId="77777777" w:rsidR="00E62ADE" w:rsidRPr="00C3328D" w:rsidRDefault="00E62ADE" w:rsidP="008476AA">
      <w:pPr>
        <w:pStyle w:val="Heading1"/>
        <w:rPr>
          <w:lang w:val="fr-FR"/>
        </w:rPr>
      </w:pPr>
      <w:r w:rsidRPr="00B35CB9">
        <w:rPr>
          <w:lang w:val="fr"/>
        </w:rPr>
        <w:t>Il y a actuellement au total 261 projets d’investissement en cours de mise en œuvre pour une value totale supérieure à 474,48 millions de $US. Plus de 60 % du financement approuvé ont été décaissés. Le rapport coût-efficacité moyen des projets d'investissement en cours, par tonne PAO, est de 56,19 $ US/kg ; Il s'écoule en moyenne 11 mois entre l'approbation et le premier décaissement. La durée moyenne des projets d'investissement en cours est de 55 mois. Les projets d'investissement en cours sont généralement achevés 24 mois après la date prévue ; ce chiffre peut être considéré comme le retard moyen.</w:t>
      </w:r>
    </w:p>
    <w:p w14:paraId="557223BC" w14:textId="77777777" w:rsidR="00E62ADE" w:rsidRPr="00C3328D" w:rsidRDefault="00E62ADE" w:rsidP="008476AA">
      <w:pPr>
        <w:suppressAutoHyphens/>
        <w:rPr>
          <w:spacing w:val="-3"/>
          <w:lang w:val="fr-FR"/>
        </w:rPr>
      </w:pPr>
      <w:r w:rsidRPr="00B35CB9">
        <w:rPr>
          <w:b/>
          <w:spacing w:val="-3"/>
          <w:lang w:val="fr"/>
        </w:rPr>
        <w:t>Projets autres que d’investissement en cours</w:t>
      </w:r>
    </w:p>
    <w:p w14:paraId="16D1D32B" w14:textId="77777777" w:rsidR="00E62ADE" w:rsidRPr="00C3328D" w:rsidRDefault="00E62ADE" w:rsidP="008476AA">
      <w:pPr>
        <w:suppressAutoHyphens/>
        <w:rPr>
          <w:spacing w:val="-3"/>
          <w:lang w:val="fr-FR"/>
        </w:rPr>
      </w:pPr>
    </w:p>
    <w:p w14:paraId="0A9ED35E" w14:textId="77777777" w:rsidR="00E62ADE" w:rsidRPr="00C3328D" w:rsidRDefault="00E62ADE" w:rsidP="008476AA">
      <w:pPr>
        <w:pStyle w:val="Heading1"/>
        <w:rPr>
          <w:lang w:val="fr-FR"/>
        </w:rPr>
      </w:pPr>
      <w:r w:rsidRPr="00B35CB9">
        <w:rPr>
          <w:lang w:val="fr"/>
        </w:rPr>
        <w:t>Le tableau 7 présente un aperçu de l’état de mise en œuvre des projets autres que d'investissement en cours de mise en œuvre, par région, par secteur et par caractéristiques de mise en œuvre.</w:t>
      </w:r>
    </w:p>
    <w:p w14:paraId="0A1F8036" w14:textId="77777777" w:rsidR="00E62ADE" w:rsidRPr="00C3328D" w:rsidRDefault="00E62ADE" w:rsidP="008476AA">
      <w:pPr>
        <w:keepNext/>
        <w:rPr>
          <w:b/>
          <w:lang w:val="fr-FR"/>
        </w:rPr>
      </w:pPr>
      <w:r w:rsidRPr="00B35CB9">
        <w:rPr>
          <w:b/>
          <w:lang w:val="fr"/>
        </w:rPr>
        <w:t>Tableau 7. Projets d’investissement en cours (cumul)</w:t>
      </w:r>
    </w:p>
    <w:tbl>
      <w:tblPr>
        <w:tblW w:w="9781" w:type="dxa"/>
        <w:tblInd w:w="-147" w:type="dxa"/>
        <w:tblLook w:val="04A0" w:firstRow="1" w:lastRow="0" w:firstColumn="1" w:lastColumn="0" w:noHBand="0" w:noVBand="1"/>
      </w:tblPr>
      <w:tblGrid>
        <w:gridCol w:w="1702"/>
        <w:gridCol w:w="850"/>
        <w:gridCol w:w="1134"/>
        <w:gridCol w:w="863"/>
        <w:gridCol w:w="992"/>
        <w:gridCol w:w="909"/>
        <w:gridCol w:w="1134"/>
        <w:gridCol w:w="1276"/>
        <w:gridCol w:w="992"/>
      </w:tblGrid>
      <w:tr w:rsidR="00B35CB9" w:rsidRPr="00C3328D" w14:paraId="6BBAEF13" w14:textId="77777777" w:rsidTr="004A4684">
        <w:trPr>
          <w:trHeight w:val="816"/>
          <w:tblHeader/>
        </w:trPr>
        <w:tc>
          <w:tcPr>
            <w:tcW w:w="170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58660E5" w14:textId="77777777" w:rsidR="003006FF" w:rsidRPr="00B35CB9" w:rsidRDefault="003006FF" w:rsidP="008476AA">
            <w:pPr>
              <w:jc w:val="center"/>
              <w:rPr>
                <w:b/>
                <w:bCs/>
                <w:sz w:val="18"/>
                <w:szCs w:val="18"/>
                <w:lang w:val="en-CA" w:eastAsia="en-CA"/>
              </w:rPr>
            </w:pPr>
            <w:r w:rsidRPr="00B35CB9">
              <w:rPr>
                <w:b/>
                <w:bCs/>
                <w:sz w:val="18"/>
                <w:szCs w:val="18"/>
                <w:lang w:val="fr" w:eastAsia="fr"/>
              </w:rPr>
              <w:t>Élément</w:t>
            </w:r>
          </w:p>
        </w:tc>
        <w:tc>
          <w:tcPr>
            <w:tcW w:w="85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F4023C2" w14:textId="77777777" w:rsidR="003006FF" w:rsidRPr="00B35CB9" w:rsidRDefault="003006FF" w:rsidP="008476AA">
            <w:pPr>
              <w:ind w:left="-161" w:right="-108"/>
              <w:jc w:val="center"/>
              <w:rPr>
                <w:b/>
                <w:bCs/>
                <w:sz w:val="18"/>
                <w:szCs w:val="18"/>
                <w:lang w:val="en-CA" w:eastAsia="en-CA"/>
              </w:rPr>
            </w:pPr>
            <w:r w:rsidRPr="00B35CB9">
              <w:rPr>
                <w:b/>
                <w:bCs/>
                <w:sz w:val="18"/>
                <w:szCs w:val="18"/>
                <w:lang w:val="fr" w:eastAsia="fr"/>
              </w:rPr>
              <w:t>Nombre</w:t>
            </w:r>
          </w:p>
          <w:p w14:paraId="1AA898FA" w14:textId="77777777" w:rsidR="003006FF" w:rsidRPr="00B35CB9" w:rsidRDefault="003006FF" w:rsidP="008476AA">
            <w:pPr>
              <w:ind w:left="-161" w:right="-108"/>
              <w:jc w:val="center"/>
              <w:rPr>
                <w:b/>
                <w:bCs/>
                <w:sz w:val="18"/>
                <w:szCs w:val="18"/>
                <w:lang w:val="en-CA" w:eastAsia="en-CA"/>
              </w:rPr>
            </w:pPr>
            <w:r w:rsidRPr="00B35CB9">
              <w:rPr>
                <w:b/>
                <w:bCs/>
                <w:sz w:val="18"/>
                <w:szCs w:val="18"/>
                <w:lang w:val="fr" w:eastAsia="fr"/>
              </w:rPr>
              <w:t>de</w:t>
            </w:r>
          </w:p>
          <w:p w14:paraId="51017DF2" w14:textId="77777777" w:rsidR="003006FF" w:rsidRPr="00B35CB9" w:rsidRDefault="003006FF" w:rsidP="008476AA">
            <w:pPr>
              <w:ind w:left="-161" w:right="-108"/>
              <w:jc w:val="center"/>
              <w:rPr>
                <w:b/>
                <w:bCs/>
                <w:sz w:val="18"/>
                <w:szCs w:val="18"/>
                <w:lang w:val="en-CA" w:eastAsia="en-CA"/>
              </w:rPr>
            </w:pPr>
            <w:r w:rsidRPr="00B35CB9">
              <w:rPr>
                <w:b/>
                <w:bCs/>
                <w:sz w:val="18"/>
                <w:szCs w:val="18"/>
                <w:lang w:val="fr" w:eastAsia="fr"/>
              </w:rPr>
              <w:t>projets</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1497F8F" w14:textId="77777777" w:rsidR="003006FF" w:rsidRPr="00C3328D" w:rsidRDefault="003006FF" w:rsidP="008476AA">
            <w:pPr>
              <w:jc w:val="center"/>
              <w:rPr>
                <w:b/>
                <w:bCs/>
                <w:sz w:val="18"/>
                <w:szCs w:val="18"/>
                <w:lang w:val="fr-FR" w:eastAsia="en-CA"/>
              </w:rPr>
            </w:pPr>
            <w:r w:rsidRPr="00B35CB9">
              <w:rPr>
                <w:b/>
                <w:bCs/>
                <w:sz w:val="18"/>
                <w:szCs w:val="18"/>
                <w:lang w:val="fr" w:eastAsia="fr"/>
              </w:rPr>
              <w:t>Financement approuvé, rajustement compris ($US)</w:t>
            </w:r>
          </w:p>
        </w:tc>
        <w:tc>
          <w:tcPr>
            <w:tcW w:w="85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BAF7833" w14:textId="77777777" w:rsidR="003006FF" w:rsidRPr="00B35CB9" w:rsidRDefault="003006FF" w:rsidP="008476AA">
            <w:pPr>
              <w:ind w:left="-114" w:right="-97"/>
              <w:jc w:val="center"/>
              <w:rPr>
                <w:b/>
                <w:bCs/>
                <w:sz w:val="18"/>
                <w:szCs w:val="18"/>
                <w:lang w:val="en-CA" w:eastAsia="en-CA"/>
              </w:rPr>
            </w:pPr>
            <w:r w:rsidRPr="00B35CB9">
              <w:rPr>
                <w:b/>
                <w:bCs/>
                <w:sz w:val="18"/>
                <w:szCs w:val="18"/>
                <w:lang w:val="fr" w:eastAsia="fr"/>
              </w:rPr>
              <w:t xml:space="preserve">Pourcentage </w:t>
            </w:r>
          </w:p>
          <w:p w14:paraId="55A321E8" w14:textId="77777777" w:rsidR="003006FF" w:rsidRPr="00B35CB9" w:rsidRDefault="003006FF" w:rsidP="008476AA">
            <w:pPr>
              <w:ind w:left="-114" w:right="-97"/>
              <w:jc w:val="center"/>
              <w:rPr>
                <w:b/>
                <w:bCs/>
                <w:sz w:val="18"/>
                <w:szCs w:val="18"/>
                <w:lang w:val="en-CA" w:eastAsia="en-CA"/>
              </w:rPr>
            </w:pPr>
            <w:r w:rsidRPr="00B35CB9">
              <w:rPr>
                <w:b/>
                <w:bCs/>
                <w:sz w:val="18"/>
                <w:szCs w:val="18"/>
                <w:lang w:val="fr" w:eastAsia="fr"/>
              </w:rPr>
              <w:t>de financement décaissé</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E5891E7" w14:textId="77777777" w:rsidR="003006FF" w:rsidRPr="00C3328D" w:rsidRDefault="003006FF" w:rsidP="008476AA">
            <w:pPr>
              <w:ind w:left="-108" w:right="-120"/>
              <w:jc w:val="center"/>
              <w:rPr>
                <w:b/>
                <w:bCs/>
                <w:sz w:val="18"/>
                <w:szCs w:val="18"/>
                <w:lang w:val="fr-FR" w:eastAsia="en-CA"/>
              </w:rPr>
            </w:pPr>
            <w:r w:rsidRPr="00B35CB9">
              <w:rPr>
                <w:b/>
                <w:bCs/>
                <w:sz w:val="18"/>
                <w:szCs w:val="18"/>
                <w:lang w:val="fr" w:eastAsia="fr"/>
              </w:rPr>
              <w:t>Nombre de projets faisant l'objet d'un décaissement</w:t>
            </w:r>
          </w:p>
        </w:tc>
        <w:tc>
          <w:tcPr>
            <w:tcW w:w="85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6E235D7" w14:textId="77777777" w:rsidR="003006FF" w:rsidRPr="00C3328D" w:rsidRDefault="003006FF" w:rsidP="008476AA">
            <w:pPr>
              <w:ind w:left="-96" w:right="-119"/>
              <w:jc w:val="center"/>
              <w:rPr>
                <w:b/>
                <w:bCs/>
                <w:sz w:val="18"/>
                <w:szCs w:val="18"/>
                <w:lang w:val="fr-FR" w:eastAsia="en-CA"/>
              </w:rPr>
            </w:pPr>
            <w:r w:rsidRPr="00B35CB9">
              <w:rPr>
                <w:b/>
                <w:bCs/>
                <w:sz w:val="18"/>
                <w:szCs w:val="18"/>
                <w:lang w:val="fr" w:eastAsia="fr"/>
              </w:rPr>
              <w:t xml:space="preserve">Pourcentage </w:t>
            </w:r>
          </w:p>
          <w:p w14:paraId="3F385ABD" w14:textId="77777777" w:rsidR="003006FF" w:rsidRPr="00C3328D" w:rsidRDefault="003006FF" w:rsidP="008476AA">
            <w:pPr>
              <w:ind w:left="-96" w:right="-119"/>
              <w:jc w:val="center"/>
              <w:rPr>
                <w:b/>
                <w:bCs/>
                <w:sz w:val="18"/>
                <w:szCs w:val="18"/>
                <w:lang w:val="fr-FR" w:eastAsia="en-CA"/>
              </w:rPr>
            </w:pPr>
            <w:r w:rsidRPr="00B35CB9">
              <w:rPr>
                <w:b/>
                <w:bCs/>
                <w:sz w:val="18"/>
                <w:szCs w:val="18"/>
                <w:lang w:val="fr" w:eastAsia="fr"/>
              </w:rPr>
              <w:t>de projets faisant l'objet d'un décaissement</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FFDD222" w14:textId="77777777" w:rsidR="003006FF" w:rsidRPr="00C3328D" w:rsidRDefault="003006FF" w:rsidP="008476AA">
            <w:pPr>
              <w:ind w:left="-97" w:right="-108"/>
              <w:jc w:val="center"/>
              <w:rPr>
                <w:b/>
                <w:bCs/>
                <w:sz w:val="18"/>
                <w:szCs w:val="18"/>
                <w:lang w:val="fr-FR" w:eastAsia="en-CA"/>
              </w:rPr>
            </w:pPr>
            <w:r w:rsidRPr="00B35CB9">
              <w:rPr>
                <w:b/>
                <w:bCs/>
                <w:sz w:val="18"/>
                <w:szCs w:val="18"/>
                <w:lang w:val="fr" w:eastAsia="fr"/>
              </w:rPr>
              <w:t>Nombre de mois écoulés entre l'approbation et le début du décaissement, en moyenne</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7735B82" w14:textId="77777777" w:rsidR="003006FF" w:rsidRPr="00C3328D" w:rsidRDefault="003006FF" w:rsidP="008476AA">
            <w:pPr>
              <w:ind w:left="-108" w:right="-108"/>
              <w:jc w:val="center"/>
              <w:rPr>
                <w:b/>
                <w:bCs/>
                <w:sz w:val="18"/>
                <w:szCs w:val="18"/>
                <w:lang w:val="fr-FR" w:eastAsia="en-CA"/>
              </w:rPr>
            </w:pPr>
            <w:r w:rsidRPr="00B35CB9">
              <w:rPr>
                <w:b/>
                <w:bCs/>
                <w:sz w:val="18"/>
                <w:szCs w:val="18"/>
                <w:lang w:val="fr" w:eastAsia="fr"/>
              </w:rPr>
              <w:t>Nombre de mois entre l'approbation et l'achèvement prévu, en moyenne</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F8A7F7E" w14:textId="77777777" w:rsidR="003006FF" w:rsidRPr="00C3328D" w:rsidRDefault="003006FF" w:rsidP="008476AA">
            <w:pPr>
              <w:ind w:left="-108" w:right="-108"/>
              <w:jc w:val="center"/>
              <w:rPr>
                <w:b/>
                <w:bCs/>
                <w:sz w:val="18"/>
                <w:szCs w:val="18"/>
                <w:lang w:val="fr-FR" w:eastAsia="en-CA"/>
              </w:rPr>
            </w:pPr>
            <w:r w:rsidRPr="00B35CB9">
              <w:rPr>
                <w:b/>
                <w:bCs/>
                <w:sz w:val="18"/>
                <w:szCs w:val="18"/>
                <w:lang w:val="fr" w:eastAsia="fr"/>
              </w:rPr>
              <w:t>Retard moyen</w:t>
            </w:r>
          </w:p>
          <w:p w14:paraId="1F49C297" w14:textId="77777777" w:rsidR="003006FF" w:rsidRPr="00C3328D" w:rsidRDefault="003006FF" w:rsidP="008476AA">
            <w:pPr>
              <w:ind w:left="-108" w:right="-108"/>
              <w:jc w:val="center"/>
              <w:rPr>
                <w:b/>
                <w:bCs/>
                <w:sz w:val="18"/>
                <w:szCs w:val="18"/>
                <w:lang w:val="fr-FR" w:eastAsia="en-CA"/>
              </w:rPr>
            </w:pPr>
            <w:r w:rsidRPr="00B35CB9">
              <w:rPr>
                <w:b/>
                <w:bCs/>
                <w:sz w:val="18"/>
                <w:szCs w:val="18"/>
                <w:lang w:val="fr" w:eastAsia="fr"/>
              </w:rPr>
              <w:t>par rapport à la date d'achèvement prévue</w:t>
            </w:r>
          </w:p>
        </w:tc>
      </w:tr>
      <w:tr w:rsidR="00B35CB9" w:rsidRPr="00B35CB9" w14:paraId="71A81D1A"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D728C08" w14:textId="77777777" w:rsidR="00430610" w:rsidRPr="00B35CB9" w:rsidRDefault="00430610" w:rsidP="008476AA">
            <w:pPr>
              <w:jc w:val="left"/>
              <w:rPr>
                <w:b/>
                <w:bCs/>
                <w:sz w:val="18"/>
                <w:szCs w:val="18"/>
                <w:lang w:val="en-CA" w:eastAsia="en-CA"/>
              </w:rPr>
            </w:pPr>
            <w:r w:rsidRPr="00B35CB9">
              <w:rPr>
                <w:b/>
                <w:bCs/>
                <w:sz w:val="18"/>
                <w:szCs w:val="18"/>
                <w:lang w:val="fr" w:eastAsia="fr"/>
              </w:rPr>
              <w:t>TOTAL</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E7310E9" w14:textId="77777777" w:rsidR="00430610" w:rsidRPr="00B35CB9" w:rsidRDefault="00430610" w:rsidP="008476AA">
            <w:pPr>
              <w:jc w:val="right"/>
              <w:rPr>
                <w:b/>
                <w:sz w:val="18"/>
                <w:szCs w:val="18"/>
                <w:lang w:val="en-CA" w:eastAsia="en-CA"/>
              </w:rPr>
            </w:pPr>
            <w:r w:rsidRPr="00B35CB9">
              <w:rPr>
                <w:b/>
                <w:sz w:val="18"/>
                <w:szCs w:val="18"/>
                <w:lang w:val="fr" w:eastAsia="fr"/>
              </w:rPr>
              <w:t>418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F5C73D1" w14:textId="3B89A401" w:rsidR="00430610" w:rsidRPr="00B35CB9" w:rsidRDefault="00430610" w:rsidP="008476AA">
            <w:pPr>
              <w:jc w:val="right"/>
              <w:rPr>
                <w:b/>
                <w:sz w:val="18"/>
                <w:szCs w:val="18"/>
                <w:lang w:val="en-CA" w:eastAsia="en-CA"/>
              </w:rPr>
            </w:pPr>
            <w:r w:rsidRPr="00B35CB9">
              <w:rPr>
                <w:b/>
                <w:sz w:val="18"/>
                <w:szCs w:val="18"/>
                <w:lang w:val="fr" w:eastAsia="fr"/>
              </w:rPr>
              <w:t>88 896 935</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8D3E31A" w14:textId="77777777" w:rsidR="00430610" w:rsidRPr="00B35CB9" w:rsidRDefault="00430610" w:rsidP="008476AA">
            <w:pPr>
              <w:jc w:val="right"/>
              <w:rPr>
                <w:b/>
                <w:sz w:val="18"/>
                <w:szCs w:val="18"/>
                <w:lang w:val="en-CA" w:eastAsia="en-CA"/>
              </w:rPr>
            </w:pPr>
            <w:r w:rsidRPr="00B35CB9">
              <w:rPr>
                <w:b/>
                <w:sz w:val="18"/>
                <w:szCs w:val="18"/>
                <w:lang w:val="fr" w:eastAsia="fr"/>
              </w:rPr>
              <w:t>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3BC55E8" w14:textId="77777777" w:rsidR="00430610" w:rsidRPr="00B35CB9" w:rsidRDefault="00430610" w:rsidP="008476AA">
            <w:pPr>
              <w:jc w:val="right"/>
              <w:rPr>
                <w:b/>
                <w:sz w:val="18"/>
                <w:szCs w:val="18"/>
                <w:lang w:val="en-CA" w:eastAsia="en-CA"/>
              </w:rPr>
            </w:pPr>
            <w:r w:rsidRPr="00B35CB9">
              <w:rPr>
                <w:b/>
                <w:sz w:val="18"/>
                <w:szCs w:val="18"/>
                <w:lang w:val="fr" w:eastAsia="fr"/>
              </w:rPr>
              <w:t>197</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B38699F" w14:textId="77777777" w:rsidR="00430610" w:rsidRPr="00B35CB9" w:rsidRDefault="00430610" w:rsidP="008476AA">
            <w:pPr>
              <w:jc w:val="right"/>
              <w:rPr>
                <w:b/>
                <w:sz w:val="18"/>
                <w:szCs w:val="18"/>
                <w:lang w:val="en-CA" w:eastAsia="en-CA"/>
              </w:rPr>
            </w:pPr>
            <w:r w:rsidRPr="00B35CB9">
              <w:rPr>
                <w:b/>
                <w:sz w:val="18"/>
                <w:szCs w:val="18"/>
                <w:lang w:val="fr" w:eastAsia="fr"/>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E389F0E" w14:textId="77777777" w:rsidR="00430610" w:rsidRPr="00B35CB9" w:rsidRDefault="00430610" w:rsidP="008476AA">
            <w:pPr>
              <w:jc w:val="right"/>
              <w:rPr>
                <w:b/>
                <w:sz w:val="18"/>
                <w:szCs w:val="18"/>
                <w:lang w:val="en-CA" w:eastAsia="en-CA"/>
              </w:rPr>
            </w:pPr>
            <w:r w:rsidRPr="00B35CB9">
              <w:rPr>
                <w:b/>
                <w:sz w:val="18"/>
                <w:szCs w:val="18"/>
                <w:lang w:val="fr" w:eastAsia="fr"/>
              </w:rPr>
              <w:t>12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D3A8898" w14:textId="77777777" w:rsidR="00430610" w:rsidRPr="00B35CB9" w:rsidRDefault="00430610" w:rsidP="008476AA">
            <w:pPr>
              <w:jc w:val="right"/>
              <w:rPr>
                <w:b/>
                <w:sz w:val="18"/>
                <w:szCs w:val="18"/>
                <w:lang w:val="en-CA" w:eastAsia="en-CA"/>
              </w:rPr>
            </w:pPr>
            <w:r w:rsidRPr="00B35CB9">
              <w:rPr>
                <w:b/>
                <w:sz w:val="18"/>
                <w:szCs w:val="18"/>
                <w:lang w:val="fr" w:eastAsia="fr"/>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9970503" w14:textId="77777777" w:rsidR="00430610" w:rsidRPr="00B35CB9" w:rsidRDefault="00430610" w:rsidP="008476AA">
            <w:pPr>
              <w:jc w:val="right"/>
              <w:rPr>
                <w:b/>
                <w:sz w:val="18"/>
                <w:szCs w:val="18"/>
                <w:lang w:val="en-CA" w:eastAsia="en-CA"/>
              </w:rPr>
            </w:pPr>
            <w:r w:rsidRPr="00B35CB9">
              <w:rPr>
                <w:b/>
                <w:sz w:val="18"/>
                <w:szCs w:val="18"/>
                <w:lang w:val="fr" w:eastAsia="fr"/>
              </w:rPr>
              <w:t>10</w:t>
            </w:r>
          </w:p>
        </w:tc>
      </w:tr>
      <w:tr w:rsidR="00B35CB9" w:rsidRPr="00B35CB9" w14:paraId="55A20EA4" w14:textId="77777777" w:rsidTr="004A4684">
        <w:trPr>
          <w:trHeight w:val="204"/>
        </w:trPr>
        <w:tc>
          <w:tcPr>
            <w:tcW w:w="1702" w:type="dxa"/>
            <w:tcBorders>
              <w:top w:val="nil"/>
              <w:left w:val="single" w:sz="4" w:space="0" w:color="auto"/>
              <w:bottom w:val="nil"/>
              <w:right w:val="nil"/>
            </w:tcBorders>
            <w:shd w:val="clear" w:color="auto" w:fill="auto"/>
            <w:noWrap/>
            <w:tcMar>
              <w:left w:w="57" w:type="dxa"/>
              <w:right w:w="57" w:type="dxa"/>
            </w:tcMar>
            <w:hideMark/>
          </w:tcPr>
          <w:p w14:paraId="5971668E" w14:textId="77777777" w:rsidR="00430610" w:rsidRPr="00B35CB9" w:rsidRDefault="00430610" w:rsidP="008476AA">
            <w:pPr>
              <w:jc w:val="left"/>
              <w:rPr>
                <w:b/>
                <w:bCs/>
                <w:sz w:val="18"/>
                <w:szCs w:val="18"/>
                <w:lang w:val="en-CA" w:eastAsia="en-CA"/>
              </w:rPr>
            </w:pPr>
            <w:r w:rsidRPr="00B35CB9">
              <w:rPr>
                <w:b/>
                <w:bCs/>
                <w:sz w:val="18"/>
                <w:szCs w:val="18"/>
                <w:lang w:val="fr" w:eastAsia="fr"/>
              </w:rPr>
              <w:t>Région</w:t>
            </w:r>
          </w:p>
        </w:tc>
        <w:tc>
          <w:tcPr>
            <w:tcW w:w="850" w:type="dxa"/>
            <w:tcBorders>
              <w:top w:val="nil"/>
              <w:left w:val="nil"/>
              <w:bottom w:val="nil"/>
              <w:right w:val="nil"/>
            </w:tcBorders>
            <w:shd w:val="clear" w:color="auto" w:fill="auto"/>
            <w:noWrap/>
            <w:tcMar>
              <w:left w:w="57" w:type="dxa"/>
              <w:right w:w="57" w:type="dxa"/>
            </w:tcMar>
            <w:hideMark/>
          </w:tcPr>
          <w:p w14:paraId="6E783604" w14:textId="77777777" w:rsidR="00430610" w:rsidRPr="00B35CB9" w:rsidRDefault="00430610" w:rsidP="008476AA">
            <w:pPr>
              <w:jc w:val="left"/>
              <w:rPr>
                <w:b/>
                <w:bCs/>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14BD2EE4" w14:textId="77777777" w:rsidR="00430610" w:rsidRPr="00B35CB9" w:rsidRDefault="00430610" w:rsidP="008476AA">
            <w:pPr>
              <w:jc w:val="left"/>
              <w:rPr>
                <w:sz w:val="18"/>
                <w:szCs w:val="18"/>
                <w:lang w:val="en-CA" w:eastAsia="en-CA"/>
              </w:rPr>
            </w:pPr>
          </w:p>
        </w:tc>
        <w:tc>
          <w:tcPr>
            <w:tcW w:w="851" w:type="dxa"/>
            <w:tcBorders>
              <w:top w:val="nil"/>
              <w:left w:val="nil"/>
              <w:bottom w:val="nil"/>
              <w:right w:val="nil"/>
            </w:tcBorders>
            <w:shd w:val="clear" w:color="auto" w:fill="auto"/>
            <w:noWrap/>
            <w:tcMar>
              <w:left w:w="57" w:type="dxa"/>
              <w:right w:w="57" w:type="dxa"/>
            </w:tcMar>
            <w:hideMark/>
          </w:tcPr>
          <w:p w14:paraId="38BCA8FC" w14:textId="77777777" w:rsidR="00430610" w:rsidRPr="00B35CB9" w:rsidRDefault="0043061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38ABA251" w14:textId="77777777" w:rsidR="00430610" w:rsidRPr="00B35CB9" w:rsidRDefault="00430610" w:rsidP="008476AA">
            <w:pPr>
              <w:jc w:val="left"/>
              <w:rPr>
                <w:sz w:val="18"/>
                <w:szCs w:val="18"/>
                <w:lang w:val="en-CA" w:eastAsia="en-CA"/>
              </w:rPr>
            </w:pPr>
          </w:p>
        </w:tc>
        <w:tc>
          <w:tcPr>
            <w:tcW w:w="850" w:type="dxa"/>
            <w:tcBorders>
              <w:top w:val="nil"/>
              <w:left w:val="nil"/>
              <w:bottom w:val="nil"/>
              <w:right w:val="nil"/>
            </w:tcBorders>
            <w:shd w:val="clear" w:color="auto" w:fill="auto"/>
            <w:noWrap/>
            <w:tcMar>
              <w:left w:w="57" w:type="dxa"/>
              <w:right w:w="57" w:type="dxa"/>
            </w:tcMar>
            <w:hideMark/>
          </w:tcPr>
          <w:p w14:paraId="2B7EBDF1" w14:textId="77777777" w:rsidR="00430610" w:rsidRPr="00B35CB9" w:rsidRDefault="0043061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38498917" w14:textId="77777777" w:rsidR="00430610" w:rsidRPr="00B35CB9" w:rsidRDefault="00430610" w:rsidP="008476AA">
            <w:pPr>
              <w:jc w:val="left"/>
              <w:rPr>
                <w:sz w:val="18"/>
                <w:szCs w:val="18"/>
                <w:lang w:val="en-CA" w:eastAsia="en-CA"/>
              </w:rPr>
            </w:pPr>
          </w:p>
        </w:tc>
        <w:tc>
          <w:tcPr>
            <w:tcW w:w="1276" w:type="dxa"/>
            <w:tcBorders>
              <w:top w:val="nil"/>
              <w:left w:val="nil"/>
              <w:bottom w:val="nil"/>
              <w:right w:val="single" w:sz="4" w:space="0" w:color="auto"/>
            </w:tcBorders>
            <w:shd w:val="clear" w:color="auto" w:fill="auto"/>
            <w:noWrap/>
            <w:tcMar>
              <w:left w:w="57" w:type="dxa"/>
              <w:right w:w="57" w:type="dxa"/>
            </w:tcMar>
            <w:hideMark/>
          </w:tcPr>
          <w:p w14:paraId="781CF638" w14:textId="77777777" w:rsidR="00430610" w:rsidRPr="00B35CB9" w:rsidRDefault="00430610" w:rsidP="008476AA">
            <w:pPr>
              <w:jc w:val="right"/>
              <w:rPr>
                <w:sz w:val="18"/>
                <w:szCs w:val="18"/>
                <w:lang w:val="en-CA" w:eastAsia="en-CA"/>
              </w:rPr>
            </w:pPr>
            <w:r w:rsidRPr="00B35CB9">
              <w:rPr>
                <w:sz w:val="18"/>
                <w:szCs w:val="18"/>
                <w:lang w:val="fr" w:eastAsia="fr"/>
              </w:rPr>
              <w:t> </w:t>
            </w:r>
          </w:p>
        </w:tc>
        <w:tc>
          <w:tcPr>
            <w:tcW w:w="992" w:type="dxa"/>
            <w:tcBorders>
              <w:top w:val="nil"/>
              <w:left w:val="nil"/>
              <w:bottom w:val="nil"/>
              <w:right w:val="single" w:sz="4" w:space="0" w:color="auto"/>
            </w:tcBorders>
            <w:shd w:val="clear" w:color="auto" w:fill="auto"/>
            <w:noWrap/>
            <w:tcMar>
              <w:left w:w="57" w:type="dxa"/>
              <w:right w:w="57" w:type="dxa"/>
            </w:tcMar>
            <w:hideMark/>
          </w:tcPr>
          <w:p w14:paraId="0A1EAB66" w14:textId="77777777" w:rsidR="00430610" w:rsidRPr="00B35CB9" w:rsidRDefault="00430610" w:rsidP="008476AA">
            <w:pPr>
              <w:jc w:val="right"/>
              <w:rPr>
                <w:sz w:val="18"/>
                <w:szCs w:val="18"/>
                <w:lang w:val="en-CA" w:eastAsia="en-CA"/>
              </w:rPr>
            </w:pPr>
            <w:r w:rsidRPr="00B35CB9">
              <w:rPr>
                <w:sz w:val="18"/>
                <w:szCs w:val="18"/>
                <w:lang w:val="fr" w:eastAsia="fr"/>
              </w:rPr>
              <w:t> </w:t>
            </w:r>
          </w:p>
        </w:tc>
      </w:tr>
      <w:tr w:rsidR="00B35CB9" w:rsidRPr="00B35CB9" w14:paraId="096526EC" w14:textId="77777777" w:rsidTr="004A4684">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5189852" w14:textId="77777777" w:rsidR="00430610" w:rsidRPr="00B35CB9" w:rsidRDefault="00430610" w:rsidP="008476AA">
            <w:pPr>
              <w:jc w:val="left"/>
              <w:rPr>
                <w:sz w:val="18"/>
                <w:szCs w:val="18"/>
                <w:lang w:val="en-CA" w:eastAsia="en-CA"/>
              </w:rPr>
            </w:pPr>
            <w:r w:rsidRPr="00B35CB9">
              <w:rPr>
                <w:sz w:val="18"/>
                <w:szCs w:val="18"/>
                <w:lang w:val="fr" w:eastAsia="fr"/>
              </w:rPr>
              <w:t>Afrique</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B986D76" w14:textId="77777777" w:rsidR="00430610" w:rsidRPr="00B35CB9" w:rsidRDefault="00430610" w:rsidP="008476AA">
            <w:pPr>
              <w:jc w:val="right"/>
              <w:rPr>
                <w:sz w:val="18"/>
                <w:szCs w:val="18"/>
                <w:lang w:val="en-CA" w:eastAsia="en-CA"/>
              </w:rPr>
            </w:pPr>
            <w:r w:rsidRPr="00B35CB9">
              <w:rPr>
                <w:sz w:val="18"/>
                <w:szCs w:val="18"/>
                <w:lang w:val="fr" w:eastAsia="fr"/>
              </w:rPr>
              <w:t>125</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1AC2262" w14:textId="4049C246" w:rsidR="00430610" w:rsidRPr="00B35CB9" w:rsidRDefault="00430610" w:rsidP="008476AA">
            <w:pPr>
              <w:jc w:val="right"/>
              <w:rPr>
                <w:sz w:val="18"/>
                <w:szCs w:val="18"/>
                <w:lang w:val="en-CA" w:eastAsia="en-CA"/>
              </w:rPr>
            </w:pPr>
            <w:r w:rsidRPr="00B35CB9">
              <w:rPr>
                <w:sz w:val="18"/>
                <w:szCs w:val="18"/>
                <w:lang w:val="fr" w:eastAsia="fr"/>
              </w:rPr>
              <w:t>12 235 014</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3AFCD43" w14:textId="77777777" w:rsidR="00430610" w:rsidRPr="00B35CB9" w:rsidRDefault="00430610" w:rsidP="008476AA">
            <w:pPr>
              <w:jc w:val="right"/>
              <w:rPr>
                <w:sz w:val="18"/>
                <w:szCs w:val="18"/>
                <w:lang w:val="en-CA" w:eastAsia="en-CA"/>
              </w:rPr>
            </w:pPr>
            <w:r w:rsidRPr="00B35CB9">
              <w:rPr>
                <w:sz w:val="18"/>
                <w:szCs w:val="18"/>
                <w:lang w:val="fr" w:eastAsia="fr"/>
              </w:rPr>
              <w:t>14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A625E01" w14:textId="77777777" w:rsidR="00430610" w:rsidRPr="00B35CB9" w:rsidRDefault="00430610" w:rsidP="008476AA">
            <w:pPr>
              <w:jc w:val="right"/>
              <w:rPr>
                <w:sz w:val="18"/>
                <w:szCs w:val="18"/>
                <w:lang w:val="en-CA" w:eastAsia="en-CA"/>
              </w:rPr>
            </w:pPr>
            <w:r w:rsidRPr="00B35CB9">
              <w:rPr>
                <w:sz w:val="18"/>
                <w:szCs w:val="18"/>
                <w:lang w:val="fr" w:eastAsia="fr"/>
              </w:rPr>
              <w:t>47</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ABD34F7" w14:textId="77777777" w:rsidR="00430610" w:rsidRPr="00B35CB9" w:rsidRDefault="00430610" w:rsidP="008476AA">
            <w:pPr>
              <w:jc w:val="right"/>
              <w:rPr>
                <w:sz w:val="18"/>
                <w:szCs w:val="18"/>
                <w:lang w:val="en-CA" w:eastAsia="en-CA"/>
              </w:rPr>
            </w:pPr>
            <w:r w:rsidRPr="00B35CB9">
              <w:rPr>
                <w:sz w:val="18"/>
                <w:szCs w:val="18"/>
                <w:lang w:val="fr" w:eastAsia="fr"/>
              </w:rPr>
              <w:t>38</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7A5B117" w14:textId="77777777" w:rsidR="00430610" w:rsidRPr="00B35CB9" w:rsidRDefault="00430610" w:rsidP="008476AA">
            <w:pPr>
              <w:jc w:val="right"/>
              <w:rPr>
                <w:sz w:val="18"/>
                <w:szCs w:val="18"/>
                <w:lang w:val="en-CA" w:eastAsia="en-CA"/>
              </w:rPr>
            </w:pPr>
            <w:r w:rsidRPr="00B35CB9">
              <w:rPr>
                <w:sz w:val="18"/>
                <w:szCs w:val="18"/>
                <w:lang w:val="fr" w:eastAsia="fr"/>
              </w:rPr>
              <w:t>11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A876C29" w14:textId="77777777" w:rsidR="00430610" w:rsidRPr="00B35CB9" w:rsidRDefault="00430610" w:rsidP="008476AA">
            <w:pPr>
              <w:jc w:val="right"/>
              <w:rPr>
                <w:sz w:val="18"/>
                <w:szCs w:val="18"/>
                <w:lang w:val="en-CA" w:eastAsia="en-CA"/>
              </w:rPr>
            </w:pPr>
            <w:r w:rsidRPr="00B35CB9">
              <w:rPr>
                <w:sz w:val="18"/>
                <w:szCs w:val="18"/>
                <w:lang w:val="fr" w:eastAsia="fr"/>
              </w:rPr>
              <w:t>34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84D5290" w14:textId="77777777" w:rsidR="00430610" w:rsidRPr="00B35CB9" w:rsidRDefault="00430610" w:rsidP="008476AA">
            <w:pPr>
              <w:jc w:val="right"/>
              <w:rPr>
                <w:sz w:val="18"/>
                <w:szCs w:val="18"/>
                <w:lang w:val="en-CA" w:eastAsia="en-CA"/>
              </w:rPr>
            </w:pPr>
            <w:r w:rsidRPr="00B35CB9">
              <w:rPr>
                <w:sz w:val="18"/>
                <w:szCs w:val="18"/>
                <w:lang w:val="fr" w:eastAsia="fr"/>
              </w:rPr>
              <w:t>8</w:t>
            </w:r>
          </w:p>
        </w:tc>
      </w:tr>
      <w:tr w:rsidR="00B35CB9" w:rsidRPr="00B35CB9" w14:paraId="3D0D1A84"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892DF97" w14:textId="77777777" w:rsidR="00430610" w:rsidRPr="00B35CB9" w:rsidRDefault="00430610" w:rsidP="008476AA">
            <w:pPr>
              <w:jc w:val="left"/>
              <w:rPr>
                <w:sz w:val="18"/>
                <w:szCs w:val="18"/>
                <w:lang w:val="en-CA" w:eastAsia="en-CA"/>
              </w:rPr>
            </w:pPr>
            <w:r w:rsidRPr="00B35CB9">
              <w:rPr>
                <w:sz w:val="18"/>
                <w:szCs w:val="18"/>
                <w:lang w:val="fr" w:eastAsia="fr"/>
              </w:rPr>
              <w:t>Asie et Pacifique</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5984BA5" w14:textId="77777777" w:rsidR="00430610" w:rsidRPr="00B35CB9" w:rsidRDefault="00430610" w:rsidP="008476AA">
            <w:pPr>
              <w:jc w:val="right"/>
              <w:rPr>
                <w:sz w:val="18"/>
                <w:szCs w:val="18"/>
                <w:lang w:val="en-CA" w:eastAsia="en-CA"/>
              </w:rPr>
            </w:pPr>
            <w:r w:rsidRPr="00B35CB9">
              <w:rPr>
                <w:sz w:val="18"/>
                <w:szCs w:val="18"/>
                <w:lang w:val="fr" w:eastAsia="fr"/>
              </w:rPr>
              <w:t>150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E9ABDBA" w14:textId="472B82E8" w:rsidR="00430610" w:rsidRPr="00B35CB9" w:rsidRDefault="00430610" w:rsidP="008476AA">
            <w:pPr>
              <w:jc w:val="right"/>
              <w:rPr>
                <w:sz w:val="18"/>
                <w:szCs w:val="18"/>
                <w:lang w:val="en-CA" w:eastAsia="en-CA"/>
              </w:rPr>
            </w:pPr>
            <w:r w:rsidRPr="00B35CB9">
              <w:rPr>
                <w:sz w:val="18"/>
                <w:szCs w:val="18"/>
                <w:lang w:val="fr" w:eastAsia="fr"/>
              </w:rPr>
              <w:t>32 821 811</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16D58AB" w14:textId="77777777" w:rsidR="00430610" w:rsidRPr="00B35CB9" w:rsidRDefault="00430610" w:rsidP="008476AA">
            <w:pPr>
              <w:jc w:val="right"/>
              <w:rPr>
                <w:sz w:val="18"/>
                <w:szCs w:val="18"/>
                <w:lang w:val="en-CA" w:eastAsia="en-CA"/>
              </w:rPr>
            </w:pPr>
            <w:r w:rsidRPr="00B35CB9">
              <w:rPr>
                <w:sz w:val="18"/>
                <w:szCs w:val="18"/>
                <w:lang w:val="fr" w:eastAsia="fr"/>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AEF78A0" w14:textId="77777777" w:rsidR="00430610" w:rsidRPr="00B35CB9" w:rsidRDefault="00430610" w:rsidP="008476AA">
            <w:pPr>
              <w:jc w:val="right"/>
              <w:rPr>
                <w:sz w:val="18"/>
                <w:szCs w:val="18"/>
                <w:lang w:val="en-CA" w:eastAsia="en-CA"/>
              </w:rPr>
            </w:pPr>
            <w:r w:rsidRPr="00B35CB9">
              <w:rPr>
                <w:sz w:val="18"/>
                <w:szCs w:val="18"/>
                <w:lang w:val="fr" w:eastAsia="fr"/>
              </w:rPr>
              <w:t>85</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7FF39087" w14:textId="77777777" w:rsidR="00430610" w:rsidRPr="00B35CB9" w:rsidRDefault="00430610" w:rsidP="008476AA">
            <w:pPr>
              <w:jc w:val="right"/>
              <w:rPr>
                <w:sz w:val="18"/>
                <w:szCs w:val="18"/>
                <w:lang w:val="en-CA" w:eastAsia="en-CA"/>
              </w:rPr>
            </w:pPr>
            <w:r w:rsidRPr="00B35CB9">
              <w:rPr>
                <w:sz w:val="18"/>
                <w:szCs w:val="18"/>
                <w:lang w:val="fr" w:eastAsia="fr"/>
              </w:rPr>
              <w:t>57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DFC755E" w14:textId="77777777" w:rsidR="00430610" w:rsidRPr="00B35CB9" w:rsidRDefault="00430610" w:rsidP="008476AA">
            <w:pPr>
              <w:jc w:val="right"/>
              <w:rPr>
                <w:sz w:val="18"/>
                <w:szCs w:val="18"/>
                <w:lang w:val="en-CA" w:eastAsia="en-CA"/>
              </w:rPr>
            </w:pPr>
            <w:r w:rsidRPr="00B35CB9">
              <w:rPr>
                <w:sz w:val="18"/>
                <w:szCs w:val="18"/>
                <w:lang w:val="fr" w:eastAsia="fr"/>
              </w:rPr>
              <w:t>12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92F6766" w14:textId="77777777" w:rsidR="00430610" w:rsidRPr="00B35CB9" w:rsidRDefault="00430610" w:rsidP="008476AA">
            <w:pPr>
              <w:jc w:val="right"/>
              <w:rPr>
                <w:sz w:val="18"/>
                <w:szCs w:val="18"/>
                <w:lang w:val="en-CA" w:eastAsia="en-CA"/>
              </w:rPr>
            </w:pPr>
            <w:r w:rsidRPr="00B35CB9">
              <w:rPr>
                <w:sz w:val="18"/>
                <w:szCs w:val="18"/>
                <w:lang w:val="fr" w:eastAsia="fr"/>
              </w:rPr>
              <w:t>42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A9E7C23" w14:textId="77777777" w:rsidR="00430610" w:rsidRPr="00B35CB9" w:rsidRDefault="00430610" w:rsidP="008476AA">
            <w:pPr>
              <w:jc w:val="right"/>
              <w:rPr>
                <w:sz w:val="18"/>
                <w:szCs w:val="18"/>
                <w:lang w:val="en-CA" w:eastAsia="en-CA"/>
              </w:rPr>
            </w:pPr>
            <w:r w:rsidRPr="00B35CB9">
              <w:rPr>
                <w:sz w:val="18"/>
                <w:szCs w:val="18"/>
                <w:lang w:val="fr" w:eastAsia="fr"/>
              </w:rPr>
              <w:t>10</w:t>
            </w:r>
          </w:p>
        </w:tc>
      </w:tr>
      <w:tr w:rsidR="00B35CB9" w:rsidRPr="00B35CB9" w14:paraId="12297C42"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ABEFE97" w14:textId="77777777" w:rsidR="00430610" w:rsidRPr="00B35CB9" w:rsidRDefault="00430610" w:rsidP="008476AA">
            <w:pPr>
              <w:jc w:val="left"/>
              <w:rPr>
                <w:sz w:val="18"/>
                <w:szCs w:val="18"/>
                <w:lang w:val="en-CA" w:eastAsia="en-CA"/>
              </w:rPr>
            </w:pPr>
            <w:r w:rsidRPr="00B35CB9">
              <w:rPr>
                <w:sz w:val="18"/>
                <w:szCs w:val="18"/>
                <w:lang w:val="fr" w:eastAsia="fr"/>
              </w:rPr>
              <w:t>Europe</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4C39A904" w14:textId="77777777" w:rsidR="00430610" w:rsidRPr="00B35CB9" w:rsidRDefault="00430610" w:rsidP="008476AA">
            <w:pPr>
              <w:jc w:val="right"/>
              <w:rPr>
                <w:sz w:val="18"/>
                <w:szCs w:val="18"/>
                <w:lang w:val="en-CA" w:eastAsia="en-CA"/>
              </w:rPr>
            </w:pPr>
            <w:r w:rsidRPr="00B35CB9">
              <w:rPr>
                <w:sz w:val="18"/>
                <w:szCs w:val="18"/>
                <w:lang w:val="fr" w:eastAsia="fr"/>
              </w:rPr>
              <w:t>19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B15E734" w14:textId="4CBA1588" w:rsidR="00430610" w:rsidRPr="00B35CB9" w:rsidRDefault="00430610" w:rsidP="008476AA">
            <w:pPr>
              <w:jc w:val="right"/>
              <w:rPr>
                <w:sz w:val="18"/>
                <w:szCs w:val="18"/>
                <w:lang w:val="en-CA" w:eastAsia="en-CA"/>
              </w:rPr>
            </w:pPr>
            <w:r w:rsidRPr="00B35CB9">
              <w:rPr>
                <w:sz w:val="18"/>
                <w:szCs w:val="18"/>
                <w:lang w:val="fr" w:eastAsia="fr"/>
              </w:rPr>
              <w:t>2 396 736</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2538D2E" w14:textId="77777777" w:rsidR="00430610" w:rsidRPr="00B35CB9" w:rsidRDefault="00430610" w:rsidP="008476AA">
            <w:pPr>
              <w:jc w:val="right"/>
              <w:rPr>
                <w:sz w:val="18"/>
                <w:szCs w:val="18"/>
                <w:lang w:val="en-CA" w:eastAsia="en-CA"/>
              </w:rPr>
            </w:pPr>
            <w:r w:rsidRPr="00B35CB9">
              <w:rPr>
                <w:sz w:val="18"/>
                <w:szCs w:val="18"/>
                <w:lang w:val="fr" w:eastAsia="fr"/>
              </w:rPr>
              <w:t>26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A5C0F02" w14:textId="77777777" w:rsidR="00430610" w:rsidRPr="00B35CB9" w:rsidRDefault="00430610" w:rsidP="008476AA">
            <w:pPr>
              <w:jc w:val="right"/>
              <w:rPr>
                <w:sz w:val="18"/>
                <w:szCs w:val="18"/>
                <w:lang w:val="en-CA" w:eastAsia="en-CA"/>
              </w:rPr>
            </w:pPr>
            <w:r w:rsidRPr="00B35CB9">
              <w:rPr>
                <w:sz w:val="18"/>
                <w:szCs w:val="18"/>
                <w:lang w:val="fr" w:eastAsia="fr"/>
              </w:rPr>
              <w:t>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8B8656B" w14:textId="77777777" w:rsidR="00430610" w:rsidRPr="00B35CB9" w:rsidRDefault="00430610" w:rsidP="008476AA">
            <w:pPr>
              <w:jc w:val="right"/>
              <w:rPr>
                <w:sz w:val="18"/>
                <w:szCs w:val="18"/>
                <w:lang w:val="en-CA" w:eastAsia="en-CA"/>
              </w:rPr>
            </w:pPr>
            <w:r w:rsidRPr="00B35CB9">
              <w:rPr>
                <w:sz w:val="18"/>
                <w:szCs w:val="18"/>
                <w:lang w:val="fr" w:eastAsia="fr"/>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5177B5C" w14:textId="77777777" w:rsidR="00430610" w:rsidRPr="00B35CB9" w:rsidRDefault="00430610" w:rsidP="008476AA">
            <w:pPr>
              <w:jc w:val="right"/>
              <w:rPr>
                <w:sz w:val="18"/>
                <w:szCs w:val="18"/>
                <w:lang w:val="en-CA" w:eastAsia="en-CA"/>
              </w:rPr>
            </w:pPr>
            <w:r w:rsidRPr="00B35CB9">
              <w:rPr>
                <w:sz w:val="18"/>
                <w:szCs w:val="18"/>
                <w:lang w:val="fr" w:eastAsia="fr"/>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0E448D3" w14:textId="77777777" w:rsidR="00430610" w:rsidRPr="00B35CB9" w:rsidRDefault="00430610" w:rsidP="008476AA">
            <w:pPr>
              <w:jc w:val="right"/>
              <w:rPr>
                <w:sz w:val="18"/>
                <w:szCs w:val="18"/>
                <w:lang w:val="en-CA" w:eastAsia="en-CA"/>
              </w:rPr>
            </w:pPr>
            <w:r w:rsidRPr="00B35CB9">
              <w:rPr>
                <w:sz w:val="18"/>
                <w:szCs w:val="18"/>
                <w:lang w:val="fr" w:eastAsia="fr"/>
              </w:rPr>
              <w:t>29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0CA764F" w14:textId="77777777" w:rsidR="00430610" w:rsidRPr="00B35CB9" w:rsidRDefault="00430610" w:rsidP="008476AA">
            <w:pPr>
              <w:jc w:val="right"/>
              <w:rPr>
                <w:sz w:val="18"/>
                <w:szCs w:val="18"/>
                <w:lang w:val="en-CA" w:eastAsia="en-CA"/>
              </w:rPr>
            </w:pPr>
            <w:r w:rsidRPr="00B35CB9">
              <w:rPr>
                <w:sz w:val="18"/>
                <w:szCs w:val="18"/>
                <w:lang w:val="fr" w:eastAsia="fr"/>
              </w:rPr>
              <w:t>2</w:t>
            </w:r>
          </w:p>
        </w:tc>
      </w:tr>
      <w:tr w:rsidR="00B35CB9" w:rsidRPr="00B35CB9" w14:paraId="63AA76AE"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C90B55C" w14:textId="77777777" w:rsidR="00430610" w:rsidRPr="00B35CB9" w:rsidRDefault="00430610" w:rsidP="008476AA">
            <w:pPr>
              <w:jc w:val="left"/>
              <w:rPr>
                <w:sz w:val="18"/>
                <w:szCs w:val="18"/>
                <w:lang w:val="en-CA" w:eastAsia="en-CA"/>
              </w:rPr>
            </w:pPr>
            <w:r w:rsidRPr="00B35CB9">
              <w:rPr>
                <w:sz w:val="18"/>
                <w:szCs w:val="18"/>
                <w:lang w:val="fr" w:eastAsia="fr"/>
              </w:rPr>
              <w:t>Amérique latine et Caraïbes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68A6BE8" w14:textId="77777777" w:rsidR="00430610" w:rsidRPr="00B35CB9" w:rsidRDefault="00430610" w:rsidP="008476AA">
            <w:pPr>
              <w:jc w:val="right"/>
              <w:rPr>
                <w:sz w:val="18"/>
                <w:szCs w:val="18"/>
                <w:lang w:val="en-CA" w:eastAsia="en-CA"/>
              </w:rPr>
            </w:pPr>
            <w:r w:rsidRPr="00B35CB9">
              <w:rPr>
                <w:sz w:val="18"/>
                <w:szCs w:val="18"/>
                <w:lang w:val="fr" w:eastAsia="fr"/>
              </w:rPr>
              <w:t>116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75A62D1" w14:textId="74018B69" w:rsidR="00430610" w:rsidRPr="00B35CB9" w:rsidRDefault="00430610" w:rsidP="008476AA">
            <w:pPr>
              <w:jc w:val="right"/>
              <w:rPr>
                <w:sz w:val="18"/>
                <w:szCs w:val="18"/>
                <w:lang w:val="en-CA" w:eastAsia="en-CA"/>
              </w:rPr>
            </w:pPr>
            <w:r w:rsidRPr="00B35CB9">
              <w:rPr>
                <w:sz w:val="18"/>
                <w:szCs w:val="18"/>
                <w:lang w:val="fr" w:eastAsia="fr"/>
              </w:rPr>
              <w:t>19 606 377</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18DED53" w14:textId="77777777" w:rsidR="00430610" w:rsidRPr="00B35CB9" w:rsidRDefault="00430610" w:rsidP="008476AA">
            <w:pPr>
              <w:jc w:val="right"/>
              <w:rPr>
                <w:sz w:val="18"/>
                <w:szCs w:val="18"/>
                <w:lang w:val="en-CA" w:eastAsia="en-CA"/>
              </w:rPr>
            </w:pPr>
            <w:r w:rsidRPr="00B35CB9">
              <w:rPr>
                <w:sz w:val="18"/>
                <w:szCs w:val="18"/>
                <w:lang w:val="fr" w:eastAsia="fr"/>
              </w:rPr>
              <w:t>29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CD67DAB" w14:textId="77777777" w:rsidR="00430610" w:rsidRPr="00B35CB9" w:rsidRDefault="00430610" w:rsidP="008476AA">
            <w:pPr>
              <w:jc w:val="right"/>
              <w:rPr>
                <w:sz w:val="18"/>
                <w:szCs w:val="18"/>
                <w:lang w:val="en-CA" w:eastAsia="en-CA"/>
              </w:rPr>
            </w:pPr>
            <w:r w:rsidRPr="00B35CB9">
              <w:rPr>
                <w:sz w:val="18"/>
                <w:szCs w:val="18"/>
                <w:lang w:val="fr" w:eastAsia="fr"/>
              </w:rPr>
              <w:t>53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B9FCDE7" w14:textId="77777777" w:rsidR="00430610" w:rsidRPr="00B35CB9" w:rsidRDefault="00430610" w:rsidP="008476AA">
            <w:pPr>
              <w:jc w:val="right"/>
              <w:rPr>
                <w:sz w:val="18"/>
                <w:szCs w:val="18"/>
                <w:lang w:val="en-CA" w:eastAsia="en-CA"/>
              </w:rPr>
            </w:pPr>
            <w:r w:rsidRPr="00B35CB9">
              <w:rPr>
                <w:sz w:val="18"/>
                <w:szCs w:val="18"/>
                <w:lang w:val="fr" w:eastAsia="fr"/>
              </w:rPr>
              <w:t>46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CAB0D61" w14:textId="77777777" w:rsidR="00430610" w:rsidRPr="00B35CB9" w:rsidRDefault="00430610" w:rsidP="008476AA">
            <w:pPr>
              <w:jc w:val="right"/>
              <w:rPr>
                <w:sz w:val="18"/>
                <w:szCs w:val="18"/>
                <w:lang w:val="en-CA" w:eastAsia="en-CA"/>
              </w:rPr>
            </w:pPr>
            <w:r w:rsidRPr="00B35CB9">
              <w:rPr>
                <w:sz w:val="18"/>
                <w:szCs w:val="18"/>
                <w:lang w:val="fr" w:eastAsia="fr"/>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92D22D1" w14:textId="77777777" w:rsidR="00430610" w:rsidRPr="00B35CB9" w:rsidRDefault="00430610" w:rsidP="008476AA">
            <w:pPr>
              <w:jc w:val="right"/>
              <w:rPr>
                <w:sz w:val="18"/>
                <w:szCs w:val="18"/>
                <w:lang w:val="en-CA" w:eastAsia="en-CA"/>
              </w:rPr>
            </w:pPr>
            <w:r w:rsidRPr="00B35CB9">
              <w:rPr>
                <w:sz w:val="18"/>
                <w:szCs w:val="18"/>
                <w:lang w:val="fr" w:eastAsia="fr"/>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39DB15F" w14:textId="77777777" w:rsidR="00430610" w:rsidRPr="00B35CB9" w:rsidRDefault="00430610" w:rsidP="008476AA">
            <w:pPr>
              <w:jc w:val="right"/>
              <w:rPr>
                <w:sz w:val="18"/>
                <w:szCs w:val="18"/>
                <w:lang w:val="en-CA" w:eastAsia="en-CA"/>
              </w:rPr>
            </w:pPr>
            <w:r w:rsidRPr="00B35CB9">
              <w:rPr>
                <w:sz w:val="18"/>
                <w:szCs w:val="18"/>
                <w:lang w:val="fr" w:eastAsia="fr"/>
              </w:rPr>
              <w:t>13</w:t>
            </w:r>
          </w:p>
        </w:tc>
      </w:tr>
      <w:tr w:rsidR="00B35CB9" w:rsidRPr="00B35CB9" w14:paraId="4F042C56"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97E401" w14:textId="77777777" w:rsidR="00430610" w:rsidRPr="00B35CB9" w:rsidRDefault="00430610" w:rsidP="008476AA">
            <w:pPr>
              <w:jc w:val="left"/>
              <w:rPr>
                <w:sz w:val="18"/>
                <w:szCs w:val="18"/>
                <w:lang w:val="en-CA" w:eastAsia="en-CA"/>
              </w:rPr>
            </w:pPr>
            <w:r w:rsidRPr="00B35CB9">
              <w:rPr>
                <w:sz w:val="18"/>
                <w:szCs w:val="18"/>
                <w:lang w:val="fr" w:eastAsia="fr"/>
              </w:rPr>
              <w:t>Échelle mondiale</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712B854" w14:textId="77777777" w:rsidR="00430610" w:rsidRPr="00B35CB9" w:rsidRDefault="00430610" w:rsidP="008476AA">
            <w:pPr>
              <w:jc w:val="right"/>
              <w:rPr>
                <w:sz w:val="18"/>
                <w:szCs w:val="18"/>
                <w:lang w:val="en-CA" w:eastAsia="en-CA"/>
              </w:rPr>
            </w:pPr>
            <w:r w:rsidRPr="00B35CB9">
              <w:rPr>
                <w:sz w:val="18"/>
                <w:szCs w:val="18"/>
                <w:lang w:val="fr" w:eastAsia="fr"/>
              </w:rPr>
              <w:t>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43650AC" w14:textId="1C56D330" w:rsidR="00430610" w:rsidRPr="00B35CB9" w:rsidRDefault="00430610" w:rsidP="008476AA">
            <w:pPr>
              <w:jc w:val="right"/>
              <w:rPr>
                <w:sz w:val="18"/>
                <w:szCs w:val="18"/>
                <w:lang w:val="en-CA" w:eastAsia="en-CA"/>
              </w:rPr>
            </w:pPr>
            <w:r w:rsidRPr="00B35CB9">
              <w:rPr>
                <w:sz w:val="18"/>
                <w:szCs w:val="18"/>
                <w:lang w:val="fr" w:eastAsia="fr"/>
              </w:rPr>
              <w:t>21 836 997</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2C1AE60" w14:textId="77777777" w:rsidR="00430610" w:rsidRPr="00B35CB9" w:rsidRDefault="00430610" w:rsidP="008476AA">
            <w:pPr>
              <w:jc w:val="right"/>
              <w:rPr>
                <w:sz w:val="18"/>
                <w:szCs w:val="18"/>
                <w:lang w:val="en-CA" w:eastAsia="en-CA"/>
              </w:rPr>
            </w:pPr>
            <w:r w:rsidRPr="00B35CB9">
              <w:rPr>
                <w:sz w:val="18"/>
                <w:szCs w:val="18"/>
                <w:lang w:val="fr" w:eastAsia="fr"/>
              </w:rPr>
              <w:t>35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B4B7530" w14:textId="77777777" w:rsidR="00430610" w:rsidRPr="00B35CB9" w:rsidRDefault="00430610" w:rsidP="008476AA">
            <w:pPr>
              <w:jc w:val="right"/>
              <w:rPr>
                <w:sz w:val="18"/>
                <w:szCs w:val="18"/>
                <w:lang w:val="en-CA" w:eastAsia="en-CA"/>
              </w:rPr>
            </w:pPr>
            <w:r w:rsidRPr="00B35CB9">
              <w:rPr>
                <w:sz w:val="18"/>
                <w:szCs w:val="18"/>
                <w:lang w:val="fr" w:eastAsia="fr"/>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8DB83E3" w14:textId="77777777" w:rsidR="00430610" w:rsidRPr="00B35CB9" w:rsidRDefault="00430610" w:rsidP="008476AA">
            <w:pPr>
              <w:jc w:val="right"/>
              <w:rPr>
                <w:sz w:val="18"/>
                <w:szCs w:val="18"/>
                <w:lang w:val="en-CA" w:eastAsia="en-CA"/>
              </w:rPr>
            </w:pPr>
            <w:r w:rsidRPr="00B35CB9">
              <w:rPr>
                <w:sz w:val="18"/>
                <w:szCs w:val="18"/>
                <w:lang w:val="fr" w:eastAsia="fr"/>
              </w:rPr>
              <w:t>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85F5FF3" w14:textId="77777777" w:rsidR="00430610" w:rsidRPr="00B35CB9" w:rsidRDefault="00430610" w:rsidP="008476AA">
            <w:pPr>
              <w:jc w:val="right"/>
              <w:rPr>
                <w:sz w:val="18"/>
                <w:szCs w:val="18"/>
                <w:lang w:val="en-CA" w:eastAsia="en-CA"/>
              </w:rPr>
            </w:pPr>
            <w:r w:rsidRPr="00B35CB9">
              <w:rPr>
                <w:sz w:val="18"/>
                <w:szCs w:val="18"/>
                <w:lang w:val="fr" w:eastAsia="fr"/>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DF0C7DD" w14:textId="77777777" w:rsidR="00430610" w:rsidRPr="00B35CB9" w:rsidRDefault="00430610" w:rsidP="008476AA">
            <w:pPr>
              <w:jc w:val="right"/>
              <w:rPr>
                <w:sz w:val="18"/>
                <w:szCs w:val="18"/>
                <w:lang w:val="en-CA" w:eastAsia="en-CA"/>
              </w:rPr>
            </w:pPr>
            <w:r w:rsidRPr="00B35CB9">
              <w:rPr>
                <w:sz w:val="18"/>
                <w:szCs w:val="18"/>
                <w:lang w:val="fr" w:eastAsia="fr"/>
              </w:rPr>
              <w:t>26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9305A46" w14:textId="77777777" w:rsidR="00430610" w:rsidRPr="00B35CB9" w:rsidRDefault="00430610" w:rsidP="008476AA">
            <w:pPr>
              <w:jc w:val="right"/>
              <w:rPr>
                <w:sz w:val="18"/>
                <w:szCs w:val="18"/>
                <w:lang w:val="en-CA" w:eastAsia="en-CA"/>
              </w:rPr>
            </w:pPr>
            <w:r w:rsidRPr="00B35CB9">
              <w:rPr>
                <w:sz w:val="18"/>
                <w:szCs w:val="18"/>
                <w:lang w:val="fr" w:eastAsia="fr"/>
              </w:rPr>
              <w:t>10</w:t>
            </w:r>
          </w:p>
        </w:tc>
      </w:tr>
      <w:tr w:rsidR="00B35CB9" w:rsidRPr="00B35CB9" w14:paraId="51E97455" w14:textId="77777777" w:rsidTr="004A4684">
        <w:trPr>
          <w:trHeight w:val="204"/>
        </w:trPr>
        <w:tc>
          <w:tcPr>
            <w:tcW w:w="1702" w:type="dxa"/>
            <w:tcBorders>
              <w:top w:val="nil"/>
              <w:left w:val="single" w:sz="4" w:space="0" w:color="auto"/>
              <w:bottom w:val="nil"/>
              <w:right w:val="nil"/>
            </w:tcBorders>
            <w:shd w:val="clear" w:color="auto" w:fill="auto"/>
            <w:noWrap/>
            <w:tcMar>
              <w:left w:w="57" w:type="dxa"/>
              <w:right w:w="57" w:type="dxa"/>
            </w:tcMar>
            <w:hideMark/>
          </w:tcPr>
          <w:p w14:paraId="6E25B149" w14:textId="77777777" w:rsidR="00430610" w:rsidRPr="00B35CB9" w:rsidRDefault="00430610" w:rsidP="008476AA">
            <w:pPr>
              <w:jc w:val="left"/>
              <w:rPr>
                <w:b/>
                <w:bCs/>
                <w:sz w:val="18"/>
                <w:szCs w:val="18"/>
                <w:lang w:val="en-CA" w:eastAsia="en-CA"/>
              </w:rPr>
            </w:pPr>
            <w:r w:rsidRPr="00B35CB9">
              <w:rPr>
                <w:b/>
                <w:bCs/>
                <w:sz w:val="18"/>
                <w:szCs w:val="18"/>
                <w:lang w:val="fr" w:eastAsia="fr"/>
              </w:rPr>
              <w:t>Secteur</w:t>
            </w:r>
          </w:p>
        </w:tc>
        <w:tc>
          <w:tcPr>
            <w:tcW w:w="850" w:type="dxa"/>
            <w:tcBorders>
              <w:top w:val="nil"/>
              <w:left w:val="nil"/>
              <w:bottom w:val="nil"/>
              <w:right w:val="nil"/>
            </w:tcBorders>
            <w:shd w:val="clear" w:color="auto" w:fill="auto"/>
            <w:noWrap/>
            <w:tcMar>
              <w:left w:w="57" w:type="dxa"/>
              <w:right w:w="57" w:type="dxa"/>
            </w:tcMar>
            <w:hideMark/>
          </w:tcPr>
          <w:p w14:paraId="370F39C0" w14:textId="77777777" w:rsidR="00430610" w:rsidRPr="00B35CB9" w:rsidRDefault="00430610" w:rsidP="008476AA">
            <w:pPr>
              <w:jc w:val="left"/>
              <w:rPr>
                <w:b/>
                <w:bCs/>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5E275AE2" w14:textId="77777777" w:rsidR="00430610" w:rsidRPr="00B35CB9" w:rsidRDefault="00430610" w:rsidP="008476AA">
            <w:pPr>
              <w:jc w:val="left"/>
              <w:rPr>
                <w:sz w:val="18"/>
                <w:szCs w:val="18"/>
                <w:lang w:val="en-CA" w:eastAsia="en-CA"/>
              </w:rPr>
            </w:pPr>
          </w:p>
        </w:tc>
        <w:tc>
          <w:tcPr>
            <w:tcW w:w="851" w:type="dxa"/>
            <w:tcBorders>
              <w:top w:val="nil"/>
              <w:left w:val="nil"/>
              <w:bottom w:val="nil"/>
              <w:right w:val="nil"/>
            </w:tcBorders>
            <w:shd w:val="clear" w:color="auto" w:fill="auto"/>
            <w:noWrap/>
            <w:tcMar>
              <w:left w:w="57" w:type="dxa"/>
              <w:right w:w="57" w:type="dxa"/>
            </w:tcMar>
            <w:hideMark/>
          </w:tcPr>
          <w:p w14:paraId="26D66BAA" w14:textId="77777777" w:rsidR="00430610" w:rsidRPr="00B35CB9" w:rsidRDefault="0043061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0AED3140" w14:textId="77777777" w:rsidR="00430610" w:rsidRPr="00B35CB9" w:rsidRDefault="00430610" w:rsidP="008476AA">
            <w:pPr>
              <w:jc w:val="left"/>
              <w:rPr>
                <w:sz w:val="18"/>
                <w:szCs w:val="18"/>
                <w:lang w:val="en-CA" w:eastAsia="en-CA"/>
              </w:rPr>
            </w:pPr>
          </w:p>
        </w:tc>
        <w:tc>
          <w:tcPr>
            <w:tcW w:w="850" w:type="dxa"/>
            <w:tcBorders>
              <w:top w:val="nil"/>
              <w:left w:val="nil"/>
              <w:bottom w:val="nil"/>
              <w:right w:val="nil"/>
            </w:tcBorders>
            <w:shd w:val="clear" w:color="auto" w:fill="auto"/>
            <w:noWrap/>
            <w:tcMar>
              <w:left w:w="57" w:type="dxa"/>
              <w:right w:w="57" w:type="dxa"/>
            </w:tcMar>
            <w:hideMark/>
          </w:tcPr>
          <w:p w14:paraId="48872B95" w14:textId="77777777" w:rsidR="00430610" w:rsidRPr="00B35CB9" w:rsidRDefault="0043061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049FC9FA" w14:textId="77777777" w:rsidR="00430610" w:rsidRPr="00B35CB9" w:rsidRDefault="00430610" w:rsidP="008476AA">
            <w:pPr>
              <w:jc w:val="left"/>
              <w:rPr>
                <w:sz w:val="18"/>
                <w:szCs w:val="18"/>
                <w:lang w:val="en-CA" w:eastAsia="en-CA"/>
              </w:rPr>
            </w:pPr>
          </w:p>
        </w:tc>
        <w:tc>
          <w:tcPr>
            <w:tcW w:w="1276" w:type="dxa"/>
            <w:tcBorders>
              <w:top w:val="nil"/>
              <w:left w:val="nil"/>
              <w:bottom w:val="nil"/>
              <w:right w:val="single" w:sz="4" w:space="0" w:color="auto"/>
            </w:tcBorders>
            <w:shd w:val="clear" w:color="auto" w:fill="auto"/>
            <w:noWrap/>
            <w:tcMar>
              <w:left w:w="57" w:type="dxa"/>
              <w:right w:w="57" w:type="dxa"/>
            </w:tcMar>
            <w:hideMark/>
          </w:tcPr>
          <w:p w14:paraId="01141CF1" w14:textId="77777777" w:rsidR="00430610" w:rsidRPr="00B35CB9" w:rsidRDefault="00430610" w:rsidP="008476AA">
            <w:pPr>
              <w:jc w:val="right"/>
              <w:rPr>
                <w:sz w:val="18"/>
                <w:szCs w:val="18"/>
                <w:lang w:val="en-CA" w:eastAsia="en-CA"/>
              </w:rPr>
            </w:pPr>
            <w:r w:rsidRPr="00B35CB9">
              <w:rPr>
                <w:sz w:val="18"/>
                <w:szCs w:val="18"/>
                <w:lang w:val="fr" w:eastAsia="fr"/>
              </w:rPr>
              <w:t> </w:t>
            </w:r>
          </w:p>
        </w:tc>
        <w:tc>
          <w:tcPr>
            <w:tcW w:w="992" w:type="dxa"/>
            <w:tcBorders>
              <w:top w:val="nil"/>
              <w:left w:val="nil"/>
              <w:bottom w:val="nil"/>
              <w:right w:val="single" w:sz="4" w:space="0" w:color="auto"/>
            </w:tcBorders>
            <w:shd w:val="clear" w:color="auto" w:fill="auto"/>
            <w:noWrap/>
            <w:tcMar>
              <w:left w:w="57" w:type="dxa"/>
              <w:right w:w="57" w:type="dxa"/>
            </w:tcMar>
            <w:hideMark/>
          </w:tcPr>
          <w:p w14:paraId="7BA707F6" w14:textId="77777777" w:rsidR="00430610" w:rsidRPr="00B35CB9" w:rsidRDefault="00430610" w:rsidP="008476AA">
            <w:pPr>
              <w:jc w:val="right"/>
              <w:rPr>
                <w:sz w:val="18"/>
                <w:szCs w:val="18"/>
                <w:lang w:val="en-CA" w:eastAsia="en-CA"/>
              </w:rPr>
            </w:pPr>
            <w:r w:rsidRPr="00B35CB9">
              <w:rPr>
                <w:sz w:val="18"/>
                <w:szCs w:val="18"/>
                <w:lang w:val="fr" w:eastAsia="fr"/>
              </w:rPr>
              <w:t> </w:t>
            </w:r>
          </w:p>
        </w:tc>
      </w:tr>
      <w:tr w:rsidR="00B35CB9" w:rsidRPr="00B35CB9" w14:paraId="01826820" w14:textId="77777777" w:rsidTr="004A4684">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0420D1F3" w14:textId="77777777" w:rsidR="00430610" w:rsidRPr="00B35CB9" w:rsidRDefault="00430610" w:rsidP="008476AA">
            <w:pPr>
              <w:jc w:val="left"/>
              <w:rPr>
                <w:sz w:val="18"/>
                <w:szCs w:val="18"/>
                <w:lang w:val="en-CA" w:eastAsia="en-CA"/>
              </w:rPr>
            </w:pPr>
            <w:r w:rsidRPr="00B35CB9">
              <w:rPr>
                <w:sz w:val="18"/>
                <w:szCs w:val="18"/>
                <w:lang w:val="fr" w:eastAsia="fr"/>
              </w:rPr>
              <w:t>Aérosols</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A230E6C"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DED3973"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0C1C021"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3F4732E"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3F3603C"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ABFCFCD"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B93C038"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E41E887"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B35CB9" w14:paraId="769E5E03"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2E14861" w14:textId="77777777" w:rsidR="00430610" w:rsidRPr="00B35CB9" w:rsidRDefault="00430610" w:rsidP="008476AA">
            <w:pPr>
              <w:jc w:val="left"/>
              <w:rPr>
                <w:sz w:val="18"/>
                <w:szCs w:val="18"/>
                <w:lang w:val="en-CA" w:eastAsia="en-CA"/>
              </w:rPr>
            </w:pPr>
            <w:r w:rsidRPr="00B35CB9">
              <w:rPr>
                <w:sz w:val="18"/>
                <w:szCs w:val="18"/>
                <w:lang w:val="fr" w:eastAsia="fr"/>
              </w:rPr>
              <w:t>Destruction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17A25FEC" w14:textId="77777777" w:rsidR="00430610" w:rsidRPr="00B35CB9" w:rsidRDefault="00430610" w:rsidP="008476AA">
            <w:pPr>
              <w:jc w:val="right"/>
              <w:rPr>
                <w:sz w:val="18"/>
                <w:szCs w:val="18"/>
                <w:lang w:val="en-CA" w:eastAsia="en-CA"/>
              </w:rPr>
            </w:pPr>
            <w:r w:rsidRPr="00B35CB9">
              <w:rPr>
                <w:sz w:val="18"/>
                <w:szCs w:val="18"/>
                <w:lang w:val="fr" w:eastAsia="fr"/>
              </w:rPr>
              <w:t>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B46A5EE" w14:textId="75719D24" w:rsidR="00430610" w:rsidRPr="00B35CB9" w:rsidRDefault="00430610" w:rsidP="008476AA">
            <w:pPr>
              <w:jc w:val="right"/>
              <w:rPr>
                <w:sz w:val="18"/>
                <w:szCs w:val="18"/>
                <w:lang w:val="en-CA" w:eastAsia="en-CA"/>
              </w:rPr>
            </w:pPr>
            <w:r w:rsidRPr="00B35CB9">
              <w:rPr>
                <w:sz w:val="18"/>
                <w:szCs w:val="18"/>
                <w:lang w:val="fr" w:eastAsia="fr"/>
              </w:rPr>
              <w:t>2 809 075</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05867B3" w14:textId="77777777" w:rsidR="00430610" w:rsidRPr="00B35CB9" w:rsidRDefault="00430610" w:rsidP="008476AA">
            <w:pPr>
              <w:jc w:val="right"/>
              <w:rPr>
                <w:sz w:val="18"/>
                <w:szCs w:val="18"/>
                <w:lang w:val="en-CA" w:eastAsia="en-CA"/>
              </w:rPr>
            </w:pPr>
            <w:r w:rsidRPr="00B35CB9">
              <w:rPr>
                <w:sz w:val="18"/>
                <w:szCs w:val="18"/>
                <w:lang w:val="fr" w:eastAsia="fr"/>
              </w:rPr>
              <w:t>73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A8F2415" w14:textId="77777777" w:rsidR="00430610" w:rsidRPr="00B35CB9" w:rsidRDefault="00430610" w:rsidP="008476AA">
            <w:pPr>
              <w:jc w:val="right"/>
              <w:rPr>
                <w:sz w:val="18"/>
                <w:szCs w:val="18"/>
                <w:lang w:val="en-CA" w:eastAsia="en-CA"/>
              </w:rPr>
            </w:pPr>
            <w:r w:rsidRPr="00B35CB9">
              <w:rPr>
                <w:sz w:val="18"/>
                <w:szCs w:val="18"/>
                <w:lang w:val="fr" w:eastAsia="fr"/>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067FC64" w14:textId="77777777" w:rsidR="00430610" w:rsidRPr="00B35CB9" w:rsidRDefault="00430610" w:rsidP="008476AA">
            <w:pPr>
              <w:jc w:val="right"/>
              <w:rPr>
                <w:sz w:val="18"/>
                <w:szCs w:val="18"/>
                <w:lang w:val="en-CA" w:eastAsia="en-CA"/>
              </w:rPr>
            </w:pPr>
            <w:r w:rsidRPr="00B35CB9">
              <w:rPr>
                <w:sz w:val="18"/>
                <w:szCs w:val="18"/>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04A5C1A" w14:textId="77777777" w:rsidR="00430610" w:rsidRPr="00B35CB9" w:rsidRDefault="00430610" w:rsidP="008476AA">
            <w:pPr>
              <w:jc w:val="right"/>
              <w:rPr>
                <w:sz w:val="18"/>
                <w:szCs w:val="18"/>
                <w:lang w:val="en-CA" w:eastAsia="en-CA"/>
              </w:rPr>
            </w:pPr>
            <w:r w:rsidRPr="00B35CB9">
              <w:rPr>
                <w:sz w:val="18"/>
                <w:szCs w:val="18"/>
                <w:lang w:val="fr" w:eastAsia="fr"/>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FBC07C4" w14:textId="77777777" w:rsidR="00430610" w:rsidRPr="00B35CB9" w:rsidRDefault="00430610" w:rsidP="008476AA">
            <w:pPr>
              <w:jc w:val="right"/>
              <w:rPr>
                <w:sz w:val="18"/>
                <w:szCs w:val="18"/>
                <w:lang w:val="en-CA" w:eastAsia="en-CA"/>
              </w:rPr>
            </w:pPr>
            <w:r w:rsidRPr="00B35CB9">
              <w:rPr>
                <w:sz w:val="18"/>
                <w:szCs w:val="18"/>
                <w:lang w:val="fr" w:eastAsia="fr"/>
              </w:rPr>
              <w:t>81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B82DE7E" w14:textId="77777777" w:rsidR="00430610" w:rsidRPr="00B35CB9" w:rsidRDefault="00430610" w:rsidP="008476AA">
            <w:pPr>
              <w:jc w:val="right"/>
              <w:rPr>
                <w:sz w:val="18"/>
                <w:szCs w:val="18"/>
                <w:lang w:val="en-CA" w:eastAsia="en-CA"/>
              </w:rPr>
            </w:pPr>
            <w:r w:rsidRPr="00B35CB9">
              <w:rPr>
                <w:sz w:val="18"/>
                <w:szCs w:val="18"/>
                <w:lang w:val="fr" w:eastAsia="fr"/>
              </w:rPr>
              <w:t>46</w:t>
            </w:r>
          </w:p>
        </w:tc>
      </w:tr>
      <w:tr w:rsidR="00B35CB9" w:rsidRPr="00B35CB9" w14:paraId="61927688"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4899BEA" w14:textId="77777777" w:rsidR="00430610" w:rsidRPr="00B35CB9" w:rsidRDefault="00430610" w:rsidP="008476AA">
            <w:pPr>
              <w:jc w:val="left"/>
              <w:rPr>
                <w:sz w:val="18"/>
                <w:szCs w:val="18"/>
                <w:lang w:val="en-CA" w:eastAsia="en-CA"/>
              </w:rPr>
            </w:pPr>
            <w:r w:rsidRPr="00B35CB9">
              <w:rPr>
                <w:sz w:val="18"/>
                <w:szCs w:val="18"/>
                <w:lang w:val="fr" w:eastAsia="fr"/>
              </w:rPr>
              <w:t>Lutte contre les incendies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1E2F3F8B"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5A581AE"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96C9CF2"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6CDB440"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C88C7E7"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669BBC9"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1560A2E"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CD1395C"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B35CB9" w14:paraId="639EC289"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DA2B3A" w14:textId="77777777" w:rsidR="00430610" w:rsidRPr="00B35CB9" w:rsidRDefault="00430610" w:rsidP="008476AA">
            <w:pPr>
              <w:jc w:val="left"/>
              <w:rPr>
                <w:sz w:val="18"/>
                <w:szCs w:val="18"/>
                <w:lang w:val="en-CA" w:eastAsia="en-CA"/>
              </w:rPr>
            </w:pPr>
            <w:r w:rsidRPr="00B35CB9">
              <w:rPr>
                <w:sz w:val="18"/>
                <w:szCs w:val="18"/>
                <w:lang w:val="fr" w:eastAsia="fr"/>
              </w:rPr>
              <w:t>Mousses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EB93886" w14:textId="77777777" w:rsidR="00430610" w:rsidRPr="00B35CB9" w:rsidRDefault="00430610" w:rsidP="008476AA">
            <w:pPr>
              <w:jc w:val="right"/>
              <w:rPr>
                <w:sz w:val="18"/>
                <w:szCs w:val="18"/>
                <w:lang w:val="en-CA" w:eastAsia="en-CA"/>
              </w:rPr>
            </w:pPr>
            <w:r w:rsidRPr="00B35CB9">
              <w:rPr>
                <w:sz w:val="18"/>
                <w:szCs w:val="18"/>
                <w:lang w:val="fr" w:eastAsia="fr"/>
              </w:rPr>
              <w:t>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2BA281A" w14:textId="6438250B" w:rsidR="00430610" w:rsidRPr="00B35CB9" w:rsidRDefault="00430610" w:rsidP="008476AA">
            <w:pPr>
              <w:jc w:val="right"/>
              <w:rPr>
                <w:sz w:val="18"/>
                <w:szCs w:val="18"/>
                <w:lang w:val="en-CA" w:eastAsia="en-CA"/>
              </w:rPr>
            </w:pPr>
            <w:r w:rsidRPr="00B35CB9">
              <w:rPr>
                <w:sz w:val="18"/>
                <w:szCs w:val="18"/>
                <w:lang w:val="fr" w:eastAsia="fr"/>
              </w:rPr>
              <w:t>671 750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AA12280" w14:textId="77777777" w:rsidR="00430610" w:rsidRPr="00B35CB9" w:rsidRDefault="00430610" w:rsidP="008476AA">
            <w:pPr>
              <w:jc w:val="right"/>
              <w:rPr>
                <w:sz w:val="18"/>
                <w:szCs w:val="18"/>
                <w:lang w:val="en-CA" w:eastAsia="en-CA"/>
              </w:rPr>
            </w:pPr>
            <w:r w:rsidRPr="00B35CB9">
              <w:rPr>
                <w:sz w:val="18"/>
                <w:szCs w:val="18"/>
                <w:lang w:val="fr" w:eastAsia="fr"/>
              </w:rPr>
              <w:t>21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2B52CB0" w14:textId="77777777" w:rsidR="00430610" w:rsidRPr="00B35CB9" w:rsidRDefault="00430610" w:rsidP="008476AA">
            <w:pPr>
              <w:jc w:val="right"/>
              <w:rPr>
                <w:sz w:val="18"/>
                <w:szCs w:val="18"/>
                <w:lang w:val="en-CA" w:eastAsia="en-CA"/>
              </w:rPr>
            </w:pPr>
            <w:r w:rsidRPr="00B35CB9">
              <w:rPr>
                <w:sz w:val="18"/>
                <w:szCs w:val="18"/>
                <w:lang w:val="fr" w:eastAsia="fr"/>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5B8051E0" w14:textId="77777777" w:rsidR="00430610" w:rsidRPr="00B35CB9" w:rsidRDefault="00430610" w:rsidP="008476AA">
            <w:pPr>
              <w:jc w:val="right"/>
              <w:rPr>
                <w:sz w:val="18"/>
                <w:szCs w:val="18"/>
                <w:lang w:val="en-CA" w:eastAsia="en-CA"/>
              </w:rPr>
            </w:pPr>
            <w:r w:rsidRPr="00B35CB9">
              <w:rPr>
                <w:sz w:val="18"/>
                <w:szCs w:val="18"/>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4D1D477" w14:textId="77777777" w:rsidR="00430610" w:rsidRPr="00B35CB9" w:rsidRDefault="00430610" w:rsidP="008476AA">
            <w:pPr>
              <w:jc w:val="right"/>
              <w:rPr>
                <w:sz w:val="18"/>
                <w:szCs w:val="18"/>
                <w:lang w:val="en-CA" w:eastAsia="en-CA"/>
              </w:rPr>
            </w:pPr>
            <w:r w:rsidRPr="00B35CB9">
              <w:rPr>
                <w:sz w:val="18"/>
                <w:szCs w:val="18"/>
                <w:lang w:val="fr" w:eastAsia="fr"/>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0D0CE1E" w14:textId="77777777" w:rsidR="00430610" w:rsidRPr="00B35CB9" w:rsidRDefault="00430610" w:rsidP="008476AA">
            <w:pPr>
              <w:jc w:val="right"/>
              <w:rPr>
                <w:sz w:val="18"/>
                <w:szCs w:val="18"/>
                <w:lang w:val="en-CA" w:eastAsia="en-CA"/>
              </w:rPr>
            </w:pPr>
            <w:r w:rsidRPr="00B35CB9">
              <w:rPr>
                <w:sz w:val="18"/>
                <w:szCs w:val="18"/>
                <w:lang w:val="fr" w:eastAsia="fr"/>
              </w:rPr>
              <w:t>42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5803C86" w14:textId="77777777" w:rsidR="00430610" w:rsidRPr="00B35CB9" w:rsidRDefault="00430610" w:rsidP="008476AA">
            <w:pPr>
              <w:jc w:val="right"/>
              <w:rPr>
                <w:sz w:val="18"/>
                <w:szCs w:val="18"/>
                <w:lang w:val="en-CA" w:eastAsia="en-CA"/>
              </w:rPr>
            </w:pPr>
            <w:r w:rsidRPr="00B35CB9">
              <w:rPr>
                <w:sz w:val="18"/>
                <w:szCs w:val="18"/>
                <w:lang w:val="fr" w:eastAsia="fr"/>
              </w:rPr>
              <w:t>24</w:t>
            </w:r>
          </w:p>
        </w:tc>
      </w:tr>
      <w:tr w:rsidR="00B35CB9" w:rsidRPr="00B35CB9" w14:paraId="183DFDCA"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C99E426" w14:textId="77777777" w:rsidR="00430610" w:rsidRPr="00B35CB9" w:rsidRDefault="00430610" w:rsidP="008476AA">
            <w:pPr>
              <w:jc w:val="left"/>
              <w:rPr>
                <w:sz w:val="18"/>
                <w:szCs w:val="18"/>
                <w:lang w:val="en-CA" w:eastAsia="en-CA"/>
              </w:rPr>
            </w:pPr>
            <w:r w:rsidRPr="00B35CB9">
              <w:rPr>
                <w:sz w:val="18"/>
                <w:szCs w:val="18"/>
                <w:lang w:val="fr" w:eastAsia="fr"/>
              </w:rPr>
              <w:t>Fumigènes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16D2729A"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2834DE5"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2501CC4"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66C451F"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2A49FC3"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091CC16"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44F5670"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2B3D6A4"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B35CB9" w14:paraId="5342266F"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3DE84E" w14:textId="77777777" w:rsidR="00430610" w:rsidRPr="00B35CB9" w:rsidRDefault="00430610" w:rsidP="008476AA">
            <w:pPr>
              <w:jc w:val="left"/>
              <w:rPr>
                <w:sz w:val="18"/>
                <w:szCs w:val="18"/>
                <w:lang w:val="en-CA" w:eastAsia="en-CA"/>
              </w:rPr>
            </w:pPr>
            <w:r w:rsidRPr="00B35CB9">
              <w:rPr>
                <w:sz w:val="18"/>
                <w:szCs w:val="18"/>
                <w:lang w:val="fr" w:eastAsia="fr"/>
              </w:rPr>
              <w:t>Halon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B05BB78"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5F5E134"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4CD7669"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94470E9"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1AC8186"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F1B437"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09B8736"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99EFC4F"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B35CB9" w14:paraId="4E098CA0"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BC951F5" w14:textId="77777777" w:rsidR="00430610" w:rsidRPr="00B35CB9" w:rsidRDefault="003006FF" w:rsidP="008476AA">
            <w:pPr>
              <w:jc w:val="left"/>
              <w:rPr>
                <w:sz w:val="18"/>
                <w:szCs w:val="18"/>
                <w:lang w:val="en-CA" w:eastAsia="en-CA"/>
              </w:rPr>
            </w:pPr>
            <w:r w:rsidRPr="00B35CB9">
              <w:rPr>
                <w:sz w:val="18"/>
                <w:szCs w:val="18"/>
                <w:lang w:val="fr" w:eastAsia="fr"/>
              </w:rPr>
              <w:t>Secteurs multiples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559F17A"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691CE7B"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2AB1382"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8183F5C"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543A429"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EFD7668"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CB478DA"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28D33D1"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B35CB9" w14:paraId="6295B119"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F64BCB3" w14:textId="77777777" w:rsidR="00430610" w:rsidRPr="00B35CB9" w:rsidRDefault="00430610" w:rsidP="008476AA">
            <w:pPr>
              <w:jc w:val="left"/>
              <w:rPr>
                <w:sz w:val="18"/>
                <w:szCs w:val="18"/>
                <w:lang w:val="en-CA" w:eastAsia="en-CA"/>
              </w:rPr>
            </w:pPr>
            <w:r w:rsidRPr="00B35CB9">
              <w:rPr>
                <w:sz w:val="18"/>
                <w:szCs w:val="18"/>
                <w:lang w:val="fr" w:eastAsia="fr"/>
              </w:rPr>
              <w:t>Autres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6A8126B"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8D76238"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9DFE5E5"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D835D15"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396AEC6"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6BB81A0"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268AA99"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4657066"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B35CB9" w14:paraId="6569335C"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3B80731" w14:textId="77777777" w:rsidR="00430610" w:rsidRPr="00B35CB9" w:rsidRDefault="00430610" w:rsidP="008476AA">
            <w:pPr>
              <w:jc w:val="left"/>
              <w:rPr>
                <w:sz w:val="18"/>
                <w:szCs w:val="18"/>
                <w:lang w:val="en-CA" w:eastAsia="en-CA"/>
              </w:rPr>
            </w:pPr>
            <w:r w:rsidRPr="00B35CB9">
              <w:rPr>
                <w:sz w:val="18"/>
                <w:szCs w:val="18"/>
                <w:lang w:val="fr" w:eastAsia="fr"/>
              </w:rPr>
              <w:t>Plan d'élimination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5F8A6FC" w14:textId="77777777" w:rsidR="00430610" w:rsidRPr="00B35CB9" w:rsidRDefault="00430610" w:rsidP="008476AA">
            <w:pPr>
              <w:jc w:val="right"/>
              <w:rPr>
                <w:sz w:val="18"/>
                <w:szCs w:val="18"/>
                <w:lang w:val="en-CA" w:eastAsia="en-CA"/>
              </w:rPr>
            </w:pPr>
            <w:r w:rsidRPr="00B35CB9">
              <w:rPr>
                <w:sz w:val="18"/>
                <w:szCs w:val="18"/>
                <w:lang w:val="fr" w:eastAsia="fr"/>
              </w:rPr>
              <w:t>211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F2AF6A1" w14:textId="12DF16E1" w:rsidR="00430610" w:rsidRPr="00B35CB9" w:rsidRDefault="00430610" w:rsidP="008476AA">
            <w:pPr>
              <w:jc w:val="right"/>
              <w:rPr>
                <w:sz w:val="18"/>
                <w:szCs w:val="18"/>
                <w:lang w:val="en-CA" w:eastAsia="en-CA"/>
              </w:rPr>
            </w:pPr>
            <w:r w:rsidRPr="00B35CB9">
              <w:rPr>
                <w:sz w:val="18"/>
                <w:szCs w:val="18"/>
                <w:lang w:val="fr" w:eastAsia="fr"/>
              </w:rPr>
              <w:t>34 016 996</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E44333C" w14:textId="77777777" w:rsidR="00430610" w:rsidRPr="00B35CB9" w:rsidRDefault="00430610" w:rsidP="008476AA">
            <w:pPr>
              <w:jc w:val="right"/>
              <w:rPr>
                <w:sz w:val="18"/>
                <w:szCs w:val="18"/>
                <w:lang w:val="en-CA" w:eastAsia="en-CA"/>
              </w:rPr>
            </w:pPr>
            <w:r w:rsidRPr="00B35CB9">
              <w:rPr>
                <w:sz w:val="18"/>
                <w:szCs w:val="18"/>
                <w:lang w:val="fr" w:eastAsia="fr"/>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96E8035" w14:textId="77777777" w:rsidR="00430610" w:rsidRPr="00B35CB9" w:rsidRDefault="00430610" w:rsidP="008476AA">
            <w:pPr>
              <w:jc w:val="right"/>
              <w:rPr>
                <w:sz w:val="18"/>
                <w:szCs w:val="18"/>
                <w:lang w:val="en-CA" w:eastAsia="en-CA"/>
              </w:rPr>
            </w:pPr>
            <w:r w:rsidRPr="00B35CB9">
              <w:rPr>
                <w:sz w:val="18"/>
                <w:szCs w:val="18"/>
                <w:lang w:val="fr" w:eastAsia="fr"/>
              </w:rPr>
              <w:t>100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F392B06" w14:textId="77777777" w:rsidR="00430610" w:rsidRPr="00B35CB9" w:rsidRDefault="00430610" w:rsidP="008476AA">
            <w:pPr>
              <w:jc w:val="right"/>
              <w:rPr>
                <w:sz w:val="18"/>
                <w:szCs w:val="18"/>
                <w:lang w:val="en-CA" w:eastAsia="en-CA"/>
              </w:rPr>
            </w:pPr>
            <w:r w:rsidRPr="00B35CB9">
              <w:rPr>
                <w:sz w:val="18"/>
                <w:szCs w:val="18"/>
                <w:lang w:val="fr" w:eastAsia="fr"/>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F3460BF" w14:textId="77777777" w:rsidR="00430610" w:rsidRPr="00B35CB9" w:rsidRDefault="00430610" w:rsidP="008476AA">
            <w:pPr>
              <w:jc w:val="right"/>
              <w:rPr>
                <w:sz w:val="18"/>
                <w:szCs w:val="18"/>
                <w:lang w:val="en-CA" w:eastAsia="en-CA"/>
              </w:rPr>
            </w:pPr>
            <w:r w:rsidRPr="00B35CB9">
              <w:rPr>
                <w:sz w:val="18"/>
                <w:szCs w:val="18"/>
                <w:lang w:val="fr" w:eastAsia="fr"/>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7703183" w14:textId="77777777" w:rsidR="00430610" w:rsidRPr="00B35CB9" w:rsidRDefault="00430610" w:rsidP="008476AA">
            <w:pPr>
              <w:jc w:val="right"/>
              <w:rPr>
                <w:sz w:val="18"/>
                <w:szCs w:val="18"/>
                <w:lang w:val="en-CA" w:eastAsia="en-CA"/>
              </w:rPr>
            </w:pPr>
            <w:r w:rsidRPr="00B35CB9">
              <w:rPr>
                <w:sz w:val="18"/>
                <w:szCs w:val="18"/>
                <w:lang w:val="fr" w:eastAsia="fr"/>
              </w:rPr>
              <w:t>43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6285C49" w14:textId="77777777" w:rsidR="00430610" w:rsidRPr="00B35CB9" w:rsidRDefault="00430610" w:rsidP="008476AA">
            <w:pPr>
              <w:jc w:val="right"/>
              <w:rPr>
                <w:sz w:val="18"/>
                <w:szCs w:val="18"/>
                <w:lang w:val="en-CA" w:eastAsia="en-CA"/>
              </w:rPr>
            </w:pPr>
            <w:r w:rsidRPr="00B35CB9">
              <w:rPr>
                <w:sz w:val="18"/>
                <w:szCs w:val="18"/>
                <w:lang w:val="fr" w:eastAsia="fr"/>
              </w:rPr>
              <w:t>11</w:t>
            </w:r>
          </w:p>
        </w:tc>
      </w:tr>
      <w:tr w:rsidR="00B35CB9" w:rsidRPr="00B35CB9" w14:paraId="7C6EFEC1"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FE43E45" w14:textId="77777777" w:rsidR="00430610" w:rsidRPr="00B35CB9" w:rsidRDefault="003006FF" w:rsidP="008476AA">
            <w:pPr>
              <w:jc w:val="left"/>
              <w:rPr>
                <w:sz w:val="18"/>
                <w:szCs w:val="18"/>
                <w:lang w:val="en-CA" w:eastAsia="en-CA"/>
              </w:rPr>
            </w:pPr>
            <w:r w:rsidRPr="00B35CB9">
              <w:rPr>
                <w:sz w:val="18"/>
                <w:szCs w:val="18"/>
                <w:lang w:val="fr" w:eastAsia="fr"/>
              </w:rPr>
              <w:t xml:space="preserve">Agents de </w:t>
            </w:r>
            <w:r w:rsidR="00430610" w:rsidRPr="00B35CB9">
              <w:rPr>
                <w:sz w:val="18"/>
                <w:szCs w:val="18"/>
                <w:lang w:val="fr" w:eastAsia="fr"/>
              </w:rPr>
              <w:t>transformation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42359B7B"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D9AA34A"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0770D0C"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23C63EC"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1D2110D"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2E50208"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68BC360"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AD304E1"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B35CB9" w14:paraId="0D7452C8"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303C35" w14:textId="77777777" w:rsidR="00430610" w:rsidRPr="00B35CB9" w:rsidRDefault="00430610" w:rsidP="008476AA">
            <w:pPr>
              <w:jc w:val="left"/>
              <w:rPr>
                <w:sz w:val="18"/>
                <w:szCs w:val="18"/>
                <w:lang w:val="en-CA" w:eastAsia="en-CA"/>
              </w:rPr>
            </w:pPr>
            <w:r w:rsidRPr="00B35CB9">
              <w:rPr>
                <w:sz w:val="18"/>
                <w:szCs w:val="18"/>
                <w:lang w:val="fr" w:eastAsia="fr"/>
              </w:rPr>
              <w:t>Production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5A828E1A"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D9254E9"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1D043D6"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DC756BD"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3575D04"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9981973"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B15370F"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7EDEB9A"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B35CB9" w14:paraId="4E5530FB"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2988258" w14:textId="77777777" w:rsidR="00430610" w:rsidRPr="00B35CB9" w:rsidRDefault="00430610" w:rsidP="008476AA">
            <w:pPr>
              <w:jc w:val="left"/>
              <w:rPr>
                <w:sz w:val="18"/>
                <w:szCs w:val="18"/>
                <w:lang w:val="en-CA" w:eastAsia="en-CA"/>
              </w:rPr>
            </w:pPr>
            <w:r w:rsidRPr="00B35CB9">
              <w:rPr>
                <w:sz w:val="18"/>
                <w:szCs w:val="18"/>
                <w:lang w:val="fr" w:eastAsia="fr"/>
              </w:rPr>
              <w:t>Réfrigération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FCD52F1" w14:textId="77777777" w:rsidR="00430610" w:rsidRPr="00B35CB9" w:rsidRDefault="00430610" w:rsidP="008476AA">
            <w:pPr>
              <w:jc w:val="right"/>
              <w:rPr>
                <w:sz w:val="18"/>
                <w:szCs w:val="18"/>
                <w:lang w:val="en-CA" w:eastAsia="en-CA"/>
              </w:rPr>
            </w:pPr>
            <w:r w:rsidRPr="00B35CB9">
              <w:rPr>
                <w:sz w:val="18"/>
                <w:szCs w:val="18"/>
                <w:lang w:val="fr" w:eastAsia="fr"/>
              </w:rPr>
              <w:t>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2F3D3C0" w14:textId="433F9D45" w:rsidR="00430610" w:rsidRPr="00B35CB9" w:rsidRDefault="00430610" w:rsidP="008476AA">
            <w:pPr>
              <w:jc w:val="right"/>
              <w:rPr>
                <w:sz w:val="18"/>
                <w:szCs w:val="18"/>
                <w:lang w:val="en-CA" w:eastAsia="en-CA"/>
              </w:rPr>
            </w:pPr>
            <w:r w:rsidRPr="00B35CB9">
              <w:rPr>
                <w:sz w:val="18"/>
                <w:szCs w:val="18"/>
                <w:lang w:val="fr" w:eastAsia="fr"/>
              </w:rPr>
              <w:t>5 025 338</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F0F2B51" w14:textId="77777777" w:rsidR="00430610" w:rsidRPr="00B35CB9" w:rsidRDefault="00430610" w:rsidP="008476AA">
            <w:pPr>
              <w:jc w:val="right"/>
              <w:rPr>
                <w:sz w:val="18"/>
                <w:szCs w:val="18"/>
                <w:lang w:val="en-CA" w:eastAsia="en-CA"/>
              </w:rPr>
            </w:pPr>
            <w:r w:rsidRPr="00B35CB9">
              <w:rPr>
                <w:sz w:val="18"/>
                <w:szCs w:val="18"/>
                <w:lang w:val="fr" w:eastAsia="fr"/>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3FD8F9B" w14:textId="77777777" w:rsidR="00430610" w:rsidRPr="00B35CB9" w:rsidRDefault="00430610" w:rsidP="008476AA">
            <w:pPr>
              <w:jc w:val="right"/>
              <w:rPr>
                <w:sz w:val="18"/>
                <w:szCs w:val="18"/>
                <w:lang w:val="en-CA" w:eastAsia="en-CA"/>
              </w:rPr>
            </w:pPr>
            <w:r w:rsidRPr="00B35CB9">
              <w:rPr>
                <w:sz w:val="18"/>
                <w:szCs w:val="18"/>
                <w:lang w:val="fr" w:eastAsia="fr"/>
              </w:rPr>
              <w:t>7</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17AE43C" w14:textId="77777777" w:rsidR="00430610" w:rsidRPr="00B35CB9" w:rsidRDefault="00430610" w:rsidP="008476AA">
            <w:pPr>
              <w:jc w:val="right"/>
              <w:rPr>
                <w:sz w:val="18"/>
                <w:szCs w:val="18"/>
                <w:lang w:val="en-CA" w:eastAsia="en-CA"/>
              </w:rPr>
            </w:pPr>
            <w:r w:rsidRPr="00B35CB9">
              <w:rPr>
                <w:sz w:val="18"/>
                <w:szCs w:val="18"/>
                <w:lang w:val="fr" w:eastAsia="fr"/>
              </w:rPr>
              <w:t>78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2928ABE" w14:textId="77777777" w:rsidR="00430610" w:rsidRPr="00B35CB9" w:rsidRDefault="00430610" w:rsidP="008476AA">
            <w:pPr>
              <w:jc w:val="right"/>
              <w:rPr>
                <w:sz w:val="18"/>
                <w:szCs w:val="18"/>
                <w:lang w:val="en-CA" w:eastAsia="en-CA"/>
              </w:rPr>
            </w:pPr>
            <w:r w:rsidRPr="00B35CB9">
              <w:rPr>
                <w:sz w:val="18"/>
                <w:szCs w:val="18"/>
                <w:lang w:val="fr" w:eastAsia="fr"/>
              </w:rPr>
              <w:t>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AE176AA" w14:textId="77777777" w:rsidR="00430610" w:rsidRPr="00B35CB9" w:rsidRDefault="00430610" w:rsidP="008476AA">
            <w:pPr>
              <w:jc w:val="right"/>
              <w:rPr>
                <w:sz w:val="18"/>
                <w:szCs w:val="18"/>
                <w:lang w:val="en-CA" w:eastAsia="en-CA"/>
              </w:rPr>
            </w:pPr>
            <w:r w:rsidRPr="00B35CB9">
              <w:rPr>
                <w:sz w:val="18"/>
                <w:szCs w:val="18"/>
                <w:lang w:val="fr" w:eastAsia="fr"/>
              </w:rPr>
              <w:t>41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6921C52" w14:textId="77777777" w:rsidR="00430610" w:rsidRPr="00B35CB9" w:rsidRDefault="00430610" w:rsidP="008476AA">
            <w:pPr>
              <w:jc w:val="right"/>
              <w:rPr>
                <w:sz w:val="18"/>
                <w:szCs w:val="18"/>
                <w:lang w:val="en-CA" w:eastAsia="en-CA"/>
              </w:rPr>
            </w:pPr>
            <w:r w:rsidRPr="00B35CB9">
              <w:rPr>
                <w:sz w:val="18"/>
                <w:szCs w:val="18"/>
                <w:lang w:val="fr" w:eastAsia="fr"/>
              </w:rPr>
              <w:t>15</w:t>
            </w:r>
          </w:p>
        </w:tc>
      </w:tr>
      <w:tr w:rsidR="00B35CB9" w:rsidRPr="00B35CB9" w14:paraId="4692193F"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544FA0E" w14:textId="77777777" w:rsidR="00430610" w:rsidRPr="00B35CB9" w:rsidRDefault="00430610" w:rsidP="008476AA">
            <w:pPr>
              <w:jc w:val="left"/>
              <w:rPr>
                <w:sz w:val="18"/>
                <w:szCs w:val="18"/>
                <w:lang w:val="en-CA" w:eastAsia="en-CA"/>
              </w:rPr>
            </w:pPr>
            <w:r w:rsidRPr="00B35CB9">
              <w:rPr>
                <w:sz w:val="18"/>
                <w:szCs w:val="18"/>
                <w:lang w:val="fr" w:eastAsia="fr"/>
              </w:rPr>
              <w:t>Multiple</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239C201" w14:textId="77777777" w:rsidR="00430610" w:rsidRPr="00B35CB9" w:rsidRDefault="00430610" w:rsidP="008476AA">
            <w:pPr>
              <w:jc w:val="right"/>
              <w:rPr>
                <w:sz w:val="18"/>
                <w:szCs w:val="18"/>
                <w:lang w:val="en-CA" w:eastAsia="en-CA"/>
              </w:rPr>
            </w:pPr>
            <w:r w:rsidRPr="00B35CB9">
              <w:rPr>
                <w:sz w:val="18"/>
                <w:szCs w:val="18"/>
                <w:lang w:val="fr" w:eastAsia="fr"/>
              </w:rPr>
              <w:t>192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CD46ED0" w14:textId="1B5EE242" w:rsidR="00430610" w:rsidRPr="00B35CB9" w:rsidRDefault="00430610" w:rsidP="008476AA">
            <w:pPr>
              <w:jc w:val="right"/>
              <w:rPr>
                <w:sz w:val="18"/>
                <w:szCs w:val="18"/>
                <w:lang w:val="en-CA" w:eastAsia="en-CA"/>
              </w:rPr>
            </w:pPr>
            <w:r w:rsidRPr="00B35CB9">
              <w:rPr>
                <w:sz w:val="18"/>
                <w:szCs w:val="18"/>
                <w:lang w:val="fr" w:eastAsia="fr"/>
              </w:rPr>
              <w:t>46 373 776</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CAC0239" w14:textId="77777777" w:rsidR="00430610" w:rsidRPr="00B35CB9" w:rsidRDefault="00430610" w:rsidP="008476AA">
            <w:pPr>
              <w:jc w:val="right"/>
              <w:rPr>
                <w:sz w:val="18"/>
                <w:szCs w:val="18"/>
                <w:lang w:val="en-CA" w:eastAsia="en-CA"/>
              </w:rPr>
            </w:pPr>
            <w:r w:rsidRPr="00B35CB9">
              <w:rPr>
                <w:sz w:val="18"/>
                <w:szCs w:val="18"/>
                <w:lang w:val="fr" w:eastAsia="fr"/>
              </w:rPr>
              <w:t>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DDE0478" w14:textId="77777777" w:rsidR="00430610" w:rsidRPr="00B35CB9" w:rsidRDefault="00430610" w:rsidP="008476AA">
            <w:pPr>
              <w:jc w:val="right"/>
              <w:rPr>
                <w:sz w:val="18"/>
                <w:szCs w:val="18"/>
                <w:lang w:val="en-CA" w:eastAsia="en-CA"/>
              </w:rPr>
            </w:pPr>
            <w:r w:rsidRPr="00B35CB9">
              <w:rPr>
                <w:sz w:val="18"/>
                <w:szCs w:val="18"/>
                <w:lang w:val="fr" w:eastAsia="fr"/>
              </w:rPr>
              <w:t>84</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95E5F8A" w14:textId="77777777" w:rsidR="00430610" w:rsidRPr="00B35CB9" w:rsidRDefault="00430610" w:rsidP="008476AA">
            <w:pPr>
              <w:jc w:val="right"/>
              <w:rPr>
                <w:sz w:val="18"/>
                <w:szCs w:val="18"/>
                <w:lang w:val="en-CA" w:eastAsia="en-CA"/>
              </w:rPr>
            </w:pPr>
            <w:r w:rsidRPr="00B35CB9">
              <w:rPr>
                <w:sz w:val="18"/>
                <w:szCs w:val="18"/>
                <w:lang w:val="fr" w:eastAsia="fr"/>
              </w:rPr>
              <w:t>44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483F2D9" w14:textId="77777777" w:rsidR="00430610" w:rsidRPr="00B35CB9" w:rsidRDefault="00430610" w:rsidP="008476AA">
            <w:pPr>
              <w:jc w:val="right"/>
              <w:rPr>
                <w:sz w:val="18"/>
                <w:szCs w:val="18"/>
                <w:lang w:val="en-CA" w:eastAsia="en-CA"/>
              </w:rPr>
            </w:pPr>
            <w:r w:rsidRPr="00B35CB9">
              <w:rPr>
                <w:sz w:val="18"/>
                <w:szCs w:val="18"/>
                <w:lang w:val="fr" w:eastAsia="fr"/>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5082DC5" w14:textId="77777777" w:rsidR="00430610" w:rsidRPr="00B35CB9" w:rsidRDefault="00430610" w:rsidP="008476AA">
            <w:pPr>
              <w:jc w:val="right"/>
              <w:rPr>
                <w:sz w:val="18"/>
                <w:szCs w:val="18"/>
                <w:lang w:val="en-CA" w:eastAsia="en-CA"/>
              </w:rPr>
            </w:pPr>
            <w:r w:rsidRPr="00B35CB9">
              <w:rPr>
                <w:sz w:val="18"/>
                <w:szCs w:val="18"/>
                <w:lang w:val="fr" w:eastAsia="fr"/>
              </w:rPr>
              <w:t>32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5D0CE95" w14:textId="77777777" w:rsidR="00430610" w:rsidRPr="00B35CB9" w:rsidRDefault="00430610" w:rsidP="008476AA">
            <w:pPr>
              <w:jc w:val="right"/>
              <w:rPr>
                <w:sz w:val="18"/>
                <w:szCs w:val="18"/>
                <w:lang w:val="en-CA" w:eastAsia="en-CA"/>
              </w:rPr>
            </w:pPr>
            <w:r w:rsidRPr="00B35CB9">
              <w:rPr>
                <w:sz w:val="18"/>
                <w:szCs w:val="18"/>
                <w:lang w:val="fr" w:eastAsia="fr"/>
              </w:rPr>
              <w:t>8</w:t>
            </w:r>
          </w:p>
        </w:tc>
      </w:tr>
      <w:tr w:rsidR="00B35CB9" w:rsidRPr="00B35CB9" w14:paraId="41D8281D"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DDF6E09" w14:textId="77777777" w:rsidR="00430610" w:rsidRPr="00B35CB9" w:rsidRDefault="00430610" w:rsidP="008476AA">
            <w:pPr>
              <w:jc w:val="left"/>
              <w:rPr>
                <w:sz w:val="18"/>
                <w:szCs w:val="18"/>
                <w:lang w:val="en-CA" w:eastAsia="en-CA"/>
              </w:rPr>
            </w:pPr>
            <w:r w:rsidRPr="00B35CB9">
              <w:rPr>
                <w:sz w:val="18"/>
                <w:szCs w:val="18"/>
                <w:lang w:val="fr" w:eastAsia="fr"/>
              </w:rPr>
              <w:t>Solvants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F8D3B8B"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832091A"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29420D6"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7BC64EB"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71786788"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328B648"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BE5B4F5"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65BFBCF"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B35CB9" w14:paraId="1300DD3B"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C87BA60" w14:textId="77777777" w:rsidR="00430610" w:rsidRPr="00B35CB9" w:rsidRDefault="00430610" w:rsidP="008476AA">
            <w:pPr>
              <w:jc w:val="left"/>
              <w:rPr>
                <w:sz w:val="18"/>
                <w:szCs w:val="18"/>
                <w:lang w:val="en-CA" w:eastAsia="en-CA"/>
              </w:rPr>
            </w:pPr>
            <w:r w:rsidRPr="00B35CB9">
              <w:rPr>
                <w:sz w:val="18"/>
                <w:szCs w:val="18"/>
                <w:lang w:val="fr" w:eastAsia="fr"/>
              </w:rPr>
              <w:t>Stérilisants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1E05C68D"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E9EC23F"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B8EDF7B"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3201714"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121FFE2"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0623BA0"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3962E48"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37A399B"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C3328D" w14:paraId="19046469" w14:textId="77777777" w:rsidTr="004A4684">
        <w:trPr>
          <w:trHeight w:val="204"/>
        </w:trPr>
        <w:tc>
          <w:tcPr>
            <w:tcW w:w="9781" w:type="dxa"/>
            <w:gridSpan w:val="9"/>
            <w:tcBorders>
              <w:top w:val="nil"/>
              <w:left w:val="single" w:sz="4" w:space="0" w:color="auto"/>
              <w:bottom w:val="nil"/>
              <w:right w:val="single" w:sz="4" w:space="0" w:color="auto"/>
            </w:tcBorders>
            <w:shd w:val="clear" w:color="auto" w:fill="auto"/>
            <w:noWrap/>
            <w:tcMar>
              <w:left w:w="57" w:type="dxa"/>
              <w:right w:w="57" w:type="dxa"/>
            </w:tcMar>
            <w:hideMark/>
          </w:tcPr>
          <w:p w14:paraId="2333E5D2" w14:textId="77777777" w:rsidR="003006FF" w:rsidRPr="00C3328D" w:rsidRDefault="003006FF" w:rsidP="008476AA">
            <w:pPr>
              <w:jc w:val="left"/>
              <w:rPr>
                <w:sz w:val="18"/>
                <w:szCs w:val="18"/>
                <w:lang w:val="fr-FR" w:eastAsia="en-CA"/>
              </w:rPr>
            </w:pPr>
            <w:r w:rsidRPr="00B35CB9">
              <w:rPr>
                <w:b/>
                <w:bCs/>
                <w:sz w:val="18"/>
                <w:szCs w:val="18"/>
                <w:lang w:val="fr" w:eastAsia="fr"/>
              </w:rPr>
              <w:t>Caractéristiques de la mise en œuvre</w:t>
            </w:r>
            <w:r w:rsidRPr="00B35CB9">
              <w:rPr>
                <w:sz w:val="18"/>
                <w:szCs w:val="18"/>
                <w:lang w:val="fr" w:eastAsia="fr"/>
              </w:rPr>
              <w:t> </w:t>
            </w:r>
          </w:p>
        </w:tc>
      </w:tr>
      <w:tr w:rsidR="00B35CB9" w:rsidRPr="00B35CB9" w14:paraId="1253B9BA" w14:textId="77777777" w:rsidTr="004A4684">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88CCFAF" w14:textId="77777777" w:rsidR="00430610" w:rsidRPr="00C3328D" w:rsidRDefault="003006FF" w:rsidP="008476AA">
            <w:pPr>
              <w:jc w:val="left"/>
              <w:rPr>
                <w:sz w:val="18"/>
                <w:szCs w:val="18"/>
                <w:lang w:val="fr-FR" w:eastAsia="en-CA"/>
              </w:rPr>
            </w:pPr>
            <w:r w:rsidRPr="00B35CB9">
              <w:rPr>
                <w:sz w:val="18"/>
                <w:szCs w:val="18"/>
                <w:lang w:val="fr" w:eastAsia="fr"/>
              </w:rPr>
              <w:t>Mise en œuvre par une agence</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D08479D" w14:textId="77777777" w:rsidR="00430610" w:rsidRPr="00B35CB9" w:rsidRDefault="00430610" w:rsidP="008476AA">
            <w:pPr>
              <w:jc w:val="right"/>
              <w:rPr>
                <w:sz w:val="18"/>
                <w:szCs w:val="18"/>
                <w:lang w:val="en-CA" w:eastAsia="en-CA"/>
              </w:rPr>
            </w:pPr>
            <w:r w:rsidRPr="00B35CB9">
              <w:rPr>
                <w:sz w:val="18"/>
                <w:szCs w:val="18"/>
                <w:lang w:val="fr" w:eastAsia="fr"/>
              </w:rPr>
              <w:t>343</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1B0201D" w14:textId="218FFB7F" w:rsidR="00430610" w:rsidRPr="00B35CB9" w:rsidRDefault="00430610" w:rsidP="008476AA">
            <w:pPr>
              <w:jc w:val="right"/>
              <w:rPr>
                <w:sz w:val="18"/>
                <w:szCs w:val="18"/>
                <w:lang w:val="en-CA" w:eastAsia="en-CA"/>
              </w:rPr>
            </w:pPr>
            <w:r w:rsidRPr="00B35CB9">
              <w:rPr>
                <w:sz w:val="18"/>
                <w:szCs w:val="18"/>
                <w:lang w:val="fr" w:eastAsia="fr"/>
              </w:rPr>
              <w:t>65 257 118</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CCCB65A" w14:textId="77777777" w:rsidR="00430610" w:rsidRPr="00B35CB9" w:rsidRDefault="00430610" w:rsidP="008476AA">
            <w:pPr>
              <w:jc w:val="right"/>
              <w:rPr>
                <w:sz w:val="18"/>
                <w:szCs w:val="18"/>
                <w:lang w:val="en-CA" w:eastAsia="en-CA"/>
              </w:rPr>
            </w:pPr>
            <w:r w:rsidRPr="00B35CB9">
              <w:rPr>
                <w:sz w:val="18"/>
                <w:szCs w:val="18"/>
                <w:lang w:val="fr" w:eastAsia="fr"/>
              </w:rPr>
              <w:t>24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47C6EEA" w14:textId="77777777" w:rsidR="00430610" w:rsidRPr="00B35CB9" w:rsidRDefault="00430610" w:rsidP="008476AA">
            <w:pPr>
              <w:jc w:val="right"/>
              <w:rPr>
                <w:sz w:val="18"/>
                <w:szCs w:val="18"/>
                <w:lang w:val="en-CA" w:eastAsia="en-CA"/>
              </w:rPr>
            </w:pPr>
            <w:r w:rsidRPr="00B35CB9">
              <w:rPr>
                <w:sz w:val="18"/>
                <w:szCs w:val="18"/>
                <w:lang w:val="fr" w:eastAsia="fr"/>
              </w:rPr>
              <w:t>158</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4B7E725" w14:textId="77777777" w:rsidR="00430610" w:rsidRPr="00B35CB9" w:rsidRDefault="00430610" w:rsidP="008476AA">
            <w:pPr>
              <w:jc w:val="right"/>
              <w:rPr>
                <w:sz w:val="18"/>
                <w:szCs w:val="18"/>
                <w:lang w:val="en-CA" w:eastAsia="en-CA"/>
              </w:rPr>
            </w:pPr>
            <w:r w:rsidRPr="00B35CB9">
              <w:rPr>
                <w:sz w:val="18"/>
                <w:szCs w:val="18"/>
                <w:lang w:val="fr" w:eastAsia="fr"/>
              </w:rPr>
              <w:t>46</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E2B2BA3" w14:textId="77777777" w:rsidR="00430610" w:rsidRPr="00B35CB9" w:rsidRDefault="00430610" w:rsidP="008476AA">
            <w:pPr>
              <w:jc w:val="right"/>
              <w:rPr>
                <w:sz w:val="18"/>
                <w:szCs w:val="18"/>
                <w:lang w:val="en-CA" w:eastAsia="en-CA"/>
              </w:rPr>
            </w:pPr>
            <w:r w:rsidRPr="00B35CB9">
              <w:rPr>
                <w:sz w:val="18"/>
                <w:szCs w:val="18"/>
                <w:lang w:val="fr" w:eastAsia="fr"/>
              </w:rPr>
              <w:t>12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9360B12" w14:textId="77777777" w:rsidR="00430610" w:rsidRPr="00B35CB9" w:rsidRDefault="00430610" w:rsidP="008476AA">
            <w:pPr>
              <w:jc w:val="right"/>
              <w:rPr>
                <w:sz w:val="18"/>
                <w:szCs w:val="18"/>
                <w:lang w:val="en-CA" w:eastAsia="en-CA"/>
              </w:rPr>
            </w:pPr>
            <w:r w:rsidRPr="00B35CB9">
              <w:rPr>
                <w:sz w:val="18"/>
                <w:szCs w:val="18"/>
                <w:lang w:val="fr" w:eastAsia="fr"/>
              </w:rPr>
              <w:t>39</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95378F1" w14:textId="77777777" w:rsidR="00430610" w:rsidRPr="00B35CB9" w:rsidRDefault="00430610" w:rsidP="008476AA">
            <w:pPr>
              <w:jc w:val="right"/>
              <w:rPr>
                <w:sz w:val="18"/>
                <w:szCs w:val="18"/>
                <w:lang w:val="en-CA" w:eastAsia="en-CA"/>
              </w:rPr>
            </w:pPr>
            <w:r w:rsidRPr="00B35CB9">
              <w:rPr>
                <w:sz w:val="18"/>
                <w:szCs w:val="18"/>
                <w:lang w:val="fr" w:eastAsia="fr"/>
              </w:rPr>
              <w:t>11</w:t>
            </w:r>
          </w:p>
        </w:tc>
      </w:tr>
      <w:tr w:rsidR="00B35CB9" w:rsidRPr="00B35CB9" w14:paraId="55B87752"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08D7EF" w14:textId="77777777" w:rsidR="00430610" w:rsidRPr="00C3328D" w:rsidRDefault="003006FF" w:rsidP="008476AA">
            <w:pPr>
              <w:jc w:val="left"/>
              <w:rPr>
                <w:sz w:val="18"/>
                <w:szCs w:val="18"/>
                <w:lang w:val="fr-FR" w:eastAsia="en-CA"/>
              </w:rPr>
            </w:pPr>
            <w:r w:rsidRPr="00B35CB9">
              <w:rPr>
                <w:sz w:val="18"/>
                <w:szCs w:val="18"/>
                <w:lang w:val="fr" w:eastAsia="fr"/>
              </w:rPr>
              <w:t>Mise en œuvre à l'échelon national</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B50AA9D" w14:textId="77777777" w:rsidR="00430610" w:rsidRPr="00B35CB9" w:rsidRDefault="00430610" w:rsidP="008476AA">
            <w:pPr>
              <w:jc w:val="right"/>
              <w:rPr>
                <w:sz w:val="18"/>
                <w:szCs w:val="18"/>
                <w:lang w:val="en-CA" w:eastAsia="en-CA"/>
              </w:rPr>
            </w:pPr>
            <w:r w:rsidRPr="00B35CB9">
              <w:rPr>
                <w:sz w:val="18"/>
                <w:szCs w:val="18"/>
                <w:lang w:val="fr" w:eastAsia="fr"/>
              </w:rPr>
              <w:t>75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0AE2B1E" w14:textId="5BC377E9" w:rsidR="00430610" w:rsidRPr="00B35CB9" w:rsidRDefault="00430610" w:rsidP="008476AA">
            <w:pPr>
              <w:jc w:val="right"/>
              <w:rPr>
                <w:sz w:val="18"/>
                <w:szCs w:val="18"/>
                <w:lang w:val="en-CA" w:eastAsia="en-CA"/>
              </w:rPr>
            </w:pPr>
            <w:r w:rsidRPr="00B35CB9">
              <w:rPr>
                <w:sz w:val="18"/>
                <w:szCs w:val="18"/>
                <w:lang w:val="fr" w:eastAsia="fr"/>
              </w:rPr>
              <w:t>23 639 817</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4B8EED2" w14:textId="77777777" w:rsidR="00430610" w:rsidRPr="00B35CB9" w:rsidRDefault="00430610" w:rsidP="008476AA">
            <w:pPr>
              <w:jc w:val="right"/>
              <w:rPr>
                <w:sz w:val="18"/>
                <w:szCs w:val="18"/>
                <w:lang w:val="en-CA" w:eastAsia="en-CA"/>
              </w:rPr>
            </w:pPr>
            <w:r w:rsidRPr="00B35CB9">
              <w:rPr>
                <w:sz w:val="18"/>
                <w:szCs w:val="18"/>
                <w:lang w:val="fr" w:eastAsia="fr"/>
              </w:rPr>
              <w:t>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5AECEB9" w14:textId="77777777" w:rsidR="00430610" w:rsidRPr="00B35CB9" w:rsidRDefault="00430610" w:rsidP="008476AA">
            <w:pPr>
              <w:jc w:val="right"/>
              <w:rPr>
                <w:sz w:val="18"/>
                <w:szCs w:val="18"/>
                <w:lang w:val="en-CA" w:eastAsia="en-CA"/>
              </w:rPr>
            </w:pPr>
            <w:r w:rsidRPr="00B35CB9">
              <w:rPr>
                <w:sz w:val="18"/>
                <w:szCs w:val="18"/>
                <w:lang w:val="fr" w:eastAsia="fr"/>
              </w:rPr>
              <w:t>39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2E3D6048" w14:textId="77777777" w:rsidR="00430610" w:rsidRPr="00B35CB9" w:rsidRDefault="00430610" w:rsidP="008476AA">
            <w:pPr>
              <w:jc w:val="right"/>
              <w:rPr>
                <w:sz w:val="18"/>
                <w:szCs w:val="18"/>
                <w:lang w:val="en-CA" w:eastAsia="en-CA"/>
              </w:rPr>
            </w:pPr>
            <w:r w:rsidRPr="00B35CB9">
              <w:rPr>
                <w:sz w:val="18"/>
                <w:szCs w:val="18"/>
                <w:lang w:val="fr" w:eastAsia="fr"/>
              </w:rPr>
              <w:t>52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3A3722B" w14:textId="77777777" w:rsidR="00430610" w:rsidRPr="00B35CB9" w:rsidRDefault="00430610" w:rsidP="008476AA">
            <w:pPr>
              <w:jc w:val="right"/>
              <w:rPr>
                <w:sz w:val="18"/>
                <w:szCs w:val="18"/>
                <w:lang w:val="en-CA" w:eastAsia="en-CA"/>
              </w:rPr>
            </w:pPr>
            <w:r w:rsidRPr="00B35CB9">
              <w:rPr>
                <w:sz w:val="18"/>
                <w:szCs w:val="18"/>
                <w:lang w:val="fr" w:eastAsia="fr"/>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305F7E17" w14:textId="77777777" w:rsidR="00430610" w:rsidRPr="00B35CB9" w:rsidRDefault="00430610" w:rsidP="008476AA">
            <w:pPr>
              <w:jc w:val="right"/>
              <w:rPr>
                <w:sz w:val="18"/>
                <w:szCs w:val="18"/>
                <w:lang w:val="en-CA" w:eastAsia="en-CA"/>
              </w:rPr>
            </w:pPr>
            <w:r w:rsidRPr="00B35CB9">
              <w:rPr>
                <w:sz w:val="18"/>
                <w:szCs w:val="18"/>
                <w:lang w:val="fr" w:eastAsia="fr"/>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A75011C" w14:textId="77777777" w:rsidR="00430610" w:rsidRPr="00B35CB9" w:rsidRDefault="00430610" w:rsidP="008476AA">
            <w:pPr>
              <w:jc w:val="right"/>
              <w:rPr>
                <w:sz w:val="18"/>
                <w:szCs w:val="18"/>
                <w:lang w:val="en-CA" w:eastAsia="en-CA"/>
              </w:rPr>
            </w:pPr>
            <w:r w:rsidRPr="00B35CB9">
              <w:rPr>
                <w:sz w:val="18"/>
                <w:szCs w:val="18"/>
                <w:lang w:val="fr" w:eastAsia="fr"/>
              </w:rPr>
              <w:t>6</w:t>
            </w:r>
          </w:p>
        </w:tc>
      </w:tr>
      <w:tr w:rsidR="00B35CB9" w:rsidRPr="00B35CB9" w14:paraId="4A205E66" w14:textId="77777777" w:rsidTr="004A4684">
        <w:trPr>
          <w:trHeight w:val="204"/>
        </w:trPr>
        <w:tc>
          <w:tcPr>
            <w:tcW w:w="1702" w:type="dxa"/>
            <w:tcBorders>
              <w:top w:val="nil"/>
              <w:left w:val="single" w:sz="4" w:space="0" w:color="auto"/>
              <w:bottom w:val="nil"/>
              <w:right w:val="nil"/>
            </w:tcBorders>
            <w:shd w:val="clear" w:color="auto" w:fill="auto"/>
            <w:noWrap/>
            <w:tcMar>
              <w:left w:w="57" w:type="dxa"/>
              <w:right w:w="57" w:type="dxa"/>
            </w:tcMar>
            <w:hideMark/>
          </w:tcPr>
          <w:p w14:paraId="20C67110" w14:textId="77777777" w:rsidR="00430610" w:rsidRPr="00B35CB9" w:rsidRDefault="003006FF" w:rsidP="008476AA">
            <w:pPr>
              <w:jc w:val="left"/>
              <w:rPr>
                <w:b/>
                <w:bCs/>
                <w:sz w:val="18"/>
                <w:szCs w:val="18"/>
                <w:lang w:val="en-CA" w:eastAsia="en-CA"/>
              </w:rPr>
            </w:pPr>
            <w:r w:rsidRPr="00B35CB9">
              <w:rPr>
                <w:b/>
                <w:bCs/>
                <w:sz w:val="18"/>
                <w:szCs w:val="18"/>
                <w:lang w:val="fr" w:eastAsia="fr"/>
              </w:rPr>
              <w:t>Méthode de décaissement</w:t>
            </w:r>
          </w:p>
        </w:tc>
        <w:tc>
          <w:tcPr>
            <w:tcW w:w="850" w:type="dxa"/>
            <w:tcBorders>
              <w:top w:val="nil"/>
              <w:left w:val="nil"/>
              <w:bottom w:val="nil"/>
              <w:right w:val="nil"/>
            </w:tcBorders>
            <w:shd w:val="clear" w:color="auto" w:fill="auto"/>
            <w:noWrap/>
            <w:tcMar>
              <w:left w:w="57" w:type="dxa"/>
              <w:right w:w="57" w:type="dxa"/>
            </w:tcMar>
            <w:hideMark/>
          </w:tcPr>
          <w:p w14:paraId="77EC3858" w14:textId="77777777" w:rsidR="00430610" w:rsidRPr="00B35CB9" w:rsidRDefault="00430610" w:rsidP="008476AA">
            <w:pPr>
              <w:jc w:val="left"/>
              <w:rPr>
                <w:b/>
                <w:bCs/>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3C3A7763" w14:textId="77777777" w:rsidR="00430610" w:rsidRPr="00B35CB9" w:rsidRDefault="00430610" w:rsidP="008476AA">
            <w:pPr>
              <w:jc w:val="left"/>
              <w:rPr>
                <w:sz w:val="18"/>
                <w:szCs w:val="18"/>
                <w:lang w:val="en-CA" w:eastAsia="en-CA"/>
              </w:rPr>
            </w:pPr>
          </w:p>
        </w:tc>
        <w:tc>
          <w:tcPr>
            <w:tcW w:w="851" w:type="dxa"/>
            <w:tcBorders>
              <w:top w:val="nil"/>
              <w:left w:val="nil"/>
              <w:bottom w:val="nil"/>
              <w:right w:val="nil"/>
            </w:tcBorders>
            <w:shd w:val="clear" w:color="auto" w:fill="auto"/>
            <w:noWrap/>
            <w:tcMar>
              <w:left w:w="57" w:type="dxa"/>
              <w:right w:w="57" w:type="dxa"/>
            </w:tcMar>
            <w:hideMark/>
          </w:tcPr>
          <w:p w14:paraId="2A02EEB4" w14:textId="77777777" w:rsidR="00430610" w:rsidRPr="00B35CB9" w:rsidRDefault="00430610" w:rsidP="008476AA">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hideMark/>
          </w:tcPr>
          <w:p w14:paraId="4D8C2BC8" w14:textId="77777777" w:rsidR="00430610" w:rsidRPr="00B35CB9" w:rsidRDefault="00430610" w:rsidP="008476AA">
            <w:pPr>
              <w:jc w:val="left"/>
              <w:rPr>
                <w:sz w:val="18"/>
                <w:szCs w:val="18"/>
                <w:lang w:val="en-CA" w:eastAsia="en-CA"/>
              </w:rPr>
            </w:pPr>
          </w:p>
        </w:tc>
        <w:tc>
          <w:tcPr>
            <w:tcW w:w="850" w:type="dxa"/>
            <w:tcBorders>
              <w:top w:val="nil"/>
              <w:left w:val="nil"/>
              <w:bottom w:val="nil"/>
              <w:right w:val="nil"/>
            </w:tcBorders>
            <w:shd w:val="clear" w:color="auto" w:fill="auto"/>
            <w:noWrap/>
            <w:tcMar>
              <w:left w:w="57" w:type="dxa"/>
              <w:right w:w="57" w:type="dxa"/>
            </w:tcMar>
            <w:hideMark/>
          </w:tcPr>
          <w:p w14:paraId="157880EF" w14:textId="77777777" w:rsidR="00430610" w:rsidRPr="00B35CB9" w:rsidRDefault="00430610" w:rsidP="008476AA">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hideMark/>
          </w:tcPr>
          <w:p w14:paraId="4AF70C2B" w14:textId="77777777" w:rsidR="00430610" w:rsidRPr="00B35CB9" w:rsidRDefault="00430610" w:rsidP="008476AA">
            <w:pPr>
              <w:jc w:val="left"/>
              <w:rPr>
                <w:sz w:val="18"/>
                <w:szCs w:val="18"/>
                <w:lang w:val="en-CA" w:eastAsia="en-CA"/>
              </w:rPr>
            </w:pPr>
          </w:p>
        </w:tc>
        <w:tc>
          <w:tcPr>
            <w:tcW w:w="1276" w:type="dxa"/>
            <w:tcBorders>
              <w:top w:val="nil"/>
              <w:left w:val="nil"/>
              <w:bottom w:val="nil"/>
              <w:right w:val="single" w:sz="4" w:space="0" w:color="auto"/>
            </w:tcBorders>
            <w:shd w:val="clear" w:color="auto" w:fill="auto"/>
            <w:noWrap/>
            <w:tcMar>
              <w:left w:w="57" w:type="dxa"/>
              <w:right w:w="57" w:type="dxa"/>
            </w:tcMar>
            <w:hideMark/>
          </w:tcPr>
          <w:p w14:paraId="029AA212" w14:textId="77777777" w:rsidR="00430610" w:rsidRPr="00B35CB9" w:rsidRDefault="00430610" w:rsidP="008476AA">
            <w:pPr>
              <w:jc w:val="right"/>
              <w:rPr>
                <w:sz w:val="18"/>
                <w:szCs w:val="18"/>
                <w:lang w:val="en-CA" w:eastAsia="en-CA"/>
              </w:rPr>
            </w:pPr>
            <w:r w:rsidRPr="00B35CB9">
              <w:rPr>
                <w:sz w:val="18"/>
                <w:szCs w:val="18"/>
                <w:lang w:val="fr" w:eastAsia="fr"/>
              </w:rPr>
              <w:t> </w:t>
            </w:r>
          </w:p>
        </w:tc>
        <w:tc>
          <w:tcPr>
            <w:tcW w:w="992" w:type="dxa"/>
            <w:tcBorders>
              <w:top w:val="nil"/>
              <w:left w:val="nil"/>
              <w:bottom w:val="nil"/>
              <w:right w:val="single" w:sz="4" w:space="0" w:color="auto"/>
            </w:tcBorders>
            <w:shd w:val="clear" w:color="auto" w:fill="auto"/>
            <w:noWrap/>
            <w:tcMar>
              <w:left w:w="57" w:type="dxa"/>
              <w:right w:w="57" w:type="dxa"/>
            </w:tcMar>
            <w:hideMark/>
          </w:tcPr>
          <w:p w14:paraId="014834DB" w14:textId="77777777" w:rsidR="00430610" w:rsidRPr="00B35CB9" w:rsidRDefault="00430610" w:rsidP="008476AA">
            <w:pPr>
              <w:jc w:val="right"/>
              <w:rPr>
                <w:sz w:val="18"/>
                <w:szCs w:val="18"/>
                <w:lang w:val="en-CA" w:eastAsia="en-CA"/>
              </w:rPr>
            </w:pPr>
            <w:r w:rsidRPr="00B35CB9">
              <w:rPr>
                <w:sz w:val="18"/>
                <w:szCs w:val="18"/>
                <w:lang w:val="fr" w:eastAsia="fr"/>
              </w:rPr>
              <w:t> </w:t>
            </w:r>
          </w:p>
        </w:tc>
      </w:tr>
      <w:tr w:rsidR="00B35CB9" w:rsidRPr="00B35CB9" w14:paraId="60268594" w14:textId="77777777" w:rsidTr="004A4684">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6D2394D" w14:textId="77777777" w:rsidR="00430610" w:rsidRPr="00C3328D" w:rsidRDefault="003006FF" w:rsidP="008476AA">
            <w:pPr>
              <w:jc w:val="left"/>
              <w:rPr>
                <w:sz w:val="18"/>
                <w:szCs w:val="18"/>
                <w:lang w:val="fr-FR" w:eastAsia="en-CA"/>
              </w:rPr>
            </w:pPr>
            <w:r w:rsidRPr="00B35CB9">
              <w:rPr>
                <w:sz w:val="18"/>
                <w:szCs w:val="18"/>
                <w:lang w:val="fr" w:eastAsia="fr"/>
              </w:rPr>
              <w:t>Au cours de la mise en œuvre</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9ED2C4B" w14:textId="77777777" w:rsidR="00430610" w:rsidRPr="00B35CB9" w:rsidRDefault="00430610" w:rsidP="008476AA">
            <w:pPr>
              <w:jc w:val="right"/>
              <w:rPr>
                <w:sz w:val="18"/>
                <w:szCs w:val="18"/>
                <w:lang w:val="en-CA" w:eastAsia="en-CA"/>
              </w:rPr>
            </w:pPr>
            <w:r w:rsidRPr="00B35CB9">
              <w:rPr>
                <w:sz w:val="18"/>
                <w:szCs w:val="18"/>
                <w:lang w:val="fr" w:eastAsia="fr"/>
              </w:rPr>
              <w:t>418</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AC9139B" w14:textId="00D59293" w:rsidR="00430610" w:rsidRPr="00B35CB9" w:rsidRDefault="00430610" w:rsidP="008476AA">
            <w:pPr>
              <w:jc w:val="right"/>
              <w:rPr>
                <w:sz w:val="18"/>
                <w:szCs w:val="18"/>
                <w:lang w:val="en-CA" w:eastAsia="en-CA"/>
              </w:rPr>
            </w:pPr>
            <w:r w:rsidRPr="00B35CB9">
              <w:rPr>
                <w:sz w:val="18"/>
                <w:szCs w:val="18"/>
                <w:lang w:val="fr" w:eastAsia="fr"/>
              </w:rPr>
              <w:t>88 896 935</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F0223C3" w14:textId="77777777" w:rsidR="00430610" w:rsidRPr="00B35CB9" w:rsidRDefault="00430610" w:rsidP="008476AA">
            <w:pPr>
              <w:jc w:val="right"/>
              <w:rPr>
                <w:sz w:val="18"/>
                <w:szCs w:val="18"/>
                <w:lang w:val="en-CA" w:eastAsia="en-CA"/>
              </w:rPr>
            </w:pPr>
            <w:r w:rsidRPr="00B35CB9">
              <w:rPr>
                <w:sz w:val="18"/>
                <w:szCs w:val="18"/>
                <w:lang w:val="fr" w:eastAsia="fr"/>
              </w:rPr>
              <w:t>24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022AC75" w14:textId="77777777" w:rsidR="00430610" w:rsidRPr="00B35CB9" w:rsidRDefault="00430610" w:rsidP="008476AA">
            <w:pPr>
              <w:jc w:val="right"/>
              <w:rPr>
                <w:sz w:val="18"/>
                <w:szCs w:val="18"/>
                <w:lang w:val="en-CA" w:eastAsia="en-CA"/>
              </w:rPr>
            </w:pPr>
            <w:r w:rsidRPr="00B35CB9">
              <w:rPr>
                <w:sz w:val="18"/>
                <w:szCs w:val="18"/>
                <w:lang w:val="fr" w:eastAsia="fr"/>
              </w:rPr>
              <w:t>197</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D3EDC52" w14:textId="77777777" w:rsidR="00430610" w:rsidRPr="00B35CB9" w:rsidRDefault="00430610" w:rsidP="008476AA">
            <w:pPr>
              <w:jc w:val="right"/>
              <w:rPr>
                <w:sz w:val="18"/>
                <w:szCs w:val="18"/>
                <w:lang w:val="en-CA" w:eastAsia="en-CA"/>
              </w:rPr>
            </w:pPr>
            <w:r w:rsidRPr="00B35CB9">
              <w:rPr>
                <w:sz w:val="18"/>
                <w:szCs w:val="18"/>
                <w:lang w:val="fr" w:eastAsia="fr"/>
              </w:rPr>
              <w:t>47</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F970B21" w14:textId="77777777" w:rsidR="00430610" w:rsidRPr="00B35CB9" w:rsidRDefault="00430610" w:rsidP="008476AA">
            <w:pPr>
              <w:jc w:val="right"/>
              <w:rPr>
                <w:sz w:val="18"/>
                <w:szCs w:val="18"/>
                <w:lang w:val="en-CA" w:eastAsia="en-CA"/>
              </w:rPr>
            </w:pPr>
            <w:r w:rsidRPr="00B35CB9">
              <w:rPr>
                <w:sz w:val="18"/>
                <w:szCs w:val="18"/>
                <w:lang w:val="fr" w:eastAsia="fr"/>
              </w:rPr>
              <w:t>12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092ECEC" w14:textId="77777777" w:rsidR="00430610" w:rsidRPr="00B35CB9" w:rsidRDefault="00430610" w:rsidP="008476AA">
            <w:pPr>
              <w:jc w:val="right"/>
              <w:rPr>
                <w:sz w:val="18"/>
                <w:szCs w:val="18"/>
                <w:lang w:val="en-CA" w:eastAsia="en-CA"/>
              </w:rPr>
            </w:pPr>
            <w:r w:rsidRPr="00B35CB9">
              <w:rPr>
                <w:sz w:val="18"/>
                <w:szCs w:val="18"/>
                <w:lang w:val="fr" w:eastAsia="fr"/>
              </w:rPr>
              <w:t>38</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F97DDD8" w14:textId="77777777" w:rsidR="00430610" w:rsidRPr="00B35CB9" w:rsidRDefault="00430610" w:rsidP="008476AA">
            <w:pPr>
              <w:jc w:val="right"/>
              <w:rPr>
                <w:sz w:val="18"/>
                <w:szCs w:val="18"/>
                <w:lang w:val="en-CA" w:eastAsia="en-CA"/>
              </w:rPr>
            </w:pPr>
            <w:r w:rsidRPr="00B35CB9">
              <w:rPr>
                <w:sz w:val="18"/>
                <w:szCs w:val="18"/>
                <w:lang w:val="fr" w:eastAsia="fr"/>
              </w:rPr>
              <w:t>10</w:t>
            </w:r>
          </w:p>
        </w:tc>
      </w:tr>
      <w:tr w:rsidR="00B35CB9" w:rsidRPr="00B35CB9" w14:paraId="53832297"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0DF5E00" w14:textId="77777777" w:rsidR="00430610" w:rsidRPr="00C3328D" w:rsidRDefault="003006FF" w:rsidP="008476AA">
            <w:pPr>
              <w:jc w:val="left"/>
              <w:rPr>
                <w:sz w:val="18"/>
                <w:szCs w:val="18"/>
                <w:lang w:val="fr-FR" w:eastAsia="en-CA"/>
              </w:rPr>
            </w:pPr>
            <w:r w:rsidRPr="00B35CB9">
              <w:rPr>
                <w:sz w:val="18"/>
                <w:szCs w:val="18"/>
                <w:lang w:val="fr" w:eastAsia="fr"/>
              </w:rPr>
              <w:t>À l'issue de la mise en œuvre</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5425FAAB"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00E55B3"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0FA9D3A"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96E94CF"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624FA1C3"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3FDAA81"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582E995"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A47E75A"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B35CB9" w14:paraId="4A445FA5"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8D2CBDA" w14:textId="77777777" w:rsidR="00430610" w:rsidRPr="00B35CB9" w:rsidRDefault="003006FF" w:rsidP="008476AA">
            <w:pPr>
              <w:jc w:val="left"/>
              <w:rPr>
                <w:sz w:val="18"/>
                <w:szCs w:val="18"/>
                <w:lang w:val="en-CA" w:eastAsia="en-CA"/>
              </w:rPr>
            </w:pPr>
            <w:r w:rsidRPr="00B35CB9">
              <w:rPr>
                <w:sz w:val="18"/>
                <w:szCs w:val="18"/>
                <w:lang w:val="fr" w:eastAsia="fr"/>
              </w:rPr>
              <w:lastRenderedPageBreak/>
              <w:t>Financement rétroactif</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79E35198"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0BE2789"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9FF7B3A"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9272C5A"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EDD28BA"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5702B9B"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B45B073"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B8F0F22" w14:textId="77777777" w:rsidR="00430610" w:rsidRPr="00B35CB9" w:rsidRDefault="00430610" w:rsidP="008476AA">
            <w:pPr>
              <w:jc w:val="right"/>
              <w:rPr>
                <w:sz w:val="18"/>
                <w:szCs w:val="18"/>
                <w:lang w:val="en-CA" w:eastAsia="en-CA"/>
              </w:rPr>
            </w:pPr>
            <w:r w:rsidRPr="00B35CB9">
              <w:rPr>
                <w:sz w:val="18"/>
                <w:szCs w:val="18"/>
                <w:lang w:val="fr" w:eastAsia="fr"/>
              </w:rPr>
              <w:t>s.o.</w:t>
            </w:r>
          </w:p>
        </w:tc>
      </w:tr>
      <w:tr w:rsidR="00B35CB9" w:rsidRPr="00B35CB9" w14:paraId="4E64D776" w14:textId="77777777" w:rsidTr="004A4684">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C16240B" w14:textId="77777777" w:rsidR="00430610" w:rsidRPr="00C3328D" w:rsidRDefault="003006FF" w:rsidP="008476AA">
            <w:pPr>
              <w:jc w:val="left"/>
              <w:rPr>
                <w:sz w:val="18"/>
                <w:szCs w:val="18"/>
                <w:lang w:val="fr-FR" w:eastAsia="en-CA"/>
              </w:rPr>
            </w:pPr>
            <w:r w:rsidRPr="00B35CB9">
              <w:rPr>
                <w:sz w:val="18"/>
                <w:szCs w:val="18"/>
                <w:lang w:val="fr" w:eastAsia="fr"/>
              </w:rPr>
              <w:t>Du pays aux bénéficiaires finaux</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38719170"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7E54E8D"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3036166"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3BC485E"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14:paraId="09310E7A" w14:textId="77777777" w:rsidR="00430610" w:rsidRPr="00B35CB9" w:rsidRDefault="00430610" w:rsidP="008476AA">
            <w:pPr>
              <w:jc w:val="right"/>
              <w:rPr>
                <w:sz w:val="18"/>
                <w:szCs w:val="18"/>
                <w:lang w:val="en-CA" w:eastAsia="en-CA"/>
              </w:rPr>
            </w:pPr>
            <w:r w:rsidRPr="00B35CB9">
              <w:rPr>
                <w:sz w:val="18"/>
                <w:szCs w:val="18"/>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A050702"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DEAA367" w14:textId="77777777" w:rsidR="00430610" w:rsidRPr="00B35CB9" w:rsidRDefault="00430610" w:rsidP="008476AA">
            <w:pPr>
              <w:jc w:val="right"/>
              <w:rPr>
                <w:sz w:val="18"/>
                <w:szCs w:val="18"/>
                <w:lang w:val="en-CA" w:eastAsia="en-CA"/>
              </w:rPr>
            </w:pPr>
            <w:r w:rsidRPr="00B35CB9">
              <w:rPr>
                <w:sz w:val="18"/>
                <w:szCs w:val="18"/>
                <w:lang w:val="fr" w:eastAsia="fr"/>
              </w:rPr>
              <w:t>s.o.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D8B91CA" w14:textId="77777777" w:rsidR="00430610" w:rsidRPr="00B35CB9" w:rsidRDefault="00430610" w:rsidP="008476AA">
            <w:pPr>
              <w:jc w:val="right"/>
              <w:rPr>
                <w:sz w:val="18"/>
                <w:szCs w:val="18"/>
                <w:lang w:val="en-CA" w:eastAsia="en-CA"/>
              </w:rPr>
            </w:pPr>
            <w:r w:rsidRPr="00B35CB9">
              <w:rPr>
                <w:sz w:val="18"/>
                <w:szCs w:val="18"/>
                <w:lang w:val="fr" w:eastAsia="fr"/>
              </w:rPr>
              <w:t>s.o.</w:t>
            </w:r>
          </w:p>
        </w:tc>
      </w:tr>
    </w:tbl>
    <w:p w14:paraId="0DAAA4FC" w14:textId="77777777" w:rsidR="00E62ADE" w:rsidRPr="00B35CB9" w:rsidRDefault="00E62ADE" w:rsidP="008476AA">
      <w:pPr>
        <w:keepNext/>
        <w:rPr>
          <w:b/>
          <w:lang w:val="en-CA"/>
        </w:rPr>
      </w:pPr>
    </w:p>
    <w:p w14:paraId="6688063A" w14:textId="16554324" w:rsidR="00E62ADE" w:rsidRPr="00C3328D" w:rsidRDefault="00E62ADE" w:rsidP="008476AA">
      <w:pPr>
        <w:pStyle w:val="Heading1"/>
        <w:rPr>
          <w:lang w:val="fr-FR"/>
        </w:rPr>
      </w:pPr>
      <w:r w:rsidRPr="00B35CB9">
        <w:rPr>
          <w:lang w:val="fr"/>
        </w:rPr>
        <w:t xml:space="preserve">Il existe actuellement 418 projets autres que d'investissement en cours, d'une valeur totale de 88,9 millions de $US, dont 24% ont déjà été décaissés. Il s'écoule en moyenne 12 mois entre l'approbation et le premier décaissement. En moyenne, les projets en cours autres que d'investissement sont achevés 38 mois après la date d'approbation, ce qui représente un retard de 10 mois. </w:t>
      </w:r>
    </w:p>
    <w:p w14:paraId="0B63BF22" w14:textId="77777777" w:rsidR="00E62ADE" w:rsidRPr="00B35CB9" w:rsidRDefault="00E62ADE" w:rsidP="008476AA">
      <w:pPr>
        <w:pStyle w:val="a--"/>
        <w:suppressAutoHyphens w:val="0"/>
        <w:rPr>
          <w:sz w:val="22"/>
          <w:szCs w:val="22"/>
          <w:lang w:val="en-CA"/>
        </w:rPr>
      </w:pPr>
      <w:r w:rsidRPr="00B35CB9">
        <w:rPr>
          <w:sz w:val="22"/>
          <w:szCs w:val="22"/>
          <w:lang w:val="fr"/>
        </w:rPr>
        <w:t>PROJETS CLÔTURÉS</w:t>
      </w:r>
    </w:p>
    <w:p w14:paraId="0CA82996" w14:textId="77777777" w:rsidR="00E62ADE" w:rsidRPr="00B35CB9" w:rsidRDefault="00E62ADE" w:rsidP="008476AA">
      <w:pPr>
        <w:pStyle w:val="a--"/>
        <w:suppressAutoHyphens w:val="0"/>
        <w:rPr>
          <w:b w:val="0"/>
          <w:sz w:val="22"/>
          <w:szCs w:val="22"/>
          <w:lang w:val="en-CA"/>
        </w:rPr>
      </w:pPr>
    </w:p>
    <w:p w14:paraId="2A5015BE" w14:textId="77777777" w:rsidR="00E62ADE" w:rsidRPr="00C3328D" w:rsidRDefault="00E62ADE" w:rsidP="008476AA">
      <w:pPr>
        <w:pStyle w:val="Heading1"/>
        <w:rPr>
          <w:lang w:val="fr-FR"/>
        </w:rPr>
      </w:pPr>
      <w:r w:rsidRPr="00B35CB9">
        <w:rPr>
          <w:lang w:val="fr"/>
        </w:rPr>
        <w:t xml:space="preserve">Le Tableau 8 présente un résumé des projets clôturés. </w:t>
      </w:r>
    </w:p>
    <w:p w14:paraId="5D5EE0FB" w14:textId="77777777" w:rsidR="00E62ADE" w:rsidRPr="00B35CB9" w:rsidRDefault="00E62ADE" w:rsidP="008476AA">
      <w:pPr>
        <w:pStyle w:val="a--"/>
        <w:keepNext/>
        <w:suppressAutoHyphens w:val="0"/>
        <w:rPr>
          <w:sz w:val="22"/>
          <w:szCs w:val="22"/>
          <w:lang w:val="en-CA"/>
        </w:rPr>
      </w:pPr>
      <w:r w:rsidRPr="00B35CB9">
        <w:rPr>
          <w:sz w:val="22"/>
          <w:szCs w:val="22"/>
          <w:lang w:val="fr"/>
        </w:rPr>
        <w:t>Tableau 8. Résumé des projets clôturés</w:t>
      </w:r>
    </w:p>
    <w:tbl>
      <w:tblPr>
        <w:tblW w:w="9356" w:type="dxa"/>
        <w:tblInd w:w="-5" w:type="dxa"/>
        <w:tblLook w:val="04A0" w:firstRow="1" w:lastRow="0" w:firstColumn="1" w:lastColumn="0" w:noHBand="0" w:noVBand="1"/>
      </w:tblPr>
      <w:tblGrid>
        <w:gridCol w:w="1134"/>
        <w:gridCol w:w="993"/>
        <w:gridCol w:w="1842"/>
        <w:gridCol w:w="1276"/>
        <w:gridCol w:w="1134"/>
        <w:gridCol w:w="1418"/>
        <w:gridCol w:w="1559"/>
      </w:tblGrid>
      <w:tr w:rsidR="00B35CB9" w:rsidRPr="00C3328D" w14:paraId="5733B590" w14:textId="77777777" w:rsidTr="004A4684">
        <w:trPr>
          <w:trHeight w:val="332"/>
        </w:trPr>
        <w:tc>
          <w:tcPr>
            <w:tcW w:w="113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BE9D78D" w14:textId="77777777" w:rsidR="00D1118D" w:rsidRPr="00B35CB9" w:rsidRDefault="00D1118D" w:rsidP="008476AA">
            <w:pPr>
              <w:jc w:val="center"/>
              <w:rPr>
                <w:b/>
                <w:bCs/>
                <w:sz w:val="20"/>
                <w:szCs w:val="20"/>
                <w:lang w:val="en-CA" w:eastAsia="en-CA"/>
              </w:rPr>
            </w:pPr>
            <w:r w:rsidRPr="00B35CB9">
              <w:rPr>
                <w:b/>
                <w:bCs/>
                <w:sz w:val="20"/>
                <w:szCs w:val="20"/>
                <w:lang w:val="fr" w:eastAsia="fr"/>
              </w:rPr>
              <w:t>Agence</w:t>
            </w:r>
          </w:p>
        </w:tc>
        <w:tc>
          <w:tcPr>
            <w:tcW w:w="99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4FEF1F1" w14:textId="77777777" w:rsidR="00D1118D" w:rsidRPr="00B35CB9" w:rsidRDefault="00D1118D" w:rsidP="008476AA">
            <w:pPr>
              <w:jc w:val="center"/>
              <w:rPr>
                <w:b/>
                <w:bCs/>
                <w:sz w:val="20"/>
                <w:szCs w:val="20"/>
                <w:lang w:val="en-CA" w:eastAsia="en-CA"/>
              </w:rPr>
            </w:pPr>
            <w:r w:rsidRPr="00B35CB9">
              <w:rPr>
                <w:b/>
                <w:bCs/>
                <w:sz w:val="20"/>
                <w:szCs w:val="20"/>
                <w:lang w:val="fr" w:eastAsia="fr"/>
              </w:rPr>
              <w:t>Nombre de projets</w:t>
            </w:r>
          </w:p>
        </w:tc>
        <w:tc>
          <w:tcPr>
            <w:tcW w:w="184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394B3D1" w14:textId="77777777" w:rsidR="00D1118D" w:rsidRPr="00C3328D" w:rsidRDefault="00D1118D" w:rsidP="008476AA">
            <w:pPr>
              <w:jc w:val="center"/>
              <w:rPr>
                <w:b/>
                <w:bCs/>
                <w:sz w:val="20"/>
                <w:szCs w:val="20"/>
                <w:lang w:val="fr-FR" w:eastAsia="en-CA"/>
              </w:rPr>
            </w:pPr>
            <w:r w:rsidRPr="00B35CB9">
              <w:rPr>
                <w:b/>
                <w:bCs/>
                <w:sz w:val="20"/>
                <w:szCs w:val="20"/>
                <w:lang w:val="fr" w:eastAsia="fr"/>
              </w:rPr>
              <w:t>Financement approuvé plus ajustements ($US)</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AC35023" w14:textId="77777777" w:rsidR="00D1118D" w:rsidRPr="00B35CB9" w:rsidRDefault="00D1118D" w:rsidP="008476AA">
            <w:pPr>
              <w:jc w:val="center"/>
              <w:rPr>
                <w:b/>
                <w:bCs/>
                <w:sz w:val="20"/>
                <w:szCs w:val="20"/>
                <w:lang w:val="en-CA" w:eastAsia="en-CA"/>
              </w:rPr>
            </w:pPr>
            <w:r w:rsidRPr="00B35CB9">
              <w:rPr>
                <w:b/>
                <w:bCs/>
                <w:sz w:val="20"/>
                <w:szCs w:val="20"/>
                <w:lang w:val="fr" w:eastAsia="fr"/>
              </w:rPr>
              <w:t>Fonds décaissés ($US)</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1E62842" w14:textId="77777777" w:rsidR="00D1118D" w:rsidRPr="00B35CB9" w:rsidRDefault="00D1118D" w:rsidP="008476AA">
            <w:pPr>
              <w:jc w:val="center"/>
              <w:rPr>
                <w:b/>
                <w:bCs/>
                <w:sz w:val="20"/>
                <w:szCs w:val="20"/>
                <w:lang w:val="en-CA" w:eastAsia="en-CA"/>
              </w:rPr>
            </w:pPr>
            <w:r w:rsidRPr="00B35CB9">
              <w:rPr>
                <w:b/>
                <w:bCs/>
                <w:sz w:val="20"/>
                <w:szCs w:val="20"/>
                <w:lang w:val="fr" w:eastAsia="fr"/>
              </w:rPr>
              <w:t>Solde ($US)</w:t>
            </w:r>
          </w:p>
        </w:tc>
        <w:tc>
          <w:tcPr>
            <w:tcW w:w="141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5A321C7" w14:textId="77777777" w:rsidR="00D1118D" w:rsidRPr="00C3328D" w:rsidRDefault="00D1118D" w:rsidP="008476AA">
            <w:pPr>
              <w:jc w:val="center"/>
              <w:rPr>
                <w:b/>
                <w:bCs/>
                <w:sz w:val="20"/>
                <w:szCs w:val="20"/>
                <w:lang w:val="fr-FR" w:eastAsia="en-CA"/>
              </w:rPr>
            </w:pPr>
            <w:r w:rsidRPr="00B35CB9">
              <w:rPr>
                <w:b/>
                <w:bCs/>
                <w:sz w:val="20"/>
                <w:szCs w:val="20"/>
                <w:lang w:val="fr" w:eastAsia="fr"/>
              </w:rPr>
              <w:t>Consommation (en tonnes PAO à éliminer)</w:t>
            </w:r>
          </w:p>
        </w:tc>
        <w:tc>
          <w:tcPr>
            <w:tcW w:w="155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E5392CE" w14:textId="77777777" w:rsidR="00D1118D" w:rsidRPr="00C3328D" w:rsidRDefault="00D1118D" w:rsidP="008476AA">
            <w:pPr>
              <w:jc w:val="center"/>
              <w:rPr>
                <w:b/>
                <w:bCs/>
                <w:sz w:val="20"/>
                <w:szCs w:val="20"/>
                <w:lang w:val="fr-FR" w:eastAsia="en-CA"/>
              </w:rPr>
            </w:pPr>
            <w:r w:rsidRPr="00B35CB9">
              <w:rPr>
                <w:b/>
                <w:bCs/>
                <w:sz w:val="20"/>
                <w:szCs w:val="20"/>
                <w:lang w:val="fr" w:eastAsia="fr"/>
              </w:rPr>
              <w:t xml:space="preserve">Consommation (en tonnes PAO éliminées) </w:t>
            </w:r>
          </w:p>
        </w:tc>
      </w:tr>
      <w:tr w:rsidR="00B35CB9" w:rsidRPr="00B35CB9" w14:paraId="7E0266A1"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5C92F26" w14:textId="77777777" w:rsidR="00D1118D" w:rsidRPr="00B35CB9" w:rsidRDefault="00D1118D" w:rsidP="008476AA">
            <w:pPr>
              <w:jc w:val="left"/>
              <w:rPr>
                <w:sz w:val="20"/>
                <w:szCs w:val="20"/>
                <w:lang w:val="en-CA" w:eastAsia="en-CA"/>
              </w:rPr>
            </w:pPr>
            <w:r w:rsidRPr="00B35CB9">
              <w:rPr>
                <w:sz w:val="20"/>
                <w:szCs w:val="20"/>
                <w:lang w:val="fr" w:eastAsia="fr"/>
              </w:rPr>
              <w:t>PNUD</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222BCD7" w14:textId="77777777" w:rsidR="00D1118D" w:rsidRPr="00B35CB9" w:rsidRDefault="00D1118D" w:rsidP="008476AA">
            <w:pPr>
              <w:jc w:val="right"/>
              <w:rPr>
                <w:sz w:val="20"/>
                <w:szCs w:val="20"/>
                <w:lang w:val="en-CA" w:eastAsia="en-CA"/>
              </w:rPr>
            </w:pPr>
            <w:r w:rsidRPr="00B35CB9">
              <w:rPr>
                <w:sz w:val="20"/>
                <w:szCs w:val="20"/>
                <w:lang w:val="fr" w:eastAsia="fr"/>
              </w:rPr>
              <w:t>81</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49B35DA5" w14:textId="61437903" w:rsidR="00D1118D" w:rsidRPr="00B35CB9" w:rsidRDefault="00D1118D" w:rsidP="008476AA">
            <w:pPr>
              <w:jc w:val="right"/>
              <w:rPr>
                <w:sz w:val="20"/>
                <w:szCs w:val="20"/>
                <w:lang w:val="en-CA" w:eastAsia="en-CA"/>
              </w:rPr>
            </w:pPr>
            <w:r w:rsidRPr="00B35CB9">
              <w:rPr>
                <w:sz w:val="20"/>
                <w:szCs w:val="20"/>
                <w:lang w:val="fr" w:eastAsia="fr"/>
              </w:rPr>
              <w:t>6 895 393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011C5F1B" w14:textId="282963F0" w:rsidR="00D1118D" w:rsidRPr="00B35CB9" w:rsidRDefault="00D1118D" w:rsidP="008476AA">
            <w:pPr>
              <w:jc w:val="right"/>
              <w:rPr>
                <w:sz w:val="20"/>
                <w:szCs w:val="20"/>
                <w:lang w:val="en-CA" w:eastAsia="en-CA"/>
              </w:rPr>
            </w:pPr>
            <w:r w:rsidRPr="00B35CB9">
              <w:rPr>
                <w:sz w:val="20"/>
                <w:szCs w:val="20"/>
                <w:lang w:val="fr" w:eastAsia="fr"/>
              </w:rPr>
              <w:t>6 895 392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8795252" w14:textId="77777777" w:rsidR="00D1118D" w:rsidRPr="00B35CB9" w:rsidRDefault="00D1118D" w:rsidP="008476AA">
            <w:pPr>
              <w:jc w:val="right"/>
              <w:rPr>
                <w:sz w:val="20"/>
                <w:szCs w:val="20"/>
                <w:lang w:val="en-CA" w:eastAsia="en-CA"/>
              </w:rPr>
            </w:pPr>
            <w:r w:rsidRPr="00B35CB9">
              <w:rPr>
                <w:sz w:val="20"/>
                <w:szCs w:val="20"/>
                <w:lang w:val="fr" w:eastAsia="fr"/>
              </w:rPr>
              <w:t>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157E085" w14:textId="77777777" w:rsidR="00D1118D" w:rsidRPr="00B35CB9" w:rsidRDefault="00D1118D" w:rsidP="008476AA">
            <w:pPr>
              <w:jc w:val="right"/>
              <w:rPr>
                <w:sz w:val="20"/>
                <w:szCs w:val="20"/>
                <w:lang w:val="en-CA" w:eastAsia="en-CA"/>
              </w:rPr>
            </w:pPr>
            <w:r w:rsidRPr="00B35CB9">
              <w:rPr>
                <w:sz w:val="20"/>
                <w:szCs w:val="20"/>
                <w:lang w:val="fr" w:eastAsia="fr"/>
              </w:rPr>
              <w:t>673</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434D0D42" w14:textId="77777777" w:rsidR="00D1118D" w:rsidRPr="00B35CB9" w:rsidRDefault="00D1118D" w:rsidP="008476AA">
            <w:pPr>
              <w:jc w:val="right"/>
              <w:rPr>
                <w:sz w:val="20"/>
                <w:szCs w:val="20"/>
                <w:lang w:val="en-CA" w:eastAsia="en-CA"/>
              </w:rPr>
            </w:pPr>
            <w:r w:rsidRPr="00B35CB9">
              <w:rPr>
                <w:sz w:val="20"/>
                <w:szCs w:val="20"/>
                <w:lang w:val="fr" w:eastAsia="fr"/>
              </w:rPr>
              <w:t>636</w:t>
            </w:r>
          </w:p>
        </w:tc>
      </w:tr>
      <w:tr w:rsidR="00B35CB9" w:rsidRPr="00B35CB9" w14:paraId="474871FE"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D281D88" w14:textId="77777777" w:rsidR="00D1118D" w:rsidRPr="00B35CB9" w:rsidRDefault="00D1118D" w:rsidP="008476AA">
            <w:pPr>
              <w:jc w:val="left"/>
              <w:rPr>
                <w:sz w:val="20"/>
                <w:szCs w:val="20"/>
                <w:lang w:val="en-CA" w:eastAsia="en-CA"/>
              </w:rPr>
            </w:pPr>
            <w:r w:rsidRPr="00B35CB9">
              <w:rPr>
                <w:sz w:val="20"/>
                <w:szCs w:val="20"/>
                <w:lang w:val="fr" w:eastAsia="fr"/>
              </w:rPr>
              <w:t>PNUE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701CBBD" w14:textId="77777777" w:rsidR="00D1118D" w:rsidRPr="00B35CB9" w:rsidRDefault="00D1118D" w:rsidP="008476AA">
            <w:pPr>
              <w:jc w:val="right"/>
              <w:rPr>
                <w:sz w:val="20"/>
                <w:szCs w:val="20"/>
                <w:lang w:val="en-CA" w:eastAsia="en-CA"/>
              </w:rPr>
            </w:pPr>
            <w:r w:rsidRPr="00B35CB9">
              <w:rPr>
                <w:sz w:val="20"/>
                <w:szCs w:val="20"/>
                <w:lang w:val="fr" w:eastAsia="fr"/>
              </w:rPr>
              <w:t>10</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2AF1E9A1" w14:textId="2BCAA438" w:rsidR="00D1118D" w:rsidRPr="00B35CB9" w:rsidRDefault="00D1118D" w:rsidP="008476AA">
            <w:pPr>
              <w:jc w:val="right"/>
              <w:rPr>
                <w:sz w:val="20"/>
                <w:szCs w:val="20"/>
                <w:lang w:val="en-CA" w:eastAsia="en-CA"/>
              </w:rPr>
            </w:pPr>
            <w:r w:rsidRPr="00B35CB9">
              <w:rPr>
                <w:sz w:val="20"/>
                <w:szCs w:val="20"/>
                <w:lang w:val="fr" w:eastAsia="fr"/>
              </w:rPr>
              <w:t>21 000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D9C8268" w14:textId="71A9ECB1" w:rsidR="00D1118D" w:rsidRPr="00B35CB9" w:rsidRDefault="00D1118D" w:rsidP="008476AA">
            <w:pPr>
              <w:jc w:val="right"/>
              <w:rPr>
                <w:sz w:val="20"/>
                <w:szCs w:val="20"/>
                <w:lang w:val="en-CA" w:eastAsia="en-CA"/>
              </w:rPr>
            </w:pPr>
            <w:r w:rsidRPr="00B35CB9">
              <w:rPr>
                <w:sz w:val="20"/>
                <w:szCs w:val="20"/>
                <w:lang w:val="fr" w:eastAsia="fr"/>
              </w:rPr>
              <w:t>21 000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8439D1C" w14:textId="77777777" w:rsidR="00D1118D" w:rsidRPr="00B35CB9" w:rsidRDefault="00D1118D" w:rsidP="008476AA">
            <w:pPr>
              <w:jc w:val="right"/>
              <w:rPr>
                <w:sz w:val="20"/>
                <w:szCs w:val="20"/>
                <w:lang w:val="en-CA" w:eastAsia="en-CA"/>
              </w:rPr>
            </w:pPr>
            <w:r w:rsidRPr="00B35CB9">
              <w:rPr>
                <w:sz w:val="20"/>
                <w:szCs w:val="20"/>
                <w:lang w:val="fr" w:eastAsia="fr"/>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4EF0007" w14:textId="77777777" w:rsidR="00D1118D" w:rsidRPr="00B35CB9" w:rsidRDefault="00D1118D" w:rsidP="008476AA">
            <w:pPr>
              <w:jc w:val="right"/>
              <w:rPr>
                <w:sz w:val="20"/>
                <w:szCs w:val="20"/>
                <w:lang w:val="en-CA" w:eastAsia="en-CA"/>
              </w:rPr>
            </w:pPr>
            <w:r w:rsidRPr="00B35CB9">
              <w:rPr>
                <w:sz w:val="20"/>
                <w:szCs w:val="20"/>
                <w:lang w:val="fr" w:eastAsia="fr"/>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0FE109FA" w14:textId="77777777" w:rsidR="00D1118D" w:rsidRPr="00B35CB9" w:rsidRDefault="00D1118D" w:rsidP="008476AA">
            <w:pPr>
              <w:jc w:val="right"/>
              <w:rPr>
                <w:sz w:val="20"/>
                <w:szCs w:val="20"/>
                <w:lang w:val="en-CA" w:eastAsia="en-CA"/>
              </w:rPr>
            </w:pPr>
            <w:r w:rsidRPr="00B35CB9">
              <w:rPr>
                <w:sz w:val="20"/>
                <w:szCs w:val="20"/>
                <w:lang w:val="fr" w:eastAsia="fr"/>
              </w:rPr>
              <w:t>0</w:t>
            </w:r>
          </w:p>
        </w:tc>
      </w:tr>
      <w:tr w:rsidR="00B35CB9" w:rsidRPr="00B35CB9" w14:paraId="32FD33F2"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14A03A0" w14:textId="77777777" w:rsidR="00D1118D" w:rsidRPr="00B35CB9" w:rsidRDefault="00D1118D" w:rsidP="008476AA">
            <w:pPr>
              <w:jc w:val="left"/>
              <w:rPr>
                <w:sz w:val="20"/>
                <w:szCs w:val="20"/>
                <w:lang w:val="en-CA" w:eastAsia="en-CA"/>
              </w:rPr>
            </w:pPr>
            <w:r w:rsidRPr="00B35CB9">
              <w:rPr>
                <w:sz w:val="20"/>
                <w:szCs w:val="20"/>
                <w:lang w:val="fr" w:eastAsia="fr"/>
              </w:rPr>
              <w:t>ONUDI</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F79EF9C" w14:textId="77777777" w:rsidR="00D1118D" w:rsidRPr="00B35CB9" w:rsidRDefault="00D1118D" w:rsidP="008476AA">
            <w:pPr>
              <w:jc w:val="right"/>
              <w:rPr>
                <w:sz w:val="20"/>
                <w:szCs w:val="20"/>
                <w:lang w:val="en-CA" w:eastAsia="en-CA"/>
              </w:rPr>
            </w:pPr>
            <w:r w:rsidRPr="00B35CB9">
              <w:rPr>
                <w:sz w:val="20"/>
                <w:szCs w:val="20"/>
                <w:lang w:val="fr" w:eastAsia="fr"/>
              </w:rPr>
              <w:t>60</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13EA0F63" w14:textId="489372B6" w:rsidR="00D1118D" w:rsidRPr="00B35CB9" w:rsidRDefault="00D1118D" w:rsidP="008476AA">
            <w:pPr>
              <w:jc w:val="right"/>
              <w:rPr>
                <w:sz w:val="20"/>
                <w:szCs w:val="20"/>
                <w:lang w:val="en-CA" w:eastAsia="en-CA"/>
              </w:rPr>
            </w:pPr>
            <w:r w:rsidRPr="00B35CB9">
              <w:rPr>
                <w:sz w:val="20"/>
                <w:szCs w:val="20"/>
                <w:lang w:val="fr" w:eastAsia="fr"/>
              </w:rPr>
              <w:t>5 310 295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55D0908" w14:textId="040DDFEA" w:rsidR="00D1118D" w:rsidRPr="00B35CB9" w:rsidRDefault="00D1118D" w:rsidP="008476AA">
            <w:pPr>
              <w:jc w:val="right"/>
              <w:rPr>
                <w:sz w:val="20"/>
                <w:szCs w:val="20"/>
                <w:lang w:val="en-CA" w:eastAsia="en-CA"/>
              </w:rPr>
            </w:pPr>
            <w:r w:rsidRPr="00B35CB9">
              <w:rPr>
                <w:sz w:val="20"/>
                <w:szCs w:val="20"/>
                <w:lang w:val="fr" w:eastAsia="fr"/>
              </w:rPr>
              <w:t>4 533 298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D3036FF" w14:textId="60BC8A58" w:rsidR="00D1118D" w:rsidRPr="00B35CB9" w:rsidRDefault="00D1118D" w:rsidP="008476AA">
            <w:pPr>
              <w:jc w:val="right"/>
              <w:rPr>
                <w:sz w:val="20"/>
                <w:szCs w:val="20"/>
                <w:lang w:val="en-CA" w:eastAsia="en-CA"/>
              </w:rPr>
            </w:pPr>
            <w:r w:rsidRPr="00B35CB9">
              <w:rPr>
                <w:sz w:val="20"/>
                <w:szCs w:val="20"/>
                <w:lang w:val="fr" w:eastAsia="fr"/>
              </w:rPr>
              <w:t>776 997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DBAAC3B" w14:textId="71DADC94" w:rsidR="00D1118D" w:rsidRPr="00B35CB9" w:rsidRDefault="00D1118D" w:rsidP="008476AA">
            <w:pPr>
              <w:jc w:val="right"/>
              <w:rPr>
                <w:sz w:val="20"/>
                <w:szCs w:val="20"/>
                <w:lang w:val="en-CA" w:eastAsia="en-CA"/>
              </w:rPr>
            </w:pPr>
            <w:r w:rsidRPr="00B35CB9">
              <w:rPr>
                <w:sz w:val="20"/>
                <w:szCs w:val="20"/>
                <w:lang w:val="fr" w:eastAsia="fr"/>
              </w:rPr>
              <w:t>1 171</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6D6E13DF" w14:textId="77777777" w:rsidR="00D1118D" w:rsidRPr="00B35CB9" w:rsidRDefault="00D1118D" w:rsidP="008476AA">
            <w:pPr>
              <w:jc w:val="right"/>
              <w:rPr>
                <w:sz w:val="20"/>
                <w:szCs w:val="20"/>
                <w:lang w:val="en-CA" w:eastAsia="en-CA"/>
              </w:rPr>
            </w:pPr>
            <w:r w:rsidRPr="00B35CB9">
              <w:rPr>
                <w:sz w:val="20"/>
                <w:szCs w:val="20"/>
                <w:lang w:val="fr" w:eastAsia="fr"/>
              </w:rPr>
              <w:t>338</w:t>
            </w:r>
          </w:p>
        </w:tc>
      </w:tr>
      <w:tr w:rsidR="00B35CB9" w:rsidRPr="00B35CB9" w14:paraId="534DE79D"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6BE8DFA" w14:textId="77777777" w:rsidR="00D1118D" w:rsidRPr="00B35CB9" w:rsidRDefault="00D1118D" w:rsidP="008476AA">
            <w:pPr>
              <w:jc w:val="left"/>
              <w:rPr>
                <w:sz w:val="20"/>
                <w:szCs w:val="20"/>
                <w:lang w:val="en-CA" w:eastAsia="en-CA"/>
              </w:rPr>
            </w:pPr>
            <w:r w:rsidRPr="00B35CB9">
              <w:rPr>
                <w:sz w:val="20"/>
                <w:szCs w:val="20"/>
                <w:lang w:val="fr" w:eastAsia="fr"/>
              </w:rPr>
              <w:t>Banque mondiale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759791A" w14:textId="77777777" w:rsidR="00D1118D" w:rsidRPr="00B35CB9" w:rsidRDefault="00D1118D" w:rsidP="008476AA">
            <w:pPr>
              <w:jc w:val="right"/>
              <w:rPr>
                <w:sz w:val="20"/>
                <w:szCs w:val="20"/>
                <w:lang w:val="en-CA" w:eastAsia="en-CA"/>
              </w:rPr>
            </w:pPr>
            <w:r w:rsidRPr="00B35CB9">
              <w:rPr>
                <w:sz w:val="20"/>
                <w:szCs w:val="20"/>
                <w:lang w:val="fr" w:eastAsia="fr"/>
              </w:rPr>
              <w:t>95</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4E87A6A6" w14:textId="6ADF2F10" w:rsidR="00D1118D" w:rsidRPr="00B35CB9" w:rsidRDefault="00D1118D" w:rsidP="008476AA">
            <w:pPr>
              <w:jc w:val="right"/>
              <w:rPr>
                <w:sz w:val="20"/>
                <w:szCs w:val="20"/>
                <w:lang w:val="en-CA" w:eastAsia="en-CA"/>
              </w:rPr>
            </w:pPr>
            <w:r w:rsidRPr="00B35CB9">
              <w:rPr>
                <w:sz w:val="20"/>
                <w:szCs w:val="20"/>
                <w:lang w:val="fr" w:eastAsia="fr"/>
              </w:rPr>
              <w:t>1 373 519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4510FDBB" w14:textId="16272428" w:rsidR="00D1118D" w:rsidRPr="00B35CB9" w:rsidRDefault="00D1118D" w:rsidP="008476AA">
            <w:pPr>
              <w:jc w:val="right"/>
              <w:rPr>
                <w:sz w:val="20"/>
                <w:szCs w:val="20"/>
                <w:lang w:val="en-CA" w:eastAsia="en-CA"/>
              </w:rPr>
            </w:pPr>
            <w:r w:rsidRPr="00B35CB9">
              <w:rPr>
                <w:sz w:val="20"/>
                <w:szCs w:val="20"/>
                <w:lang w:val="fr" w:eastAsia="fr"/>
              </w:rPr>
              <w:t>1 373 519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7E2B717" w14:textId="77777777" w:rsidR="00D1118D" w:rsidRPr="00B35CB9" w:rsidRDefault="00D1118D" w:rsidP="008476AA">
            <w:pPr>
              <w:jc w:val="right"/>
              <w:rPr>
                <w:sz w:val="20"/>
                <w:szCs w:val="20"/>
                <w:lang w:val="en-CA" w:eastAsia="en-CA"/>
              </w:rPr>
            </w:pPr>
            <w:r w:rsidRPr="00B35CB9">
              <w:rPr>
                <w:sz w:val="20"/>
                <w:szCs w:val="20"/>
                <w:lang w:val="fr" w:eastAsia="fr"/>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F96C420" w14:textId="77777777" w:rsidR="00D1118D" w:rsidRPr="00B35CB9" w:rsidRDefault="00D1118D" w:rsidP="008476AA">
            <w:pPr>
              <w:jc w:val="right"/>
              <w:rPr>
                <w:sz w:val="20"/>
                <w:szCs w:val="20"/>
                <w:lang w:val="en-CA" w:eastAsia="en-CA"/>
              </w:rPr>
            </w:pPr>
            <w:r w:rsidRPr="00B35CB9">
              <w:rPr>
                <w:sz w:val="20"/>
                <w:szCs w:val="20"/>
                <w:lang w:val="fr" w:eastAsia="fr"/>
              </w:rPr>
              <w:t>657</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25EEC024" w14:textId="77777777" w:rsidR="00D1118D" w:rsidRPr="00B35CB9" w:rsidRDefault="00D1118D" w:rsidP="008476AA">
            <w:pPr>
              <w:jc w:val="right"/>
              <w:rPr>
                <w:sz w:val="20"/>
                <w:szCs w:val="20"/>
                <w:lang w:val="en-CA" w:eastAsia="en-CA"/>
              </w:rPr>
            </w:pPr>
            <w:r w:rsidRPr="00B35CB9">
              <w:rPr>
                <w:sz w:val="20"/>
                <w:szCs w:val="20"/>
                <w:lang w:val="fr" w:eastAsia="fr"/>
              </w:rPr>
              <w:t>581</w:t>
            </w:r>
          </w:p>
        </w:tc>
      </w:tr>
      <w:tr w:rsidR="00B35CB9" w:rsidRPr="00B35CB9" w14:paraId="2DD2B8E8"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BB5743" w14:textId="77777777" w:rsidR="00D1118D" w:rsidRPr="00B35CB9" w:rsidRDefault="00D1118D" w:rsidP="008476AA">
            <w:pPr>
              <w:jc w:val="left"/>
              <w:rPr>
                <w:sz w:val="20"/>
                <w:szCs w:val="20"/>
                <w:lang w:val="en-CA" w:eastAsia="en-CA"/>
              </w:rPr>
            </w:pPr>
            <w:r w:rsidRPr="00B35CB9">
              <w:rPr>
                <w:sz w:val="20"/>
                <w:szCs w:val="20"/>
                <w:lang w:val="fr" w:eastAsia="fr"/>
              </w:rPr>
              <w:t>Bilatéral</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40F8E64" w14:textId="77777777" w:rsidR="00D1118D" w:rsidRPr="00B35CB9" w:rsidRDefault="00D1118D" w:rsidP="008476AA">
            <w:pPr>
              <w:jc w:val="right"/>
              <w:rPr>
                <w:sz w:val="20"/>
                <w:szCs w:val="20"/>
                <w:lang w:val="en-CA" w:eastAsia="en-CA"/>
              </w:rPr>
            </w:pPr>
            <w:r w:rsidRPr="00B35CB9">
              <w:rPr>
                <w:sz w:val="20"/>
                <w:szCs w:val="20"/>
                <w:lang w:val="fr" w:eastAsia="fr"/>
              </w:rPr>
              <w:t>15</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03D65F49" w14:textId="5FF1911C" w:rsidR="00D1118D" w:rsidRPr="00B35CB9" w:rsidRDefault="00D1118D" w:rsidP="008476AA">
            <w:pPr>
              <w:jc w:val="right"/>
              <w:rPr>
                <w:sz w:val="20"/>
                <w:szCs w:val="20"/>
                <w:lang w:val="en-CA" w:eastAsia="en-CA"/>
              </w:rPr>
            </w:pPr>
            <w:r w:rsidRPr="00B35CB9">
              <w:rPr>
                <w:sz w:val="20"/>
                <w:szCs w:val="20"/>
                <w:lang w:val="fr" w:eastAsia="fr"/>
              </w:rPr>
              <w:t>227 901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52121589" w14:textId="559BA44B" w:rsidR="00D1118D" w:rsidRPr="00B35CB9" w:rsidRDefault="00D1118D" w:rsidP="008476AA">
            <w:pPr>
              <w:jc w:val="right"/>
              <w:rPr>
                <w:sz w:val="20"/>
                <w:szCs w:val="20"/>
                <w:lang w:val="en-CA" w:eastAsia="en-CA"/>
              </w:rPr>
            </w:pPr>
            <w:r w:rsidRPr="00B35CB9">
              <w:rPr>
                <w:sz w:val="20"/>
                <w:szCs w:val="20"/>
                <w:lang w:val="fr" w:eastAsia="fr"/>
              </w:rPr>
              <w:t>227 901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AD11472" w14:textId="77777777" w:rsidR="00D1118D" w:rsidRPr="00B35CB9" w:rsidRDefault="00D1118D" w:rsidP="008476AA">
            <w:pPr>
              <w:jc w:val="right"/>
              <w:rPr>
                <w:sz w:val="20"/>
                <w:szCs w:val="20"/>
                <w:lang w:val="en-CA" w:eastAsia="en-CA"/>
              </w:rPr>
            </w:pPr>
            <w:r w:rsidRPr="00B35CB9">
              <w:rPr>
                <w:sz w:val="20"/>
                <w:szCs w:val="20"/>
                <w:lang w:val="fr" w:eastAsia="fr"/>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20A0D90" w14:textId="77777777" w:rsidR="00D1118D" w:rsidRPr="00B35CB9" w:rsidRDefault="00D1118D" w:rsidP="008476AA">
            <w:pPr>
              <w:jc w:val="right"/>
              <w:rPr>
                <w:sz w:val="20"/>
                <w:szCs w:val="20"/>
                <w:lang w:val="en-CA" w:eastAsia="en-CA"/>
              </w:rPr>
            </w:pPr>
            <w:r w:rsidRPr="00B35CB9">
              <w:rPr>
                <w:sz w:val="20"/>
                <w:szCs w:val="20"/>
                <w:lang w:val="fr" w:eastAsia="fr"/>
              </w:rPr>
              <w:t>221</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36B73756" w14:textId="77777777" w:rsidR="00D1118D" w:rsidRPr="00B35CB9" w:rsidRDefault="00D1118D" w:rsidP="008476AA">
            <w:pPr>
              <w:jc w:val="right"/>
              <w:rPr>
                <w:sz w:val="20"/>
                <w:szCs w:val="20"/>
                <w:lang w:val="en-CA" w:eastAsia="en-CA"/>
              </w:rPr>
            </w:pPr>
            <w:r w:rsidRPr="00B35CB9">
              <w:rPr>
                <w:sz w:val="20"/>
                <w:szCs w:val="20"/>
                <w:lang w:val="fr" w:eastAsia="fr"/>
              </w:rPr>
              <w:t>0</w:t>
            </w:r>
          </w:p>
        </w:tc>
      </w:tr>
      <w:tr w:rsidR="00B35CB9" w:rsidRPr="00B35CB9" w14:paraId="212D2169" w14:textId="77777777" w:rsidTr="004A4684">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80C6DE2" w14:textId="77777777" w:rsidR="00D1118D" w:rsidRPr="00B35CB9" w:rsidRDefault="00D1118D" w:rsidP="008476AA">
            <w:pPr>
              <w:jc w:val="left"/>
              <w:rPr>
                <w:b/>
                <w:bCs/>
                <w:sz w:val="20"/>
                <w:szCs w:val="20"/>
                <w:lang w:val="en-CA" w:eastAsia="en-CA"/>
              </w:rPr>
            </w:pPr>
            <w:r w:rsidRPr="00B35CB9">
              <w:rPr>
                <w:b/>
                <w:bCs/>
                <w:sz w:val="20"/>
                <w:szCs w:val="20"/>
                <w:lang w:val="fr" w:eastAsia="fr"/>
              </w:rPr>
              <w:t>Total</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5FE02328" w14:textId="77777777" w:rsidR="00D1118D" w:rsidRPr="00B35CB9" w:rsidRDefault="00D1118D" w:rsidP="008476AA">
            <w:pPr>
              <w:jc w:val="right"/>
              <w:rPr>
                <w:b/>
                <w:bCs/>
                <w:sz w:val="20"/>
                <w:szCs w:val="20"/>
                <w:lang w:val="en-CA" w:eastAsia="en-CA"/>
              </w:rPr>
            </w:pPr>
            <w:r w:rsidRPr="00B35CB9">
              <w:rPr>
                <w:b/>
                <w:bCs/>
                <w:sz w:val="20"/>
                <w:szCs w:val="20"/>
                <w:lang w:val="fr" w:eastAsia="fr"/>
              </w:rPr>
              <w:t>261</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14:paraId="34B1AE3E" w14:textId="49B6D341" w:rsidR="00D1118D" w:rsidRPr="00B35CB9" w:rsidRDefault="00D1118D" w:rsidP="008476AA">
            <w:pPr>
              <w:jc w:val="right"/>
              <w:rPr>
                <w:b/>
                <w:bCs/>
                <w:sz w:val="20"/>
                <w:szCs w:val="20"/>
                <w:lang w:val="en-CA" w:eastAsia="en-CA"/>
              </w:rPr>
            </w:pPr>
            <w:r w:rsidRPr="00B35CB9">
              <w:rPr>
                <w:b/>
                <w:bCs/>
                <w:sz w:val="20"/>
                <w:szCs w:val="20"/>
                <w:lang w:val="fr" w:eastAsia="fr"/>
              </w:rPr>
              <w:t>13 828 107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1F764BE7" w14:textId="2D028883" w:rsidR="00D1118D" w:rsidRPr="00B35CB9" w:rsidRDefault="00D1118D" w:rsidP="008476AA">
            <w:pPr>
              <w:jc w:val="right"/>
              <w:rPr>
                <w:b/>
                <w:bCs/>
                <w:sz w:val="20"/>
                <w:szCs w:val="20"/>
                <w:lang w:val="en-CA" w:eastAsia="en-CA"/>
              </w:rPr>
            </w:pPr>
            <w:r w:rsidRPr="00B35CB9">
              <w:rPr>
                <w:b/>
                <w:bCs/>
                <w:sz w:val="20"/>
                <w:szCs w:val="20"/>
                <w:lang w:val="fr" w:eastAsia="fr"/>
              </w:rPr>
              <w:t>13 051 110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84AAC6B" w14:textId="744353A2" w:rsidR="00D1118D" w:rsidRPr="00B35CB9" w:rsidRDefault="00D1118D" w:rsidP="008476AA">
            <w:pPr>
              <w:jc w:val="right"/>
              <w:rPr>
                <w:b/>
                <w:bCs/>
                <w:sz w:val="20"/>
                <w:szCs w:val="20"/>
                <w:lang w:val="en-CA" w:eastAsia="en-CA"/>
              </w:rPr>
            </w:pPr>
            <w:r w:rsidRPr="00B35CB9">
              <w:rPr>
                <w:b/>
                <w:bCs/>
                <w:sz w:val="20"/>
                <w:szCs w:val="20"/>
                <w:lang w:val="fr" w:eastAsia="fr"/>
              </w:rPr>
              <w:t>776 998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3C55400" w14:textId="671C454D" w:rsidR="00D1118D" w:rsidRPr="00B35CB9" w:rsidRDefault="00D1118D" w:rsidP="008476AA">
            <w:pPr>
              <w:jc w:val="right"/>
              <w:rPr>
                <w:b/>
                <w:bCs/>
                <w:sz w:val="20"/>
                <w:szCs w:val="20"/>
                <w:lang w:val="en-CA" w:eastAsia="en-CA"/>
              </w:rPr>
            </w:pPr>
            <w:r w:rsidRPr="00B35CB9">
              <w:rPr>
                <w:b/>
                <w:bCs/>
                <w:sz w:val="20"/>
                <w:szCs w:val="20"/>
                <w:lang w:val="fr" w:eastAsia="fr"/>
              </w:rPr>
              <w:t>2 722</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14:paraId="44343048" w14:textId="63866295" w:rsidR="00D1118D" w:rsidRPr="00B35CB9" w:rsidRDefault="00D1118D" w:rsidP="008476AA">
            <w:pPr>
              <w:jc w:val="right"/>
              <w:rPr>
                <w:b/>
                <w:bCs/>
                <w:sz w:val="20"/>
                <w:szCs w:val="20"/>
                <w:lang w:val="en-CA" w:eastAsia="en-CA"/>
              </w:rPr>
            </w:pPr>
            <w:r w:rsidRPr="00B35CB9">
              <w:rPr>
                <w:b/>
                <w:bCs/>
                <w:sz w:val="20"/>
                <w:szCs w:val="20"/>
                <w:lang w:val="fr" w:eastAsia="fr"/>
              </w:rPr>
              <w:t>1 555</w:t>
            </w:r>
          </w:p>
        </w:tc>
      </w:tr>
    </w:tbl>
    <w:p w14:paraId="5B677828" w14:textId="77777777" w:rsidR="00D1118D" w:rsidRPr="00B35CB9" w:rsidRDefault="00D1118D" w:rsidP="008476AA">
      <w:pPr>
        <w:pStyle w:val="a--"/>
        <w:keepNext/>
        <w:suppressAutoHyphens w:val="0"/>
        <w:rPr>
          <w:sz w:val="22"/>
          <w:szCs w:val="22"/>
          <w:lang w:val="en-CA"/>
        </w:rPr>
      </w:pPr>
    </w:p>
    <w:p w14:paraId="2B798D85" w14:textId="77777777" w:rsidR="00D1118D" w:rsidRPr="00B35CB9" w:rsidRDefault="00114698" w:rsidP="008476AA">
      <w:pPr>
        <w:pStyle w:val="a--"/>
        <w:keepNext/>
        <w:suppressAutoHyphens w:val="0"/>
        <w:rPr>
          <w:sz w:val="22"/>
          <w:szCs w:val="22"/>
          <w:lang w:val="en-CA"/>
        </w:rPr>
      </w:pPr>
      <w:r w:rsidRPr="00B35CB9">
        <w:rPr>
          <w:sz w:val="22"/>
          <w:szCs w:val="22"/>
          <w:lang w:val="fr"/>
        </w:rPr>
        <w:t>ACTIVITÉS RELATIVES AUX HFC</w:t>
      </w:r>
    </w:p>
    <w:p w14:paraId="7136EBE0" w14:textId="77777777" w:rsidR="002304B2" w:rsidRPr="00B35CB9" w:rsidRDefault="002304B2" w:rsidP="008476AA">
      <w:pPr>
        <w:pStyle w:val="a--"/>
        <w:keepNext/>
        <w:suppressAutoHyphens w:val="0"/>
        <w:rPr>
          <w:sz w:val="22"/>
          <w:szCs w:val="22"/>
          <w:lang w:val="en-CA"/>
        </w:rPr>
      </w:pPr>
    </w:p>
    <w:p w14:paraId="6303D1EE" w14:textId="77777777" w:rsidR="002304B2" w:rsidRPr="00C3328D" w:rsidRDefault="002304B2" w:rsidP="008476AA">
      <w:pPr>
        <w:pStyle w:val="Heading1"/>
        <w:rPr>
          <w:lang w:val="fr-FR"/>
        </w:rPr>
      </w:pPr>
      <w:r w:rsidRPr="00B35CB9">
        <w:rPr>
          <w:lang w:val="fr"/>
        </w:rPr>
        <w:t>Le tableau 9 présente un aperçu des projets relatifs aux HFC et approuvés au titre des contributions régulières.</w:t>
      </w:r>
    </w:p>
    <w:p w14:paraId="2499847C" w14:textId="77777777" w:rsidR="002304B2" w:rsidRPr="00C3328D" w:rsidRDefault="00114698" w:rsidP="002C3E55">
      <w:pPr>
        <w:keepNext/>
        <w:rPr>
          <w:b/>
          <w:lang w:val="fr-FR"/>
        </w:rPr>
      </w:pPr>
      <w:r w:rsidRPr="00B35CB9">
        <w:rPr>
          <w:b/>
          <w:lang w:val="fr"/>
        </w:rPr>
        <w:t>Tableau 9. Projets relatifs aux HFC et approuvés au titre des contributions régulières</w:t>
      </w:r>
    </w:p>
    <w:tbl>
      <w:tblPr>
        <w:tblW w:w="9356" w:type="dxa"/>
        <w:tblInd w:w="-5" w:type="dxa"/>
        <w:tblLook w:val="04A0" w:firstRow="1" w:lastRow="0" w:firstColumn="1" w:lastColumn="0" w:noHBand="0" w:noVBand="1"/>
      </w:tblPr>
      <w:tblGrid>
        <w:gridCol w:w="1807"/>
        <w:gridCol w:w="973"/>
        <w:gridCol w:w="1112"/>
        <w:gridCol w:w="1278"/>
        <w:gridCol w:w="1112"/>
        <w:gridCol w:w="973"/>
        <w:gridCol w:w="973"/>
        <w:gridCol w:w="1251"/>
      </w:tblGrid>
      <w:tr w:rsidR="00B35CB9" w:rsidRPr="00B35CB9" w14:paraId="67272806" w14:textId="77777777" w:rsidTr="002C3E55">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307C478A" w14:textId="77777777" w:rsidR="002304B2" w:rsidRPr="00B35CB9" w:rsidRDefault="002304B2" w:rsidP="008476AA">
            <w:pPr>
              <w:jc w:val="center"/>
              <w:rPr>
                <w:b/>
                <w:bCs/>
                <w:sz w:val="20"/>
                <w:szCs w:val="20"/>
                <w:lang w:val="en-CA" w:eastAsia="en-CA"/>
              </w:rPr>
            </w:pPr>
            <w:r w:rsidRPr="00B35CB9">
              <w:rPr>
                <w:b/>
                <w:bCs/>
                <w:sz w:val="20"/>
                <w:szCs w:val="20"/>
                <w:lang w:val="fr" w:eastAsia="fr"/>
              </w:rPr>
              <w:t>Type</w:t>
            </w:r>
          </w:p>
        </w:tc>
        <w:tc>
          <w:tcPr>
            <w:tcW w:w="3119"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AD13F58" w14:textId="77777777" w:rsidR="002304B2" w:rsidRPr="00B35CB9" w:rsidRDefault="002304B2" w:rsidP="008476AA">
            <w:pPr>
              <w:jc w:val="center"/>
              <w:rPr>
                <w:b/>
                <w:bCs/>
                <w:sz w:val="20"/>
                <w:szCs w:val="20"/>
                <w:lang w:val="en-CA" w:eastAsia="en-CA"/>
              </w:rPr>
            </w:pPr>
            <w:r w:rsidRPr="00B35CB9">
              <w:rPr>
                <w:b/>
                <w:bCs/>
                <w:sz w:val="20"/>
                <w:szCs w:val="20"/>
                <w:lang w:val="fr" w:eastAsia="fr"/>
              </w:rPr>
              <w:t>Nombre de projets</w:t>
            </w:r>
          </w:p>
        </w:tc>
        <w:tc>
          <w:tcPr>
            <w:tcW w:w="439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877CE03" w14:textId="77777777" w:rsidR="002304B2" w:rsidRPr="00B35CB9" w:rsidRDefault="002304B2" w:rsidP="008476AA">
            <w:pPr>
              <w:jc w:val="center"/>
              <w:rPr>
                <w:b/>
                <w:bCs/>
                <w:sz w:val="20"/>
                <w:szCs w:val="20"/>
                <w:lang w:val="en-CA" w:eastAsia="en-CA"/>
              </w:rPr>
            </w:pPr>
            <w:r w:rsidRPr="00B35CB9">
              <w:rPr>
                <w:b/>
                <w:bCs/>
                <w:sz w:val="20"/>
                <w:szCs w:val="20"/>
                <w:lang w:val="fr" w:eastAsia="fr"/>
              </w:rPr>
              <w:t>Financement ($US)*</w:t>
            </w:r>
          </w:p>
        </w:tc>
      </w:tr>
      <w:tr w:rsidR="00B35CB9" w:rsidRPr="00B35CB9" w14:paraId="0865DFCF" w14:textId="77777777" w:rsidTr="002C3E55">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4374D56" w14:textId="77777777" w:rsidR="002304B2" w:rsidRPr="00B35CB9" w:rsidRDefault="002304B2" w:rsidP="008476AA">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389ED04F" w14:textId="77777777" w:rsidR="002304B2" w:rsidRPr="00B35CB9" w:rsidRDefault="002304B2" w:rsidP="008476AA">
            <w:pPr>
              <w:jc w:val="center"/>
              <w:rPr>
                <w:b/>
                <w:bCs/>
                <w:sz w:val="20"/>
                <w:szCs w:val="20"/>
                <w:lang w:val="en-CA" w:eastAsia="en-CA"/>
              </w:rPr>
            </w:pPr>
            <w:r w:rsidRPr="00B35CB9">
              <w:rPr>
                <w:b/>
                <w:bCs/>
                <w:sz w:val="20"/>
                <w:szCs w:val="20"/>
                <w:lang w:val="fr" w:eastAsia="fr"/>
              </w:rPr>
              <w:t>Approuvé</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3FAA2809" w14:textId="77777777" w:rsidR="002304B2" w:rsidRPr="00B35CB9" w:rsidRDefault="002304B2" w:rsidP="008476AA">
            <w:pPr>
              <w:jc w:val="center"/>
              <w:rPr>
                <w:b/>
                <w:bCs/>
                <w:sz w:val="20"/>
                <w:szCs w:val="20"/>
                <w:lang w:val="en-CA" w:eastAsia="en-CA"/>
              </w:rPr>
            </w:pPr>
            <w:r w:rsidRPr="00B35CB9">
              <w:rPr>
                <w:b/>
                <w:bCs/>
                <w:sz w:val="20"/>
                <w:szCs w:val="20"/>
                <w:lang w:val="fr" w:eastAsia="fr"/>
              </w:rPr>
              <w:t>Terminé</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7DCECA17" w14:textId="77777777" w:rsidR="002304B2" w:rsidRPr="00B35CB9" w:rsidRDefault="002304B2" w:rsidP="008476AA">
            <w:pPr>
              <w:jc w:val="center"/>
              <w:rPr>
                <w:b/>
                <w:bCs/>
                <w:sz w:val="20"/>
                <w:szCs w:val="20"/>
                <w:lang w:val="en-CA" w:eastAsia="en-CA"/>
              </w:rPr>
            </w:pPr>
            <w:r w:rsidRPr="00B35CB9">
              <w:rPr>
                <w:b/>
                <w:bCs/>
                <w:sz w:val="20"/>
                <w:szCs w:val="20"/>
                <w:lang w:val="fr" w:eastAsia="fr"/>
              </w:rPr>
              <w:t>% d’achèvement</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012BD8FC" w14:textId="77777777" w:rsidR="002304B2" w:rsidRPr="00B35CB9" w:rsidRDefault="002304B2" w:rsidP="008476AA">
            <w:pPr>
              <w:jc w:val="center"/>
              <w:rPr>
                <w:b/>
                <w:bCs/>
                <w:sz w:val="20"/>
                <w:szCs w:val="20"/>
                <w:lang w:val="en-CA" w:eastAsia="en-CA"/>
              </w:rPr>
            </w:pPr>
            <w:r w:rsidRPr="00B35CB9">
              <w:rPr>
                <w:b/>
                <w:bCs/>
                <w:sz w:val="20"/>
                <w:szCs w:val="20"/>
                <w:lang w:val="fr" w:eastAsia="fr"/>
              </w:rPr>
              <w:t>Approuvé</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0A2FDC25" w14:textId="77777777" w:rsidR="002304B2" w:rsidRPr="00B35CB9" w:rsidRDefault="002304B2" w:rsidP="008476AA">
            <w:pPr>
              <w:jc w:val="center"/>
              <w:rPr>
                <w:b/>
                <w:bCs/>
                <w:sz w:val="20"/>
                <w:szCs w:val="20"/>
                <w:lang w:val="en-CA" w:eastAsia="en-CA"/>
              </w:rPr>
            </w:pPr>
            <w:r w:rsidRPr="00B35CB9">
              <w:rPr>
                <w:b/>
                <w:bCs/>
                <w:sz w:val="20"/>
                <w:szCs w:val="20"/>
                <w:lang w:val="fr" w:eastAsia="fr"/>
              </w:rPr>
              <w:t>Décaissé</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691D2B71" w14:textId="77777777" w:rsidR="002304B2" w:rsidRPr="00B35CB9" w:rsidRDefault="002304B2" w:rsidP="008476AA">
            <w:pPr>
              <w:jc w:val="center"/>
              <w:rPr>
                <w:b/>
                <w:bCs/>
                <w:sz w:val="20"/>
                <w:szCs w:val="20"/>
                <w:lang w:val="en-CA" w:eastAsia="en-CA"/>
              </w:rPr>
            </w:pPr>
            <w:r w:rsidRPr="00B35CB9">
              <w:rPr>
                <w:b/>
                <w:bCs/>
                <w:sz w:val="20"/>
                <w:szCs w:val="20"/>
                <w:lang w:val="fr" w:eastAsia="fr"/>
              </w:rPr>
              <w:t>Solde</w:t>
            </w:r>
          </w:p>
        </w:tc>
        <w:tc>
          <w:tcPr>
            <w:tcW w:w="1276" w:type="dxa"/>
            <w:tcBorders>
              <w:top w:val="nil"/>
              <w:left w:val="nil"/>
              <w:bottom w:val="single" w:sz="4" w:space="0" w:color="auto"/>
              <w:right w:val="single" w:sz="4" w:space="0" w:color="auto"/>
            </w:tcBorders>
            <w:shd w:val="clear" w:color="auto" w:fill="auto"/>
            <w:tcMar>
              <w:left w:w="57" w:type="dxa"/>
              <w:right w:w="57" w:type="dxa"/>
            </w:tcMar>
            <w:hideMark/>
          </w:tcPr>
          <w:p w14:paraId="1F1875A4" w14:textId="77777777" w:rsidR="002304B2" w:rsidRPr="00B35CB9" w:rsidRDefault="002304B2" w:rsidP="008476AA">
            <w:pPr>
              <w:jc w:val="center"/>
              <w:rPr>
                <w:b/>
                <w:bCs/>
                <w:sz w:val="20"/>
                <w:szCs w:val="20"/>
                <w:lang w:val="en-CA" w:eastAsia="en-CA"/>
              </w:rPr>
            </w:pPr>
            <w:r w:rsidRPr="00B35CB9">
              <w:rPr>
                <w:b/>
                <w:bCs/>
                <w:sz w:val="20"/>
                <w:szCs w:val="20"/>
                <w:lang w:val="fr" w:eastAsia="fr"/>
              </w:rPr>
              <w:t>% de décaissement</w:t>
            </w:r>
          </w:p>
        </w:tc>
      </w:tr>
      <w:tr w:rsidR="00B35CB9" w:rsidRPr="00B35CB9" w14:paraId="622BD66B" w14:textId="77777777" w:rsidTr="002C3E55">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747C9C3" w14:textId="77777777" w:rsidR="002304B2" w:rsidRPr="00B35CB9" w:rsidRDefault="002304B2" w:rsidP="008476AA">
            <w:pPr>
              <w:jc w:val="left"/>
              <w:rPr>
                <w:sz w:val="20"/>
                <w:szCs w:val="20"/>
                <w:lang w:val="en-CA" w:eastAsia="en-CA"/>
              </w:rPr>
            </w:pPr>
            <w:r w:rsidRPr="00B35CB9">
              <w:rPr>
                <w:sz w:val="20"/>
                <w:szCs w:val="20"/>
                <w:lang w:val="fr" w:eastAsia="fr"/>
              </w:rPr>
              <w:t>Investissement**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8141535" w14:textId="77777777" w:rsidR="002304B2" w:rsidRPr="00B35CB9" w:rsidRDefault="002304B2" w:rsidP="008476AA">
            <w:pPr>
              <w:jc w:val="right"/>
              <w:rPr>
                <w:sz w:val="20"/>
                <w:szCs w:val="20"/>
                <w:lang w:val="en-CA" w:eastAsia="en-CA"/>
              </w:rPr>
            </w:pPr>
            <w:r w:rsidRPr="00B35CB9">
              <w:rPr>
                <w:sz w:val="20"/>
                <w:szCs w:val="20"/>
                <w:lang w:val="fr" w:eastAsia="fr"/>
              </w:rPr>
              <w:t>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57E6427" w14:textId="77777777" w:rsidR="002304B2" w:rsidRPr="00B35CB9" w:rsidRDefault="002304B2" w:rsidP="008476AA">
            <w:pPr>
              <w:jc w:val="right"/>
              <w:rPr>
                <w:sz w:val="20"/>
                <w:szCs w:val="20"/>
                <w:lang w:val="en-CA" w:eastAsia="en-CA"/>
              </w:rPr>
            </w:pPr>
            <w:r w:rsidRPr="00B35CB9">
              <w:rPr>
                <w:sz w:val="20"/>
                <w:szCs w:val="20"/>
                <w:lang w:val="fr" w:eastAsia="fr"/>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CD4F419" w14:textId="77777777" w:rsidR="002304B2" w:rsidRPr="00B35CB9" w:rsidRDefault="002304B2" w:rsidP="008476AA">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0A54B4F" w14:textId="6D1BCA64" w:rsidR="002304B2" w:rsidRPr="00B35CB9" w:rsidRDefault="002304B2" w:rsidP="008476AA">
            <w:pPr>
              <w:jc w:val="right"/>
              <w:rPr>
                <w:sz w:val="20"/>
                <w:szCs w:val="20"/>
                <w:lang w:val="en-CA" w:eastAsia="en-CA"/>
              </w:rPr>
            </w:pPr>
            <w:r w:rsidRPr="00B35CB9">
              <w:rPr>
                <w:sz w:val="20"/>
                <w:szCs w:val="20"/>
                <w:lang w:val="fr" w:eastAsia="fr"/>
              </w:rPr>
              <w:t>4 894 389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046E2A7" w14:textId="77777777" w:rsidR="002304B2" w:rsidRPr="00B35CB9" w:rsidRDefault="002304B2" w:rsidP="008476AA">
            <w:pPr>
              <w:jc w:val="right"/>
              <w:rPr>
                <w:sz w:val="20"/>
                <w:szCs w:val="20"/>
                <w:lang w:val="en-CA" w:eastAsia="en-CA"/>
              </w:rPr>
            </w:pPr>
            <w:r w:rsidRPr="00B35CB9">
              <w:rPr>
                <w:sz w:val="20"/>
                <w:szCs w:val="20"/>
                <w:lang w:val="fr" w:eastAsia="fr"/>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A71E90D" w14:textId="015AFED9" w:rsidR="002304B2" w:rsidRPr="00B35CB9" w:rsidRDefault="002304B2" w:rsidP="008476AA">
            <w:pPr>
              <w:jc w:val="right"/>
              <w:rPr>
                <w:sz w:val="20"/>
                <w:szCs w:val="20"/>
                <w:lang w:val="en-CA" w:eastAsia="en-CA"/>
              </w:rPr>
            </w:pPr>
            <w:r w:rsidRPr="00B35CB9">
              <w:rPr>
                <w:sz w:val="20"/>
                <w:szCs w:val="20"/>
                <w:lang w:val="fr" w:eastAsia="fr"/>
              </w:rPr>
              <w:t>4 894 389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6F065D07" w14:textId="77777777" w:rsidR="002304B2" w:rsidRPr="00B35CB9" w:rsidRDefault="002304B2" w:rsidP="008476AA">
            <w:pPr>
              <w:jc w:val="right"/>
              <w:rPr>
                <w:sz w:val="20"/>
                <w:szCs w:val="20"/>
                <w:lang w:val="en-CA" w:eastAsia="en-CA"/>
              </w:rPr>
            </w:pPr>
            <w:r w:rsidRPr="00B35CB9">
              <w:rPr>
                <w:sz w:val="20"/>
                <w:szCs w:val="20"/>
                <w:lang w:val="fr" w:eastAsia="fr"/>
              </w:rPr>
              <w:t>0</w:t>
            </w:r>
          </w:p>
        </w:tc>
      </w:tr>
      <w:tr w:rsidR="00B35CB9" w:rsidRPr="00B35CB9" w14:paraId="6CA12B16" w14:textId="77777777" w:rsidTr="002C3E5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6CDB0E5" w14:textId="77777777" w:rsidR="002304B2" w:rsidRPr="00B35CB9" w:rsidRDefault="002304B2" w:rsidP="008476AA">
            <w:pPr>
              <w:jc w:val="left"/>
              <w:rPr>
                <w:sz w:val="20"/>
                <w:szCs w:val="20"/>
                <w:lang w:val="en-CA" w:eastAsia="en-CA"/>
              </w:rPr>
            </w:pPr>
            <w:r w:rsidRPr="00B35CB9">
              <w:rPr>
                <w:sz w:val="20"/>
                <w:szCs w:val="20"/>
                <w:lang w:val="fr" w:eastAsia="fr"/>
              </w:rPr>
              <w:t>Préparation de projets</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C081BDA" w14:textId="77777777" w:rsidR="002304B2" w:rsidRPr="00B35CB9" w:rsidRDefault="002304B2" w:rsidP="008476AA">
            <w:pPr>
              <w:jc w:val="right"/>
              <w:rPr>
                <w:sz w:val="20"/>
                <w:szCs w:val="20"/>
                <w:lang w:val="en-CA" w:eastAsia="en-CA"/>
              </w:rPr>
            </w:pPr>
            <w:r w:rsidRPr="00B35CB9">
              <w:rPr>
                <w:sz w:val="20"/>
                <w:szCs w:val="20"/>
                <w:lang w:val="fr" w:eastAsia="fr"/>
              </w:rPr>
              <w:t>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E217228" w14:textId="77777777" w:rsidR="002304B2" w:rsidRPr="00B35CB9" w:rsidRDefault="002304B2" w:rsidP="008476AA">
            <w:pPr>
              <w:jc w:val="right"/>
              <w:rPr>
                <w:sz w:val="20"/>
                <w:szCs w:val="20"/>
                <w:lang w:val="en-CA" w:eastAsia="en-CA"/>
              </w:rPr>
            </w:pPr>
            <w:r w:rsidRPr="00B35CB9">
              <w:rPr>
                <w:sz w:val="20"/>
                <w:szCs w:val="20"/>
                <w:lang w:val="fr" w:eastAsia="fr"/>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4253AF4" w14:textId="77777777" w:rsidR="002304B2" w:rsidRPr="00B35CB9" w:rsidRDefault="002304B2" w:rsidP="008476AA">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35374FD" w14:textId="6DDF3020" w:rsidR="002304B2" w:rsidRPr="00B35CB9" w:rsidRDefault="002304B2" w:rsidP="008476AA">
            <w:pPr>
              <w:jc w:val="right"/>
              <w:rPr>
                <w:sz w:val="20"/>
                <w:szCs w:val="20"/>
                <w:lang w:val="en-CA" w:eastAsia="en-CA"/>
              </w:rPr>
            </w:pPr>
            <w:r w:rsidRPr="00B35CB9">
              <w:rPr>
                <w:sz w:val="20"/>
                <w:szCs w:val="20"/>
                <w:lang w:val="fr" w:eastAsia="fr"/>
              </w:rPr>
              <w:t>75 000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73BBD949" w14:textId="77777777" w:rsidR="002304B2" w:rsidRPr="00B35CB9" w:rsidRDefault="002304B2" w:rsidP="008476AA">
            <w:pPr>
              <w:jc w:val="right"/>
              <w:rPr>
                <w:sz w:val="20"/>
                <w:szCs w:val="20"/>
                <w:lang w:val="en-CA" w:eastAsia="en-CA"/>
              </w:rPr>
            </w:pPr>
            <w:r w:rsidRPr="00B35CB9">
              <w:rPr>
                <w:sz w:val="20"/>
                <w:szCs w:val="20"/>
                <w:lang w:val="fr" w:eastAsia="fr"/>
              </w:rPr>
              <w:t>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088BBB63" w14:textId="6B90E268" w:rsidR="002304B2" w:rsidRPr="00B35CB9" w:rsidRDefault="002304B2" w:rsidP="008476AA">
            <w:pPr>
              <w:jc w:val="right"/>
              <w:rPr>
                <w:sz w:val="20"/>
                <w:szCs w:val="20"/>
                <w:lang w:val="en-CA" w:eastAsia="en-CA"/>
              </w:rPr>
            </w:pPr>
            <w:r w:rsidRPr="00B35CB9">
              <w:rPr>
                <w:sz w:val="20"/>
                <w:szCs w:val="20"/>
                <w:lang w:val="fr" w:eastAsia="fr"/>
              </w:rPr>
              <w:t>75 000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3A06DCC" w14:textId="77777777" w:rsidR="002304B2" w:rsidRPr="00B35CB9" w:rsidRDefault="002304B2" w:rsidP="008476AA">
            <w:pPr>
              <w:jc w:val="right"/>
              <w:rPr>
                <w:sz w:val="20"/>
                <w:szCs w:val="20"/>
                <w:lang w:val="en-CA" w:eastAsia="en-CA"/>
              </w:rPr>
            </w:pPr>
            <w:r w:rsidRPr="00B35CB9">
              <w:rPr>
                <w:sz w:val="20"/>
                <w:szCs w:val="20"/>
                <w:lang w:val="fr" w:eastAsia="fr"/>
              </w:rPr>
              <w:t>0</w:t>
            </w:r>
          </w:p>
        </w:tc>
      </w:tr>
      <w:tr w:rsidR="00B35CB9" w:rsidRPr="00B35CB9" w14:paraId="6D890263" w14:textId="77777777" w:rsidTr="002C3E5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DFECE1E" w14:textId="77777777" w:rsidR="002304B2" w:rsidRPr="00C3328D" w:rsidRDefault="002304B2" w:rsidP="008476AA">
            <w:pPr>
              <w:jc w:val="left"/>
              <w:rPr>
                <w:sz w:val="20"/>
                <w:szCs w:val="20"/>
                <w:lang w:val="fr-FR" w:eastAsia="en-CA"/>
              </w:rPr>
            </w:pPr>
            <w:r w:rsidRPr="00B35CB9">
              <w:rPr>
                <w:sz w:val="20"/>
                <w:szCs w:val="20"/>
                <w:lang w:val="fr" w:eastAsia="fr"/>
              </w:rPr>
              <w:t>Assistance technique - Activités de facilitation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3366117" w14:textId="77777777" w:rsidR="002304B2" w:rsidRPr="00B35CB9" w:rsidRDefault="002304B2" w:rsidP="008476AA">
            <w:pPr>
              <w:jc w:val="right"/>
              <w:rPr>
                <w:sz w:val="20"/>
                <w:szCs w:val="20"/>
                <w:lang w:val="en-CA" w:eastAsia="en-CA"/>
              </w:rPr>
            </w:pPr>
            <w:r w:rsidRPr="00B35CB9">
              <w:rPr>
                <w:sz w:val="20"/>
                <w:szCs w:val="20"/>
                <w:lang w:val="fr" w:eastAsia="fr"/>
              </w:rPr>
              <w:t>22</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8378380" w14:textId="77777777" w:rsidR="002304B2" w:rsidRPr="00B35CB9" w:rsidRDefault="002304B2" w:rsidP="008476AA">
            <w:pPr>
              <w:jc w:val="right"/>
              <w:rPr>
                <w:sz w:val="20"/>
                <w:szCs w:val="20"/>
                <w:lang w:val="en-CA" w:eastAsia="en-CA"/>
              </w:rPr>
            </w:pPr>
            <w:r w:rsidRPr="00B35CB9">
              <w:rPr>
                <w:sz w:val="20"/>
                <w:szCs w:val="20"/>
                <w:lang w:val="fr" w:eastAsia="fr"/>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4BC9EAB" w14:textId="77777777" w:rsidR="002304B2" w:rsidRPr="00B35CB9" w:rsidRDefault="002304B2" w:rsidP="008476AA">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231FBF71" w14:textId="0842FB91" w:rsidR="002304B2" w:rsidRPr="00B35CB9" w:rsidRDefault="002304B2" w:rsidP="008476AA">
            <w:pPr>
              <w:jc w:val="right"/>
              <w:rPr>
                <w:sz w:val="20"/>
                <w:szCs w:val="20"/>
                <w:lang w:val="en-CA" w:eastAsia="en-CA"/>
              </w:rPr>
            </w:pPr>
            <w:r w:rsidRPr="00B35CB9">
              <w:rPr>
                <w:sz w:val="20"/>
                <w:szCs w:val="20"/>
                <w:lang w:val="fr" w:eastAsia="fr"/>
              </w:rPr>
              <w:t>2 650 000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14002A2B" w14:textId="454DAFAE" w:rsidR="002304B2" w:rsidRPr="00B35CB9" w:rsidRDefault="002304B2" w:rsidP="008476AA">
            <w:pPr>
              <w:jc w:val="right"/>
              <w:rPr>
                <w:sz w:val="20"/>
                <w:szCs w:val="20"/>
                <w:lang w:val="en-CA" w:eastAsia="en-CA"/>
              </w:rPr>
            </w:pPr>
            <w:r w:rsidRPr="00B35CB9">
              <w:rPr>
                <w:sz w:val="20"/>
                <w:szCs w:val="20"/>
                <w:lang w:val="fr" w:eastAsia="fr"/>
              </w:rPr>
              <w:t>4 334</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655E7E79" w14:textId="1B08CDFA" w:rsidR="002304B2" w:rsidRPr="00B35CB9" w:rsidRDefault="002304B2" w:rsidP="008476AA">
            <w:pPr>
              <w:jc w:val="right"/>
              <w:rPr>
                <w:sz w:val="20"/>
                <w:szCs w:val="20"/>
                <w:lang w:val="en-CA" w:eastAsia="en-CA"/>
              </w:rPr>
            </w:pPr>
            <w:r w:rsidRPr="00B35CB9">
              <w:rPr>
                <w:sz w:val="20"/>
                <w:szCs w:val="20"/>
                <w:lang w:val="fr" w:eastAsia="fr"/>
              </w:rPr>
              <w:t>2 645 666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7526D367" w14:textId="77777777" w:rsidR="002304B2" w:rsidRPr="00B35CB9" w:rsidRDefault="002304B2" w:rsidP="008476AA">
            <w:pPr>
              <w:jc w:val="right"/>
              <w:rPr>
                <w:sz w:val="20"/>
                <w:szCs w:val="20"/>
                <w:lang w:val="en-CA" w:eastAsia="en-CA"/>
              </w:rPr>
            </w:pPr>
            <w:r w:rsidRPr="00B35CB9">
              <w:rPr>
                <w:sz w:val="20"/>
                <w:szCs w:val="20"/>
                <w:lang w:val="fr" w:eastAsia="fr"/>
              </w:rPr>
              <w:t>0,2</w:t>
            </w:r>
          </w:p>
        </w:tc>
      </w:tr>
      <w:tr w:rsidR="00B35CB9" w:rsidRPr="00B35CB9" w14:paraId="782CB2AB" w14:textId="77777777" w:rsidTr="002C3E5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C2D866D" w14:textId="77777777" w:rsidR="002304B2" w:rsidRPr="00B35CB9" w:rsidRDefault="002304B2" w:rsidP="008476AA">
            <w:pPr>
              <w:jc w:val="left"/>
              <w:rPr>
                <w:b/>
                <w:bCs/>
                <w:sz w:val="20"/>
                <w:szCs w:val="20"/>
                <w:lang w:val="en-CA" w:eastAsia="en-CA"/>
              </w:rPr>
            </w:pPr>
            <w:r w:rsidRPr="00B35CB9">
              <w:rPr>
                <w:b/>
                <w:bCs/>
                <w:sz w:val="20"/>
                <w:szCs w:val="20"/>
                <w:lang w:val="fr" w:eastAsia="fr"/>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98AE42E" w14:textId="77777777" w:rsidR="002304B2" w:rsidRPr="00B35CB9" w:rsidRDefault="002304B2" w:rsidP="008476AA">
            <w:pPr>
              <w:jc w:val="right"/>
              <w:rPr>
                <w:b/>
                <w:bCs/>
                <w:sz w:val="20"/>
                <w:szCs w:val="20"/>
                <w:lang w:val="en-CA" w:eastAsia="en-CA"/>
              </w:rPr>
            </w:pPr>
            <w:r w:rsidRPr="00B35CB9">
              <w:rPr>
                <w:b/>
                <w:bCs/>
                <w:sz w:val="20"/>
                <w:szCs w:val="20"/>
                <w:lang w:val="fr" w:eastAsia="fr"/>
              </w:rPr>
              <w:t>30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206097B9" w14:textId="77777777" w:rsidR="002304B2" w:rsidRPr="00B35CB9" w:rsidRDefault="002304B2" w:rsidP="008476AA">
            <w:pPr>
              <w:jc w:val="right"/>
              <w:rPr>
                <w:b/>
                <w:bCs/>
                <w:sz w:val="20"/>
                <w:szCs w:val="20"/>
                <w:lang w:val="en-CA" w:eastAsia="en-CA"/>
              </w:rPr>
            </w:pPr>
            <w:r w:rsidRPr="00B35CB9">
              <w:rPr>
                <w:b/>
                <w:bCs/>
                <w:sz w:val="20"/>
                <w:szCs w:val="20"/>
                <w:lang w:val="fr" w:eastAsia="fr"/>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34A953F9" w14:textId="77777777" w:rsidR="002304B2" w:rsidRPr="00B35CB9" w:rsidRDefault="002304B2" w:rsidP="008476AA">
            <w:pPr>
              <w:jc w:val="right"/>
              <w:rPr>
                <w:b/>
                <w:bCs/>
                <w:sz w:val="20"/>
                <w:szCs w:val="20"/>
                <w:lang w:val="en-CA" w:eastAsia="en-CA"/>
              </w:rPr>
            </w:pPr>
            <w:r w:rsidRPr="00B35CB9">
              <w:rPr>
                <w:b/>
                <w:bCs/>
                <w:sz w:val="20"/>
                <w:szCs w:val="20"/>
                <w:lang w:val="fr" w:eastAsia="fr"/>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5F074109" w14:textId="2A851AB4" w:rsidR="002304B2" w:rsidRPr="00B35CB9" w:rsidRDefault="002304B2" w:rsidP="008476AA">
            <w:pPr>
              <w:jc w:val="right"/>
              <w:rPr>
                <w:b/>
                <w:bCs/>
                <w:sz w:val="20"/>
                <w:szCs w:val="20"/>
                <w:lang w:val="en-CA" w:eastAsia="en-CA"/>
              </w:rPr>
            </w:pPr>
            <w:r w:rsidRPr="00B35CB9">
              <w:rPr>
                <w:b/>
                <w:bCs/>
                <w:sz w:val="20"/>
                <w:szCs w:val="20"/>
                <w:lang w:val="fr" w:eastAsia="fr"/>
              </w:rPr>
              <w:t>7 619 389</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3456DE59" w14:textId="6D42693C" w:rsidR="002304B2" w:rsidRPr="00B35CB9" w:rsidRDefault="002304B2" w:rsidP="008476AA">
            <w:pPr>
              <w:jc w:val="right"/>
              <w:rPr>
                <w:b/>
                <w:bCs/>
                <w:sz w:val="20"/>
                <w:szCs w:val="20"/>
                <w:lang w:val="en-CA" w:eastAsia="en-CA"/>
              </w:rPr>
            </w:pPr>
            <w:r w:rsidRPr="00B35CB9">
              <w:rPr>
                <w:b/>
                <w:bCs/>
                <w:sz w:val="20"/>
                <w:szCs w:val="20"/>
                <w:lang w:val="fr" w:eastAsia="fr"/>
              </w:rPr>
              <w:t>4 334</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039CBB47" w14:textId="04D6CC93" w:rsidR="002304B2" w:rsidRPr="00B35CB9" w:rsidRDefault="002304B2" w:rsidP="008476AA">
            <w:pPr>
              <w:jc w:val="right"/>
              <w:rPr>
                <w:b/>
                <w:bCs/>
                <w:sz w:val="20"/>
                <w:szCs w:val="20"/>
                <w:lang w:val="en-CA" w:eastAsia="en-CA"/>
              </w:rPr>
            </w:pPr>
            <w:r w:rsidRPr="00B35CB9">
              <w:rPr>
                <w:b/>
                <w:bCs/>
                <w:sz w:val="20"/>
                <w:szCs w:val="20"/>
                <w:lang w:val="fr" w:eastAsia="fr"/>
              </w:rPr>
              <w:t>7 615 055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14:paraId="2EC93616" w14:textId="77777777" w:rsidR="002304B2" w:rsidRPr="00B35CB9" w:rsidRDefault="002304B2" w:rsidP="008476AA">
            <w:pPr>
              <w:jc w:val="right"/>
              <w:rPr>
                <w:b/>
                <w:sz w:val="20"/>
                <w:szCs w:val="20"/>
                <w:lang w:val="en-CA" w:eastAsia="en-CA"/>
              </w:rPr>
            </w:pPr>
            <w:r w:rsidRPr="00B35CB9">
              <w:rPr>
                <w:b/>
                <w:sz w:val="20"/>
                <w:szCs w:val="20"/>
                <w:lang w:val="fr" w:eastAsia="fr"/>
              </w:rPr>
              <w:t>0,1</w:t>
            </w:r>
          </w:p>
        </w:tc>
      </w:tr>
    </w:tbl>
    <w:p w14:paraId="65CF51AA" w14:textId="77777777" w:rsidR="004459AF" w:rsidRPr="00C3328D" w:rsidRDefault="004459AF" w:rsidP="008476AA">
      <w:pPr>
        <w:rPr>
          <w:sz w:val="19"/>
          <w:szCs w:val="19"/>
          <w:lang w:val="fr-FR"/>
        </w:rPr>
      </w:pPr>
      <w:r w:rsidRPr="00B35CB9">
        <w:rPr>
          <w:sz w:val="19"/>
          <w:szCs w:val="19"/>
          <w:lang w:val="fr"/>
        </w:rPr>
        <w:t xml:space="preserve">* À l'exclusion des coûts d'appui d'agence. </w:t>
      </w:r>
    </w:p>
    <w:p w14:paraId="5D7CD739" w14:textId="365F083E" w:rsidR="002304B2" w:rsidRPr="00C3328D" w:rsidRDefault="00A9043A" w:rsidP="008476AA">
      <w:pPr>
        <w:rPr>
          <w:sz w:val="20"/>
          <w:szCs w:val="20"/>
          <w:lang w:val="fr-FR"/>
        </w:rPr>
      </w:pPr>
      <w:r w:rsidRPr="00B35CB9">
        <w:rPr>
          <w:sz w:val="20"/>
          <w:szCs w:val="20"/>
          <w:lang w:val="fr"/>
        </w:rPr>
        <w:t>**Élimination de 335,5 mt (521 709 tm équivalent CO2</w:t>
      </w:r>
      <w:r w:rsidR="002C3E55" w:rsidRPr="00B35CB9">
        <w:rPr>
          <w:sz w:val="20"/>
          <w:szCs w:val="20"/>
          <w:lang w:val="fr"/>
        </w:rPr>
        <w:t>) de HFC.</w:t>
      </w:r>
    </w:p>
    <w:p w14:paraId="19599833" w14:textId="77777777" w:rsidR="00C83C0E" w:rsidRPr="00C3328D" w:rsidRDefault="00C83C0E" w:rsidP="008476AA">
      <w:pPr>
        <w:rPr>
          <w:sz w:val="20"/>
          <w:szCs w:val="20"/>
          <w:lang w:val="fr-FR"/>
        </w:rPr>
      </w:pPr>
    </w:p>
    <w:p w14:paraId="1D30A4FC" w14:textId="49AFFF41" w:rsidR="00C83C0E" w:rsidRPr="00C3328D" w:rsidRDefault="00114698" w:rsidP="008476AA">
      <w:pPr>
        <w:pStyle w:val="Heading1"/>
        <w:rPr>
          <w:lang w:val="fr-FR"/>
        </w:rPr>
      </w:pPr>
      <w:r w:rsidRPr="00B35CB9">
        <w:rPr>
          <w:lang w:val="fr"/>
        </w:rPr>
        <w:lastRenderedPageBreak/>
        <w:t>Les projets relatifs aux HFC approuvés au titre des contributions régulières sont actuellement au nombre de 30 (7 d'investissement, 1 préparation de proposition de projet et 22 activités de facilitation) pour une valeur totale de 7 619 389 $US, dont 4 334 $US ont été décaissés à ce jour. Ces projets sont à divers stades de mise en œuvre et être terminés dans les temps (soit en 2019, soit en 2020).</w:t>
      </w:r>
    </w:p>
    <w:p w14:paraId="6E3623D2" w14:textId="77777777" w:rsidR="00E62ADE" w:rsidRPr="00C3328D" w:rsidRDefault="00D1118D" w:rsidP="008476AA">
      <w:pPr>
        <w:pStyle w:val="Heading1"/>
        <w:keepNext/>
        <w:keepLines/>
        <w:numPr>
          <w:ilvl w:val="0"/>
          <w:numId w:val="0"/>
        </w:numPr>
        <w:ind w:left="1418" w:hanging="1418"/>
        <w:rPr>
          <w:rFonts w:ascii="Times New Roman Bold" w:hAnsi="Times New Roman Bold"/>
          <w:b/>
          <w:caps/>
          <w:szCs w:val="28"/>
          <w:lang w:val="fr-FR"/>
        </w:rPr>
      </w:pPr>
      <w:r w:rsidRPr="00B35CB9">
        <w:rPr>
          <w:rFonts w:ascii="Times New Roman Bold" w:hAnsi="Times New Roman Bold"/>
          <w:b/>
          <w:caps/>
          <w:szCs w:val="28"/>
          <w:lang w:val="fr"/>
        </w:rPr>
        <w:t>Partie II:</w:t>
      </w:r>
      <w:r w:rsidRPr="00B35CB9">
        <w:rPr>
          <w:rFonts w:ascii="Times New Roman Bold" w:hAnsi="Times New Roman Bold"/>
          <w:b/>
          <w:caps/>
          <w:szCs w:val="28"/>
          <w:lang w:val="fr"/>
        </w:rPr>
        <w:tab/>
        <w:t>Projets app</w:t>
      </w:r>
      <w:bookmarkStart w:id="0" w:name="_GoBack"/>
      <w:bookmarkEnd w:id="0"/>
      <w:r w:rsidRPr="00B35CB9">
        <w:rPr>
          <w:rFonts w:ascii="Times New Roman Bold" w:hAnsi="Times New Roman Bold"/>
          <w:b/>
          <w:caps/>
          <w:szCs w:val="28"/>
          <w:lang w:val="fr"/>
        </w:rPr>
        <w:t>rouvés au titre des contributions volontaires additionnelles permettant un appui au démarrage rapide de l'élimination des HFC</w:t>
      </w:r>
    </w:p>
    <w:p w14:paraId="2E092C0C" w14:textId="59C77372" w:rsidR="00E62ADE" w:rsidRPr="00C3328D" w:rsidRDefault="003D6260" w:rsidP="008476AA">
      <w:pPr>
        <w:pStyle w:val="Heading1"/>
        <w:rPr>
          <w:lang w:val="fr-FR"/>
        </w:rPr>
      </w:pPr>
      <w:r w:rsidRPr="00B35CB9">
        <w:rPr>
          <w:lang w:val="fr"/>
        </w:rPr>
        <w:t xml:space="preserve">Au 31 décembre 2018, le Comité exécutif avait approuvé 143 projets liés aux HFC dans le cadre des contributions volontaires additionnelles s'élevant à 23,74 millions de $US (à l'exclusion des coûts d'appui des agences). Un récapitulatif de l’état d’avancement de ces projets est présenté dans le tableau 10. </w:t>
      </w:r>
    </w:p>
    <w:p w14:paraId="30EB8C78" w14:textId="77777777" w:rsidR="00E62ADE" w:rsidRPr="00C3328D" w:rsidRDefault="00E62ADE" w:rsidP="008476AA">
      <w:pPr>
        <w:pStyle w:val="Heading1"/>
        <w:numPr>
          <w:ilvl w:val="0"/>
          <w:numId w:val="0"/>
        </w:numPr>
        <w:spacing w:after="0"/>
        <w:rPr>
          <w:b/>
          <w:sz w:val="21"/>
          <w:szCs w:val="21"/>
          <w:lang w:val="fr-FR"/>
        </w:rPr>
      </w:pPr>
      <w:r w:rsidRPr="00B35CB9">
        <w:rPr>
          <w:b/>
          <w:sz w:val="21"/>
          <w:szCs w:val="21"/>
          <w:lang w:val="fr"/>
        </w:rPr>
        <w:t>Tableau 10. Projets liés aux HFC approuvés en 2018</w:t>
      </w:r>
    </w:p>
    <w:tbl>
      <w:tblPr>
        <w:tblW w:w="9356" w:type="dxa"/>
        <w:tblInd w:w="-5" w:type="dxa"/>
        <w:tblLook w:val="04A0" w:firstRow="1" w:lastRow="0" w:firstColumn="1" w:lastColumn="0" w:noHBand="0" w:noVBand="1"/>
      </w:tblPr>
      <w:tblGrid>
        <w:gridCol w:w="1843"/>
        <w:gridCol w:w="992"/>
        <w:gridCol w:w="993"/>
        <w:gridCol w:w="992"/>
        <w:gridCol w:w="1134"/>
        <w:gridCol w:w="1134"/>
        <w:gridCol w:w="1134"/>
        <w:gridCol w:w="1134"/>
      </w:tblGrid>
      <w:tr w:rsidR="00B35CB9" w:rsidRPr="00B35CB9" w14:paraId="04A24654" w14:textId="77777777" w:rsidTr="000058C6">
        <w:trPr>
          <w:trHeight w:val="26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778B5B4" w14:textId="77777777" w:rsidR="008A51FF" w:rsidRPr="00B35CB9" w:rsidRDefault="008A51FF" w:rsidP="008476AA">
            <w:pPr>
              <w:jc w:val="center"/>
              <w:rPr>
                <w:b/>
                <w:bCs/>
                <w:sz w:val="20"/>
                <w:szCs w:val="20"/>
                <w:lang w:val="en-CA" w:eastAsia="en-CA"/>
              </w:rPr>
            </w:pPr>
            <w:r w:rsidRPr="00B35CB9">
              <w:rPr>
                <w:b/>
                <w:bCs/>
                <w:sz w:val="20"/>
                <w:szCs w:val="20"/>
                <w:lang w:val="fr" w:eastAsia="fr"/>
              </w:rPr>
              <w:t>Type</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CDF99A0" w14:textId="77777777" w:rsidR="008A51FF" w:rsidRPr="00B35CB9" w:rsidRDefault="008A51FF" w:rsidP="008476AA">
            <w:pPr>
              <w:jc w:val="center"/>
              <w:rPr>
                <w:b/>
                <w:bCs/>
                <w:sz w:val="20"/>
                <w:szCs w:val="20"/>
                <w:lang w:val="en-CA" w:eastAsia="en-CA"/>
              </w:rPr>
            </w:pPr>
            <w:r w:rsidRPr="00B35CB9">
              <w:rPr>
                <w:b/>
                <w:bCs/>
                <w:sz w:val="20"/>
                <w:szCs w:val="20"/>
                <w:lang w:val="fr" w:eastAsia="fr"/>
              </w:rPr>
              <w:t>Nombre de projets</w:t>
            </w:r>
          </w:p>
        </w:tc>
        <w:tc>
          <w:tcPr>
            <w:tcW w:w="453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91563CB" w14:textId="77777777" w:rsidR="008A51FF" w:rsidRPr="00B35CB9" w:rsidRDefault="008A51FF" w:rsidP="008476AA">
            <w:pPr>
              <w:jc w:val="center"/>
              <w:rPr>
                <w:b/>
                <w:bCs/>
                <w:sz w:val="20"/>
                <w:szCs w:val="20"/>
                <w:lang w:val="en-CA" w:eastAsia="en-CA"/>
              </w:rPr>
            </w:pPr>
            <w:r w:rsidRPr="00B35CB9">
              <w:rPr>
                <w:b/>
                <w:bCs/>
                <w:sz w:val="20"/>
                <w:szCs w:val="20"/>
                <w:lang w:val="fr" w:eastAsia="fr"/>
              </w:rPr>
              <w:t>Financement ($US)*</w:t>
            </w:r>
          </w:p>
        </w:tc>
      </w:tr>
      <w:tr w:rsidR="00B35CB9" w:rsidRPr="00B35CB9" w14:paraId="6BE48F76" w14:textId="77777777" w:rsidTr="002C3E55">
        <w:trPr>
          <w:trHeight w:val="264"/>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70C75A" w14:textId="77777777" w:rsidR="008A51FF" w:rsidRPr="00B35CB9" w:rsidRDefault="008A51FF" w:rsidP="008476AA">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14:paraId="619CA26F" w14:textId="77777777" w:rsidR="008A51FF" w:rsidRPr="00B35CB9" w:rsidRDefault="008A51FF" w:rsidP="008476AA">
            <w:pPr>
              <w:jc w:val="center"/>
              <w:rPr>
                <w:b/>
                <w:bCs/>
                <w:sz w:val="20"/>
                <w:szCs w:val="20"/>
                <w:lang w:val="en-CA" w:eastAsia="en-CA"/>
              </w:rPr>
            </w:pPr>
            <w:r w:rsidRPr="00B35CB9">
              <w:rPr>
                <w:b/>
                <w:bCs/>
                <w:sz w:val="20"/>
                <w:szCs w:val="20"/>
                <w:lang w:val="fr" w:eastAsia="fr"/>
              </w:rPr>
              <w:t>Approuvé</w:t>
            </w:r>
          </w:p>
        </w:tc>
        <w:tc>
          <w:tcPr>
            <w:tcW w:w="993" w:type="dxa"/>
            <w:tcBorders>
              <w:top w:val="nil"/>
              <w:left w:val="nil"/>
              <w:bottom w:val="single" w:sz="4" w:space="0" w:color="auto"/>
              <w:right w:val="single" w:sz="4" w:space="0" w:color="auto"/>
            </w:tcBorders>
            <w:shd w:val="clear" w:color="auto" w:fill="auto"/>
            <w:tcMar>
              <w:left w:w="0" w:type="dxa"/>
              <w:right w:w="0" w:type="dxa"/>
            </w:tcMar>
            <w:hideMark/>
          </w:tcPr>
          <w:p w14:paraId="511054E4" w14:textId="77777777" w:rsidR="008A51FF" w:rsidRPr="00B35CB9" w:rsidRDefault="008A51FF" w:rsidP="008476AA">
            <w:pPr>
              <w:ind w:left="-111" w:right="-87"/>
              <w:jc w:val="center"/>
              <w:rPr>
                <w:b/>
                <w:bCs/>
                <w:sz w:val="20"/>
                <w:szCs w:val="20"/>
                <w:lang w:val="en-CA" w:eastAsia="en-CA"/>
              </w:rPr>
            </w:pPr>
            <w:r w:rsidRPr="00B35CB9">
              <w:rPr>
                <w:b/>
                <w:bCs/>
                <w:sz w:val="20"/>
                <w:szCs w:val="20"/>
                <w:lang w:val="fr" w:eastAsia="fr"/>
              </w:rPr>
              <w:t>Terminé</w:t>
            </w: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14:paraId="7A957D20" w14:textId="77777777" w:rsidR="008A51FF" w:rsidRPr="00B35CB9" w:rsidRDefault="008A51FF" w:rsidP="008476AA">
            <w:pPr>
              <w:ind w:left="-129" w:right="-105"/>
              <w:jc w:val="center"/>
              <w:rPr>
                <w:b/>
                <w:bCs/>
                <w:sz w:val="20"/>
                <w:szCs w:val="20"/>
                <w:lang w:val="en-CA" w:eastAsia="en-CA"/>
              </w:rPr>
            </w:pPr>
            <w:r w:rsidRPr="00B35CB9">
              <w:rPr>
                <w:b/>
                <w:bCs/>
                <w:sz w:val="20"/>
                <w:szCs w:val="20"/>
                <w:lang w:val="fr" w:eastAsia="fr"/>
              </w:rPr>
              <w:t>% d’achèvement</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53EE2DB5" w14:textId="77777777" w:rsidR="008A51FF" w:rsidRPr="00B35CB9" w:rsidRDefault="008A51FF" w:rsidP="008476AA">
            <w:pPr>
              <w:jc w:val="center"/>
              <w:rPr>
                <w:b/>
                <w:bCs/>
                <w:sz w:val="20"/>
                <w:szCs w:val="20"/>
                <w:lang w:val="en-CA" w:eastAsia="en-CA"/>
              </w:rPr>
            </w:pPr>
            <w:r w:rsidRPr="00B35CB9">
              <w:rPr>
                <w:b/>
                <w:bCs/>
                <w:sz w:val="20"/>
                <w:szCs w:val="20"/>
                <w:lang w:val="fr" w:eastAsia="fr"/>
              </w:rPr>
              <w:t>Approuvé</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735C66F8" w14:textId="77777777" w:rsidR="008A51FF" w:rsidRPr="00B35CB9" w:rsidRDefault="008A51FF" w:rsidP="008476AA">
            <w:pPr>
              <w:jc w:val="center"/>
              <w:rPr>
                <w:b/>
                <w:bCs/>
                <w:sz w:val="20"/>
                <w:szCs w:val="20"/>
                <w:lang w:val="en-CA" w:eastAsia="en-CA"/>
              </w:rPr>
            </w:pPr>
            <w:r w:rsidRPr="00B35CB9">
              <w:rPr>
                <w:b/>
                <w:bCs/>
                <w:sz w:val="20"/>
                <w:szCs w:val="20"/>
                <w:lang w:val="fr" w:eastAsia="fr"/>
              </w:rPr>
              <w:t>Décaissé</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3AE73FB7" w14:textId="77777777" w:rsidR="008A51FF" w:rsidRPr="00B35CB9" w:rsidRDefault="008A51FF" w:rsidP="008476AA">
            <w:pPr>
              <w:jc w:val="center"/>
              <w:rPr>
                <w:b/>
                <w:bCs/>
                <w:sz w:val="20"/>
                <w:szCs w:val="20"/>
                <w:lang w:val="en-CA" w:eastAsia="en-CA"/>
              </w:rPr>
            </w:pPr>
            <w:r w:rsidRPr="00B35CB9">
              <w:rPr>
                <w:b/>
                <w:bCs/>
                <w:sz w:val="20"/>
                <w:szCs w:val="20"/>
                <w:lang w:val="fr" w:eastAsia="fr"/>
              </w:rPr>
              <w:t>Solde</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548420A0" w14:textId="77777777" w:rsidR="008A51FF" w:rsidRPr="00B35CB9" w:rsidRDefault="008A51FF" w:rsidP="008476AA">
            <w:pPr>
              <w:jc w:val="center"/>
              <w:rPr>
                <w:b/>
                <w:bCs/>
                <w:sz w:val="20"/>
                <w:szCs w:val="20"/>
                <w:lang w:val="en-CA" w:eastAsia="en-CA"/>
              </w:rPr>
            </w:pPr>
            <w:r w:rsidRPr="00B35CB9">
              <w:rPr>
                <w:b/>
                <w:bCs/>
                <w:sz w:val="20"/>
                <w:szCs w:val="20"/>
                <w:lang w:val="fr" w:eastAsia="fr"/>
              </w:rPr>
              <w:t>% de décaissement</w:t>
            </w:r>
          </w:p>
        </w:tc>
      </w:tr>
      <w:tr w:rsidR="00B35CB9" w:rsidRPr="00B35CB9" w14:paraId="288C6BAF" w14:textId="77777777" w:rsidTr="002C3E55">
        <w:trPr>
          <w:trHeight w:val="264"/>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A608CF1" w14:textId="77777777" w:rsidR="008A51FF" w:rsidRPr="00B35CB9" w:rsidRDefault="008A51FF" w:rsidP="008476AA">
            <w:pPr>
              <w:jc w:val="left"/>
              <w:rPr>
                <w:sz w:val="20"/>
                <w:szCs w:val="20"/>
                <w:lang w:val="en-CA" w:eastAsia="en-CA"/>
              </w:rPr>
            </w:pPr>
            <w:r w:rsidRPr="00B35CB9">
              <w:rPr>
                <w:sz w:val="20"/>
                <w:szCs w:val="20"/>
                <w:lang w:val="fr" w:eastAsia="fr"/>
              </w:rPr>
              <w:t>Investissement**</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250BC2C2" w14:textId="77777777" w:rsidR="008A51FF" w:rsidRPr="00B35CB9" w:rsidRDefault="008A51FF" w:rsidP="008476AA">
            <w:pPr>
              <w:jc w:val="right"/>
              <w:rPr>
                <w:sz w:val="20"/>
                <w:szCs w:val="20"/>
                <w:lang w:val="en-CA" w:eastAsia="en-CA"/>
              </w:rPr>
            </w:pPr>
            <w:r w:rsidRPr="00B35CB9">
              <w:rPr>
                <w:sz w:val="20"/>
                <w:szCs w:val="20"/>
                <w:lang w:val="fr" w:eastAsia="fr"/>
              </w:rPr>
              <w:t>6</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14:paraId="4F3B51B6" w14:textId="77777777" w:rsidR="008A51FF" w:rsidRPr="00B35CB9" w:rsidRDefault="008A51FF" w:rsidP="008476AA">
            <w:pPr>
              <w:jc w:val="right"/>
              <w:rPr>
                <w:sz w:val="20"/>
                <w:szCs w:val="20"/>
                <w:lang w:val="en-CA" w:eastAsia="en-CA"/>
              </w:rPr>
            </w:pPr>
            <w:r w:rsidRPr="00B35CB9">
              <w:rPr>
                <w:sz w:val="20"/>
                <w:szCs w:val="20"/>
                <w:lang w:val="fr" w:eastAsia="fr"/>
              </w:rPr>
              <w:t> </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31BA86AA" w14:textId="77777777" w:rsidR="008A51FF" w:rsidRPr="00B35CB9" w:rsidRDefault="008A51FF" w:rsidP="008476AA">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5BCCEF8A" w14:textId="42705F2F" w:rsidR="008A51FF" w:rsidRPr="00B35CB9" w:rsidRDefault="008A51FF" w:rsidP="008476AA">
            <w:pPr>
              <w:jc w:val="right"/>
              <w:rPr>
                <w:sz w:val="20"/>
                <w:szCs w:val="20"/>
                <w:lang w:val="en-CA" w:eastAsia="en-CA"/>
              </w:rPr>
            </w:pPr>
            <w:r w:rsidRPr="00B35CB9">
              <w:rPr>
                <w:sz w:val="20"/>
                <w:szCs w:val="20"/>
                <w:lang w:val="fr" w:eastAsia="fr"/>
              </w:rPr>
              <w:t>8 502 860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600E5B6B" w14:textId="59DAE210" w:rsidR="008A51FF" w:rsidRPr="00B35CB9" w:rsidRDefault="008A51FF" w:rsidP="008476AA">
            <w:pPr>
              <w:jc w:val="right"/>
              <w:rPr>
                <w:sz w:val="20"/>
                <w:szCs w:val="20"/>
                <w:lang w:val="en-CA" w:eastAsia="en-CA"/>
              </w:rPr>
            </w:pPr>
            <w:r w:rsidRPr="00B35CB9">
              <w:rPr>
                <w:sz w:val="20"/>
                <w:szCs w:val="20"/>
                <w:lang w:val="fr" w:eastAsia="fr"/>
              </w:rPr>
              <w:t>1 209 362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21D6135B" w14:textId="70672638" w:rsidR="008A51FF" w:rsidRPr="00B35CB9" w:rsidRDefault="008A51FF" w:rsidP="008476AA">
            <w:pPr>
              <w:jc w:val="right"/>
              <w:rPr>
                <w:sz w:val="20"/>
                <w:szCs w:val="20"/>
                <w:lang w:val="en-CA" w:eastAsia="en-CA"/>
              </w:rPr>
            </w:pPr>
            <w:r w:rsidRPr="00B35CB9">
              <w:rPr>
                <w:sz w:val="20"/>
                <w:szCs w:val="20"/>
                <w:lang w:val="fr" w:eastAsia="fr"/>
              </w:rPr>
              <w:t>7 293 498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2CB14AB9" w14:textId="77777777" w:rsidR="008A51FF" w:rsidRPr="00B35CB9" w:rsidRDefault="008A51FF" w:rsidP="008476AA">
            <w:pPr>
              <w:jc w:val="right"/>
              <w:rPr>
                <w:sz w:val="20"/>
                <w:szCs w:val="20"/>
                <w:lang w:val="en-CA" w:eastAsia="en-CA"/>
              </w:rPr>
            </w:pPr>
            <w:r w:rsidRPr="00B35CB9">
              <w:rPr>
                <w:sz w:val="20"/>
                <w:szCs w:val="20"/>
                <w:lang w:val="fr" w:eastAsia="fr"/>
              </w:rPr>
              <w:t>14</w:t>
            </w:r>
          </w:p>
        </w:tc>
      </w:tr>
      <w:tr w:rsidR="00B35CB9" w:rsidRPr="00B35CB9" w14:paraId="5A63C41C" w14:textId="77777777" w:rsidTr="002C3E5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E0BCF33" w14:textId="77777777" w:rsidR="008A51FF" w:rsidRPr="00B35CB9" w:rsidRDefault="008A51FF" w:rsidP="008476AA">
            <w:pPr>
              <w:jc w:val="left"/>
              <w:rPr>
                <w:sz w:val="20"/>
                <w:szCs w:val="20"/>
                <w:lang w:val="en-CA" w:eastAsia="en-CA"/>
              </w:rPr>
            </w:pPr>
            <w:r w:rsidRPr="00B35CB9">
              <w:rPr>
                <w:sz w:val="20"/>
                <w:szCs w:val="20"/>
                <w:lang w:val="fr" w:eastAsia="fr"/>
              </w:rPr>
              <w:t>Préparation de projets</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16189AF7" w14:textId="77777777" w:rsidR="008A51FF" w:rsidRPr="00B35CB9" w:rsidRDefault="008A51FF" w:rsidP="008476AA">
            <w:pPr>
              <w:jc w:val="right"/>
              <w:rPr>
                <w:sz w:val="20"/>
                <w:szCs w:val="20"/>
                <w:lang w:val="en-CA" w:eastAsia="en-CA"/>
              </w:rPr>
            </w:pPr>
            <w:r w:rsidRPr="00B35CB9">
              <w:rPr>
                <w:sz w:val="20"/>
                <w:szCs w:val="20"/>
                <w:lang w:val="fr" w:eastAsia="fr"/>
              </w:rPr>
              <w:t>10</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14:paraId="48FDBB7D" w14:textId="77777777" w:rsidR="008A51FF" w:rsidRPr="00B35CB9" w:rsidRDefault="008A51FF" w:rsidP="008476AA">
            <w:pPr>
              <w:jc w:val="right"/>
              <w:rPr>
                <w:sz w:val="20"/>
                <w:szCs w:val="20"/>
                <w:lang w:val="en-CA" w:eastAsia="en-CA"/>
              </w:rPr>
            </w:pPr>
            <w:r w:rsidRPr="00B35CB9">
              <w:rPr>
                <w:sz w:val="20"/>
                <w:szCs w:val="20"/>
                <w:lang w:val="fr" w:eastAsia="fr"/>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490E885F" w14:textId="77777777" w:rsidR="008A51FF" w:rsidRPr="00B35CB9" w:rsidRDefault="008A51FF" w:rsidP="008476AA">
            <w:pPr>
              <w:jc w:val="right"/>
              <w:rPr>
                <w:sz w:val="20"/>
                <w:szCs w:val="20"/>
                <w:lang w:val="en-CA" w:eastAsia="en-CA"/>
              </w:rPr>
            </w:pPr>
            <w:r w:rsidRPr="00B35CB9">
              <w:rPr>
                <w:sz w:val="20"/>
                <w:szCs w:val="20"/>
                <w:lang w:val="fr" w:eastAsia="fr"/>
              </w:rPr>
              <w:t>70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4D9275CF" w14:textId="6114B33E" w:rsidR="008A51FF" w:rsidRPr="00B35CB9" w:rsidRDefault="008A51FF" w:rsidP="008476AA">
            <w:pPr>
              <w:jc w:val="right"/>
              <w:rPr>
                <w:sz w:val="20"/>
                <w:szCs w:val="20"/>
                <w:lang w:val="en-CA" w:eastAsia="en-CA"/>
              </w:rPr>
            </w:pPr>
            <w:r w:rsidRPr="00B35CB9">
              <w:rPr>
                <w:sz w:val="20"/>
                <w:szCs w:val="20"/>
                <w:lang w:val="fr" w:eastAsia="fr"/>
              </w:rPr>
              <w:t>300 000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06BE631D" w14:textId="4C10277F" w:rsidR="008A51FF" w:rsidRPr="00B35CB9" w:rsidRDefault="008A51FF" w:rsidP="008476AA">
            <w:pPr>
              <w:jc w:val="right"/>
              <w:rPr>
                <w:sz w:val="20"/>
                <w:szCs w:val="20"/>
                <w:lang w:val="en-CA" w:eastAsia="en-CA"/>
              </w:rPr>
            </w:pPr>
            <w:r w:rsidRPr="00B35CB9">
              <w:rPr>
                <w:sz w:val="20"/>
                <w:szCs w:val="20"/>
                <w:lang w:val="fr" w:eastAsia="fr"/>
              </w:rPr>
              <w:t>155 700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50ED0C00" w14:textId="7122136B" w:rsidR="008A51FF" w:rsidRPr="00B35CB9" w:rsidRDefault="008A51FF" w:rsidP="008476AA">
            <w:pPr>
              <w:jc w:val="right"/>
              <w:rPr>
                <w:sz w:val="20"/>
                <w:szCs w:val="20"/>
                <w:lang w:val="en-CA" w:eastAsia="en-CA"/>
              </w:rPr>
            </w:pPr>
            <w:r w:rsidRPr="00B35CB9">
              <w:rPr>
                <w:sz w:val="20"/>
                <w:szCs w:val="20"/>
                <w:lang w:val="fr" w:eastAsia="fr"/>
              </w:rPr>
              <w:t>144 300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30F24C3E" w14:textId="77777777" w:rsidR="008A51FF" w:rsidRPr="00B35CB9" w:rsidRDefault="008A51FF" w:rsidP="008476AA">
            <w:pPr>
              <w:jc w:val="right"/>
              <w:rPr>
                <w:sz w:val="20"/>
                <w:szCs w:val="20"/>
                <w:lang w:val="en-CA" w:eastAsia="en-CA"/>
              </w:rPr>
            </w:pPr>
            <w:r w:rsidRPr="00B35CB9">
              <w:rPr>
                <w:sz w:val="20"/>
                <w:szCs w:val="20"/>
                <w:lang w:val="fr" w:eastAsia="fr"/>
              </w:rPr>
              <w:t>52</w:t>
            </w:r>
          </w:p>
        </w:tc>
      </w:tr>
      <w:tr w:rsidR="00B35CB9" w:rsidRPr="00B35CB9" w14:paraId="4AB769DB" w14:textId="77777777" w:rsidTr="002C3E5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0673AFE" w14:textId="77777777" w:rsidR="008A51FF" w:rsidRPr="00C3328D" w:rsidRDefault="008A51FF" w:rsidP="008476AA">
            <w:pPr>
              <w:jc w:val="left"/>
              <w:rPr>
                <w:sz w:val="20"/>
                <w:szCs w:val="20"/>
                <w:lang w:val="fr-FR" w:eastAsia="en-CA"/>
              </w:rPr>
            </w:pPr>
            <w:r w:rsidRPr="00B35CB9">
              <w:rPr>
                <w:sz w:val="20"/>
                <w:szCs w:val="20"/>
                <w:lang w:val="fr" w:eastAsia="fr"/>
              </w:rPr>
              <w:t>Assistance technique - Activités de facilitation</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534EED6D" w14:textId="77777777" w:rsidR="008A51FF" w:rsidRPr="00B35CB9" w:rsidRDefault="008A51FF" w:rsidP="008476AA">
            <w:pPr>
              <w:jc w:val="right"/>
              <w:rPr>
                <w:sz w:val="20"/>
                <w:szCs w:val="20"/>
                <w:lang w:val="en-CA" w:eastAsia="en-CA"/>
              </w:rPr>
            </w:pPr>
            <w:r w:rsidRPr="00B35CB9">
              <w:rPr>
                <w:sz w:val="20"/>
                <w:szCs w:val="20"/>
                <w:lang w:val="fr" w:eastAsia="fr"/>
              </w:rPr>
              <w:t>127</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14:paraId="15F74F8F" w14:textId="77777777" w:rsidR="008A51FF" w:rsidRPr="00B35CB9" w:rsidRDefault="008A51FF" w:rsidP="008476AA">
            <w:pPr>
              <w:jc w:val="right"/>
              <w:rPr>
                <w:sz w:val="20"/>
                <w:szCs w:val="20"/>
                <w:lang w:val="en-CA" w:eastAsia="en-CA"/>
              </w:rPr>
            </w:pPr>
            <w:r w:rsidRPr="00B35CB9">
              <w:rPr>
                <w:sz w:val="20"/>
                <w:szCs w:val="20"/>
                <w:lang w:val="fr" w:eastAsia="fr"/>
              </w:rPr>
              <w:t> </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4BB3D613" w14:textId="77777777" w:rsidR="008A51FF" w:rsidRPr="00B35CB9" w:rsidRDefault="008A51FF" w:rsidP="008476AA">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4D28686D" w14:textId="090479FF" w:rsidR="008A51FF" w:rsidRPr="00B35CB9" w:rsidRDefault="008A51FF" w:rsidP="008476AA">
            <w:pPr>
              <w:jc w:val="right"/>
              <w:rPr>
                <w:sz w:val="20"/>
                <w:szCs w:val="20"/>
                <w:lang w:val="en-CA" w:eastAsia="en-CA"/>
              </w:rPr>
            </w:pPr>
            <w:r w:rsidRPr="00B35CB9">
              <w:rPr>
                <w:sz w:val="20"/>
                <w:szCs w:val="20"/>
                <w:lang w:val="fr" w:eastAsia="fr"/>
              </w:rPr>
              <w:t>14 935 000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223AE90D" w14:textId="617599DB" w:rsidR="008A51FF" w:rsidRPr="00B35CB9" w:rsidRDefault="008A51FF" w:rsidP="008476AA">
            <w:pPr>
              <w:jc w:val="right"/>
              <w:rPr>
                <w:sz w:val="20"/>
                <w:szCs w:val="20"/>
                <w:lang w:val="en-CA" w:eastAsia="en-CA"/>
              </w:rPr>
            </w:pPr>
            <w:r w:rsidRPr="00B35CB9">
              <w:rPr>
                <w:sz w:val="20"/>
                <w:szCs w:val="20"/>
                <w:lang w:val="fr" w:eastAsia="fr"/>
              </w:rPr>
              <w:t>1 790 448</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490B6E31" w14:textId="0E85E3AE" w:rsidR="008A51FF" w:rsidRPr="00B35CB9" w:rsidRDefault="008A51FF" w:rsidP="008476AA">
            <w:pPr>
              <w:jc w:val="right"/>
              <w:rPr>
                <w:sz w:val="20"/>
                <w:szCs w:val="20"/>
                <w:lang w:val="en-CA" w:eastAsia="en-CA"/>
              </w:rPr>
            </w:pPr>
            <w:r w:rsidRPr="00B35CB9">
              <w:rPr>
                <w:sz w:val="20"/>
                <w:szCs w:val="20"/>
                <w:lang w:val="fr" w:eastAsia="fr"/>
              </w:rPr>
              <w:t>13 144 552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568F18CE" w14:textId="77777777" w:rsidR="008A51FF" w:rsidRPr="00B35CB9" w:rsidRDefault="008A51FF" w:rsidP="008476AA">
            <w:pPr>
              <w:jc w:val="right"/>
              <w:rPr>
                <w:sz w:val="20"/>
                <w:szCs w:val="20"/>
                <w:lang w:val="en-CA" w:eastAsia="en-CA"/>
              </w:rPr>
            </w:pPr>
            <w:r w:rsidRPr="00B35CB9">
              <w:rPr>
                <w:sz w:val="20"/>
                <w:szCs w:val="20"/>
                <w:lang w:val="fr" w:eastAsia="fr"/>
              </w:rPr>
              <w:t>12</w:t>
            </w:r>
          </w:p>
        </w:tc>
      </w:tr>
      <w:tr w:rsidR="00B35CB9" w:rsidRPr="00B35CB9" w14:paraId="29CDE233" w14:textId="77777777" w:rsidTr="002C3E5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964DA49" w14:textId="77777777" w:rsidR="008A51FF" w:rsidRPr="00B35CB9" w:rsidRDefault="008A51FF" w:rsidP="008476AA">
            <w:pPr>
              <w:jc w:val="left"/>
              <w:rPr>
                <w:b/>
                <w:bCs/>
                <w:sz w:val="20"/>
                <w:szCs w:val="20"/>
                <w:lang w:val="en-CA" w:eastAsia="en-CA"/>
              </w:rPr>
            </w:pPr>
            <w:r w:rsidRPr="00B35CB9">
              <w:rPr>
                <w:b/>
                <w:bCs/>
                <w:sz w:val="20"/>
                <w:szCs w:val="20"/>
                <w:lang w:val="fr" w:eastAsia="fr"/>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2D1719A8" w14:textId="77777777" w:rsidR="008A51FF" w:rsidRPr="00B35CB9" w:rsidRDefault="008A51FF" w:rsidP="008476AA">
            <w:pPr>
              <w:jc w:val="right"/>
              <w:rPr>
                <w:b/>
                <w:bCs/>
                <w:sz w:val="20"/>
                <w:szCs w:val="20"/>
                <w:lang w:val="en-CA" w:eastAsia="en-CA"/>
              </w:rPr>
            </w:pPr>
            <w:r w:rsidRPr="00B35CB9">
              <w:rPr>
                <w:b/>
                <w:bCs/>
                <w:sz w:val="20"/>
                <w:szCs w:val="20"/>
                <w:lang w:val="fr" w:eastAsia="fr"/>
              </w:rPr>
              <w:t>143</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14:paraId="6A4014AD" w14:textId="77777777" w:rsidR="008A51FF" w:rsidRPr="00B35CB9" w:rsidRDefault="008A51FF" w:rsidP="008476AA">
            <w:pPr>
              <w:jc w:val="right"/>
              <w:rPr>
                <w:b/>
                <w:bCs/>
                <w:sz w:val="20"/>
                <w:szCs w:val="20"/>
                <w:lang w:val="en-CA" w:eastAsia="en-CA"/>
              </w:rPr>
            </w:pPr>
            <w:r w:rsidRPr="00B35CB9">
              <w:rPr>
                <w:b/>
                <w:bCs/>
                <w:sz w:val="20"/>
                <w:szCs w:val="20"/>
                <w:lang w:val="fr" w:eastAsia="fr"/>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14:paraId="3766181A" w14:textId="77777777" w:rsidR="008A51FF" w:rsidRPr="00B35CB9" w:rsidRDefault="008A51FF" w:rsidP="008476AA">
            <w:pPr>
              <w:jc w:val="right"/>
              <w:rPr>
                <w:b/>
                <w:bCs/>
                <w:sz w:val="20"/>
                <w:szCs w:val="20"/>
                <w:lang w:val="en-CA" w:eastAsia="en-CA"/>
              </w:rPr>
            </w:pPr>
            <w:r w:rsidRPr="00B35CB9">
              <w:rPr>
                <w:b/>
                <w:bCs/>
                <w:sz w:val="20"/>
                <w:szCs w:val="20"/>
                <w:lang w:val="fr" w:eastAsia="fr"/>
              </w:rPr>
              <w:t>5</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62B75C75" w14:textId="0FD67CFB" w:rsidR="008A51FF" w:rsidRPr="00B35CB9" w:rsidRDefault="008A51FF" w:rsidP="008476AA">
            <w:pPr>
              <w:jc w:val="right"/>
              <w:rPr>
                <w:b/>
                <w:bCs/>
                <w:sz w:val="20"/>
                <w:szCs w:val="20"/>
                <w:lang w:val="en-CA" w:eastAsia="en-CA"/>
              </w:rPr>
            </w:pPr>
            <w:r w:rsidRPr="00B35CB9">
              <w:rPr>
                <w:b/>
                <w:bCs/>
                <w:sz w:val="20"/>
                <w:szCs w:val="20"/>
                <w:lang w:val="fr" w:eastAsia="fr"/>
              </w:rPr>
              <w:t>23 737 860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2F62EB7E" w14:textId="0F01AE7B" w:rsidR="008A51FF" w:rsidRPr="00B35CB9" w:rsidRDefault="008A51FF" w:rsidP="008476AA">
            <w:pPr>
              <w:jc w:val="right"/>
              <w:rPr>
                <w:b/>
                <w:bCs/>
                <w:sz w:val="20"/>
                <w:szCs w:val="20"/>
                <w:lang w:val="en-CA" w:eastAsia="en-CA"/>
              </w:rPr>
            </w:pPr>
            <w:r w:rsidRPr="00B35CB9">
              <w:rPr>
                <w:b/>
                <w:bCs/>
                <w:sz w:val="20"/>
                <w:szCs w:val="20"/>
                <w:lang w:val="fr" w:eastAsia="fr"/>
              </w:rPr>
              <w:t>3 155 510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14:paraId="00F10556" w14:textId="6C4CCBE2" w:rsidR="008A51FF" w:rsidRPr="00B35CB9" w:rsidRDefault="008A51FF" w:rsidP="008476AA">
            <w:pPr>
              <w:jc w:val="right"/>
              <w:rPr>
                <w:b/>
                <w:bCs/>
                <w:sz w:val="20"/>
                <w:szCs w:val="20"/>
                <w:lang w:val="en-CA" w:eastAsia="en-CA"/>
              </w:rPr>
            </w:pPr>
            <w:r w:rsidRPr="00B35CB9">
              <w:rPr>
                <w:b/>
                <w:bCs/>
                <w:sz w:val="20"/>
                <w:szCs w:val="20"/>
                <w:lang w:val="fr" w:eastAsia="fr"/>
              </w:rPr>
              <w:t>20 582 350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14:paraId="39666F70" w14:textId="77777777" w:rsidR="008A51FF" w:rsidRPr="00B35CB9" w:rsidRDefault="008A51FF" w:rsidP="008476AA">
            <w:pPr>
              <w:jc w:val="right"/>
              <w:rPr>
                <w:b/>
                <w:bCs/>
                <w:sz w:val="20"/>
                <w:szCs w:val="20"/>
                <w:lang w:val="en-CA" w:eastAsia="en-CA"/>
              </w:rPr>
            </w:pPr>
            <w:r w:rsidRPr="00B35CB9">
              <w:rPr>
                <w:b/>
                <w:bCs/>
                <w:sz w:val="20"/>
                <w:szCs w:val="20"/>
                <w:lang w:val="fr" w:eastAsia="fr"/>
              </w:rPr>
              <w:t>13</w:t>
            </w:r>
          </w:p>
        </w:tc>
      </w:tr>
    </w:tbl>
    <w:p w14:paraId="5A6B7A8B" w14:textId="77777777" w:rsidR="00E62ADE" w:rsidRPr="00C3328D" w:rsidRDefault="00E62ADE" w:rsidP="008476AA">
      <w:pPr>
        <w:rPr>
          <w:sz w:val="19"/>
          <w:szCs w:val="19"/>
          <w:lang w:val="fr-FR"/>
        </w:rPr>
      </w:pPr>
      <w:r w:rsidRPr="00B35CB9">
        <w:rPr>
          <w:sz w:val="19"/>
          <w:szCs w:val="19"/>
          <w:lang w:val="fr"/>
        </w:rPr>
        <w:t xml:space="preserve">* À l'exclusion des coûts d'appui d'agence. </w:t>
      </w:r>
    </w:p>
    <w:p w14:paraId="6849134A" w14:textId="7CAF3D4A" w:rsidR="00A77D1F" w:rsidRPr="00C3328D" w:rsidRDefault="00A77D1F" w:rsidP="008476AA">
      <w:pPr>
        <w:rPr>
          <w:sz w:val="20"/>
          <w:szCs w:val="20"/>
          <w:lang w:val="fr-FR"/>
        </w:rPr>
      </w:pPr>
      <w:r w:rsidRPr="00B35CB9">
        <w:rPr>
          <w:sz w:val="20"/>
          <w:szCs w:val="20"/>
          <w:lang w:val="fr"/>
        </w:rPr>
        <w:t>**Élimination de 754,5 tm (1 108 442 tm d'équivalent CO</w:t>
      </w:r>
      <w:r w:rsidRPr="00B35CB9">
        <w:rPr>
          <w:sz w:val="20"/>
          <w:szCs w:val="20"/>
          <w:vertAlign w:val="subscript"/>
          <w:lang w:val="fr"/>
        </w:rPr>
        <w:t>2</w:t>
      </w:r>
      <w:r w:rsidR="008A7A80" w:rsidRPr="00B35CB9">
        <w:rPr>
          <w:sz w:val="20"/>
          <w:szCs w:val="20"/>
          <w:lang w:val="fr"/>
        </w:rPr>
        <w:t>) de HFC.</w:t>
      </w:r>
    </w:p>
    <w:p w14:paraId="5675F432" w14:textId="77777777" w:rsidR="00A77D1F" w:rsidRPr="00C3328D" w:rsidRDefault="00A77D1F" w:rsidP="008476AA">
      <w:pPr>
        <w:rPr>
          <w:sz w:val="19"/>
          <w:szCs w:val="19"/>
          <w:lang w:val="fr-FR"/>
        </w:rPr>
      </w:pPr>
    </w:p>
    <w:p w14:paraId="0625F4BD" w14:textId="609D5C4A" w:rsidR="002C3E55" w:rsidRPr="00C3328D" w:rsidRDefault="002C3E55" w:rsidP="002C3E55">
      <w:pPr>
        <w:pStyle w:val="Heading1"/>
        <w:rPr>
          <w:lang w:val="fr-FR"/>
        </w:rPr>
      </w:pPr>
      <w:r w:rsidRPr="00B35CB9">
        <w:rPr>
          <w:lang w:val="fr"/>
        </w:rPr>
        <w:t xml:space="preserve">Sur les 143 activités approuvées à la fin de l’année 2018, 7 activités de préparation de projets sont terminées. Tous les six projets d'investissement en cours devraient être terminés dans les temps (soit en 2019, soit en 2020). Les activités de facilitation en cours sont à divers stades de mise en œuvre et présentent un retard moyen de six mois. Elles devraient être menées à terme entre 2019 et 2021. En tout, 3 155 510 $US ont été décaissés (hors frais d'appui des agences). </w:t>
      </w:r>
    </w:p>
    <w:p w14:paraId="792AB094" w14:textId="77777777" w:rsidR="00E62ADE" w:rsidRPr="00C3328D" w:rsidRDefault="00E62ADE" w:rsidP="008476AA">
      <w:pPr>
        <w:rPr>
          <w:lang w:val="fr-FR"/>
        </w:rPr>
      </w:pPr>
    </w:p>
    <w:p w14:paraId="75C50743" w14:textId="77777777" w:rsidR="00E62ADE" w:rsidRPr="00C3328D" w:rsidRDefault="00E62ADE" w:rsidP="008476AA">
      <w:pPr>
        <w:rPr>
          <w:lang w:val="fr-FR"/>
        </w:rPr>
        <w:sectPr w:rsidR="00E62ADE" w:rsidRPr="00C3328D" w:rsidSect="00D56832">
          <w:headerReference w:type="even" r:id="rId15"/>
          <w:head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p>
    <w:p w14:paraId="22B48BF4" w14:textId="77777777" w:rsidR="00E62ADE" w:rsidRPr="00C3328D" w:rsidRDefault="00E62ADE" w:rsidP="008476AA">
      <w:pPr>
        <w:pStyle w:val="Title1"/>
        <w:rPr>
          <w:caps w:val="0"/>
          <w:lang w:val="fr-FR"/>
        </w:rPr>
      </w:pPr>
      <w:r w:rsidRPr="00B35CB9">
        <w:rPr>
          <w:caps w:val="0"/>
          <w:lang w:val="fr"/>
        </w:rPr>
        <w:lastRenderedPageBreak/>
        <w:t>Appendice I</w:t>
      </w:r>
    </w:p>
    <w:p w14:paraId="0369D7CD" w14:textId="77777777" w:rsidR="00E62ADE" w:rsidRPr="00C3328D" w:rsidRDefault="00E62ADE" w:rsidP="008476AA">
      <w:pPr>
        <w:pStyle w:val="Title1"/>
        <w:rPr>
          <w:caps w:val="0"/>
          <w:lang w:val="fr-FR"/>
        </w:rPr>
      </w:pPr>
    </w:p>
    <w:p w14:paraId="0E8883E1" w14:textId="77777777" w:rsidR="00E62ADE" w:rsidRPr="00C3328D" w:rsidRDefault="00E62ADE" w:rsidP="008476AA">
      <w:pPr>
        <w:pStyle w:val="Title1"/>
        <w:rPr>
          <w:caps w:val="0"/>
          <w:lang w:val="fr-FR"/>
        </w:rPr>
      </w:pPr>
      <w:r w:rsidRPr="00B35CB9">
        <w:rPr>
          <w:caps w:val="0"/>
          <w:lang w:val="fr"/>
        </w:rPr>
        <w:t xml:space="preserve">MISE EN ŒUVRE DES PROJETS </w:t>
      </w:r>
      <w:r w:rsidRPr="00B35CB9">
        <w:rPr>
          <w:lang w:val="fr"/>
        </w:rPr>
        <w:t xml:space="preserve">EN </w:t>
      </w:r>
      <w:r w:rsidRPr="00B35CB9">
        <w:rPr>
          <w:caps w:val="0"/>
          <w:lang w:val="fr"/>
        </w:rPr>
        <w:t>2018, PAR PAYS</w:t>
      </w:r>
    </w:p>
    <w:p w14:paraId="26380F41" w14:textId="77777777" w:rsidR="007D36D3" w:rsidRPr="00C3328D" w:rsidRDefault="007D36D3" w:rsidP="008476AA">
      <w:pPr>
        <w:pStyle w:val="Title1"/>
        <w:rPr>
          <w:caps w:val="0"/>
          <w:lang w:val="fr-FR"/>
        </w:rPr>
      </w:pPr>
    </w:p>
    <w:tbl>
      <w:tblPr>
        <w:tblW w:w="9923" w:type="dxa"/>
        <w:tblInd w:w="-289" w:type="dxa"/>
        <w:tblLook w:val="04A0" w:firstRow="1" w:lastRow="0" w:firstColumn="1" w:lastColumn="0" w:noHBand="0" w:noVBand="1"/>
      </w:tblPr>
      <w:tblGrid>
        <w:gridCol w:w="2694"/>
        <w:gridCol w:w="1126"/>
        <w:gridCol w:w="1275"/>
        <w:gridCol w:w="1134"/>
        <w:gridCol w:w="1134"/>
        <w:gridCol w:w="1418"/>
        <w:gridCol w:w="1417"/>
      </w:tblGrid>
      <w:tr w:rsidR="000D5932" w:rsidRPr="00C3328D" w14:paraId="19C69835" w14:textId="77777777" w:rsidTr="000D5932">
        <w:trPr>
          <w:tblHeader/>
        </w:trPr>
        <w:tc>
          <w:tcPr>
            <w:tcW w:w="269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D489919" w14:textId="77777777" w:rsidR="000D5932" w:rsidRPr="00B35CB9" w:rsidRDefault="000D5932" w:rsidP="000D5932">
            <w:pPr>
              <w:jc w:val="center"/>
              <w:rPr>
                <w:b/>
                <w:bCs/>
                <w:sz w:val="20"/>
                <w:szCs w:val="20"/>
                <w:lang w:val="en-CA" w:eastAsia="en-CA"/>
              </w:rPr>
            </w:pPr>
            <w:r w:rsidRPr="00B35CB9">
              <w:rPr>
                <w:b/>
                <w:bCs/>
                <w:sz w:val="20"/>
                <w:szCs w:val="20"/>
                <w:lang w:val="fr" w:eastAsia="fr"/>
              </w:rPr>
              <w:t>Pays</w:t>
            </w:r>
          </w:p>
        </w:tc>
        <w:tc>
          <w:tcPr>
            <w:tcW w:w="85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5260F48" w14:textId="77777777" w:rsidR="000D5932" w:rsidRPr="00B35CB9" w:rsidRDefault="000D5932" w:rsidP="000D5932">
            <w:pPr>
              <w:jc w:val="center"/>
              <w:rPr>
                <w:b/>
                <w:bCs/>
                <w:sz w:val="20"/>
                <w:szCs w:val="20"/>
                <w:lang w:val="en-CA" w:eastAsia="en-CA"/>
              </w:rPr>
            </w:pPr>
            <w:r w:rsidRPr="00B35CB9">
              <w:rPr>
                <w:b/>
                <w:bCs/>
                <w:sz w:val="20"/>
                <w:szCs w:val="20"/>
                <w:lang w:val="fr" w:eastAsia="fr"/>
              </w:rPr>
              <w:t>Élimination en 2018*</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024E8CE" w14:textId="77777777" w:rsidR="000D5932" w:rsidRPr="00C3328D" w:rsidRDefault="000D5932" w:rsidP="000D5932">
            <w:pPr>
              <w:jc w:val="center"/>
              <w:rPr>
                <w:b/>
                <w:bCs/>
                <w:sz w:val="20"/>
                <w:szCs w:val="20"/>
                <w:lang w:val="fr-FR" w:eastAsia="en-CA"/>
              </w:rPr>
            </w:pPr>
            <w:r w:rsidRPr="00B35CB9">
              <w:rPr>
                <w:b/>
                <w:bCs/>
                <w:sz w:val="20"/>
                <w:szCs w:val="20"/>
                <w:lang w:val="fr" w:eastAsia="fr"/>
              </w:rPr>
              <w:t>Pourcentage de l'élimination prévue atteinte en 2018</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303E60A" w14:textId="77777777" w:rsidR="000D5932" w:rsidRPr="00C3328D" w:rsidRDefault="000D5932" w:rsidP="000D5932">
            <w:pPr>
              <w:jc w:val="center"/>
              <w:rPr>
                <w:b/>
                <w:bCs/>
                <w:sz w:val="20"/>
                <w:szCs w:val="20"/>
                <w:lang w:val="fr-FR" w:eastAsia="en-CA"/>
              </w:rPr>
            </w:pPr>
            <w:r w:rsidRPr="00B35CB9">
              <w:rPr>
                <w:b/>
                <w:bCs/>
                <w:sz w:val="20"/>
                <w:szCs w:val="20"/>
                <w:lang w:val="fr" w:eastAsia="fr"/>
              </w:rPr>
              <w:t>Estimation des fonds décaissés en 2018 ($US)</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79CDC80" w14:textId="77777777" w:rsidR="000D5932" w:rsidRPr="00B35CB9" w:rsidRDefault="000D5932" w:rsidP="000D5932">
            <w:pPr>
              <w:jc w:val="center"/>
              <w:rPr>
                <w:b/>
                <w:bCs/>
                <w:sz w:val="20"/>
                <w:szCs w:val="20"/>
                <w:lang w:val="en-CA" w:eastAsia="en-CA"/>
              </w:rPr>
            </w:pPr>
            <w:r w:rsidRPr="00B35CB9">
              <w:rPr>
                <w:b/>
                <w:bCs/>
                <w:sz w:val="20"/>
                <w:szCs w:val="20"/>
                <w:lang w:val="fr" w:eastAsia="fr"/>
              </w:rPr>
              <w:t>Fonds décaissés en 2018 ($US)</w:t>
            </w:r>
          </w:p>
        </w:tc>
        <w:tc>
          <w:tcPr>
            <w:tcW w:w="141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7C3C19D" w14:textId="77777777" w:rsidR="000D5932" w:rsidRPr="00C3328D" w:rsidRDefault="000D5932" w:rsidP="000D5932">
            <w:pPr>
              <w:jc w:val="center"/>
              <w:rPr>
                <w:b/>
                <w:bCs/>
                <w:sz w:val="20"/>
                <w:szCs w:val="20"/>
                <w:lang w:val="fr-FR" w:eastAsia="en-CA"/>
              </w:rPr>
            </w:pPr>
            <w:r w:rsidRPr="00B35CB9">
              <w:rPr>
                <w:b/>
                <w:bCs/>
                <w:sz w:val="20"/>
                <w:szCs w:val="20"/>
                <w:lang w:val="fr" w:eastAsia="fr"/>
              </w:rPr>
              <w:t>Pourcentage des fonds décaissés au-delà des estimations en 2018</w:t>
            </w:r>
          </w:p>
        </w:tc>
        <w:tc>
          <w:tcPr>
            <w:tcW w:w="1417"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BE776D5" w14:textId="77777777" w:rsidR="000D5932" w:rsidRPr="00C3328D" w:rsidRDefault="000D5932" w:rsidP="000D5932">
            <w:pPr>
              <w:jc w:val="center"/>
              <w:rPr>
                <w:b/>
                <w:bCs/>
                <w:sz w:val="20"/>
                <w:szCs w:val="20"/>
                <w:lang w:val="fr-FR" w:eastAsia="en-CA"/>
              </w:rPr>
            </w:pPr>
            <w:r w:rsidRPr="00B35CB9">
              <w:rPr>
                <w:b/>
                <w:bCs/>
                <w:sz w:val="20"/>
                <w:szCs w:val="20"/>
                <w:lang w:val="fr" w:eastAsia="fr"/>
              </w:rPr>
              <w:t>Pourcentage de projets prévus achevés en 2018</w:t>
            </w:r>
          </w:p>
        </w:tc>
      </w:tr>
      <w:tr w:rsidR="000D5932" w:rsidRPr="00B35CB9" w14:paraId="579B3C2D"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2C9E006" w14:textId="77777777" w:rsidR="000D5932" w:rsidRPr="00B35CB9" w:rsidRDefault="000D5932" w:rsidP="000D5932">
            <w:pPr>
              <w:jc w:val="left"/>
              <w:rPr>
                <w:sz w:val="20"/>
                <w:szCs w:val="20"/>
                <w:lang w:val="en-CA" w:eastAsia="en-CA"/>
              </w:rPr>
            </w:pPr>
            <w:r w:rsidRPr="00B35CB9">
              <w:rPr>
                <w:sz w:val="20"/>
                <w:szCs w:val="20"/>
                <w:lang w:val="fr" w:eastAsia="fr"/>
              </w:rPr>
              <w:t>Afghanistan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5A43DEA" w14:textId="77777777" w:rsidR="000D5932" w:rsidRPr="00B35CB9" w:rsidRDefault="000D5932" w:rsidP="000D5932">
            <w:pPr>
              <w:jc w:val="right"/>
              <w:rPr>
                <w:sz w:val="20"/>
                <w:szCs w:val="20"/>
                <w:lang w:val="en-CA" w:eastAsia="en-CA"/>
              </w:rPr>
            </w:pPr>
            <w:r w:rsidRPr="00B35CB9">
              <w:rPr>
                <w:sz w:val="20"/>
                <w:szCs w:val="20"/>
                <w:lang w:val="fr" w:eastAsia="fr"/>
              </w:rPr>
              <w:t>1,4</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8E81E09"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BD52BEB" w14:textId="77777777" w:rsidR="000D5932" w:rsidRPr="00B35CB9" w:rsidRDefault="000D5932" w:rsidP="000D5932">
            <w:pPr>
              <w:jc w:val="right"/>
              <w:rPr>
                <w:sz w:val="20"/>
                <w:szCs w:val="20"/>
                <w:lang w:val="en-CA" w:eastAsia="en-CA"/>
              </w:rPr>
            </w:pPr>
            <w:r w:rsidRPr="00B35CB9">
              <w:rPr>
                <w:sz w:val="20"/>
                <w:szCs w:val="20"/>
                <w:lang w:val="fr" w:eastAsia="fr"/>
              </w:rPr>
              <w:t>218 850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C029863" w14:textId="77777777" w:rsidR="000D5932" w:rsidRPr="00B35CB9" w:rsidRDefault="000D5932" w:rsidP="000D5932">
            <w:pPr>
              <w:jc w:val="right"/>
              <w:rPr>
                <w:sz w:val="20"/>
                <w:szCs w:val="20"/>
                <w:lang w:val="en-CA" w:eastAsia="en-CA"/>
              </w:rPr>
            </w:pPr>
            <w:r w:rsidRPr="00B35CB9">
              <w:rPr>
                <w:sz w:val="20"/>
                <w:szCs w:val="20"/>
                <w:lang w:val="fr" w:eastAsia="fr"/>
              </w:rPr>
              <w:t>153 929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A9CC26A" w14:textId="77777777" w:rsidR="000D5932" w:rsidRPr="00B35CB9" w:rsidRDefault="000D5932" w:rsidP="000D5932">
            <w:pPr>
              <w:jc w:val="right"/>
              <w:rPr>
                <w:sz w:val="20"/>
                <w:szCs w:val="20"/>
                <w:lang w:val="en-CA" w:eastAsia="en-CA"/>
              </w:rPr>
            </w:pPr>
            <w:r w:rsidRPr="00B35CB9">
              <w:rPr>
                <w:sz w:val="20"/>
                <w:szCs w:val="20"/>
                <w:lang w:val="fr" w:eastAsia="fr"/>
              </w:rPr>
              <w:t>70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ADB3C0B"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6ADC5949"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9605D71" w14:textId="77777777" w:rsidR="000D5932" w:rsidRPr="00B35CB9" w:rsidRDefault="000D5932" w:rsidP="000D5932">
            <w:pPr>
              <w:jc w:val="left"/>
              <w:rPr>
                <w:sz w:val="20"/>
                <w:szCs w:val="20"/>
                <w:lang w:val="en-CA" w:eastAsia="en-CA"/>
              </w:rPr>
            </w:pPr>
            <w:r w:rsidRPr="00B35CB9">
              <w:rPr>
                <w:sz w:val="20"/>
                <w:szCs w:val="20"/>
                <w:lang w:val="fr" w:eastAsia="fr"/>
              </w:rPr>
              <w:t>Albanie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0EDA2C1"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7896C67"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107E4B" w14:textId="77777777" w:rsidR="000D5932" w:rsidRPr="00B35CB9" w:rsidRDefault="000D5932" w:rsidP="000D5932">
            <w:pPr>
              <w:jc w:val="right"/>
              <w:rPr>
                <w:sz w:val="20"/>
                <w:szCs w:val="20"/>
                <w:lang w:val="en-CA" w:eastAsia="en-CA"/>
              </w:rPr>
            </w:pPr>
            <w:r w:rsidRPr="00B35CB9">
              <w:rPr>
                <w:sz w:val="20"/>
                <w:szCs w:val="20"/>
                <w:lang w:val="fr" w:eastAsia="fr"/>
              </w:rPr>
              <w:t>105 748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9C9BE24" w14:textId="77777777" w:rsidR="000D5932" w:rsidRPr="00B35CB9" w:rsidRDefault="000D5932" w:rsidP="000D5932">
            <w:pPr>
              <w:jc w:val="right"/>
              <w:rPr>
                <w:sz w:val="20"/>
                <w:szCs w:val="20"/>
                <w:lang w:val="en-CA" w:eastAsia="en-CA"/>
              </w:rPr>
            </w:pPr>
            <w:r w:rsidRPr="00B35CB9">
              <w:rPr>
                <w:sz w:val="20"/>
                <w:szCs w:val="20"/>
                <w:lang w:val="fr" w:eastAsia="fr"/>
              </w:rPr>
              <w:t>84 168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B903C13" w14:textId="77777777" w:rsidR="000D5932" w:rsidRPr="00B35CB9" w:rsidRDefault="000D5932" w:rsidP="000D5932">
            <w:pPr>
              <w:jc w:val="right"/>
              <w:rPr>
                <w:sz w:val="20"/>
                <w:szCs w:val="20"/>
                <w:lang w:val="en-CA" w:eastAsia="en-CA"/>
              </w:rPr>
            </w:pPr>
            <w:r w:rsidRPr="00B35CB9">
              <w:rPr>
                <w:sz w:val="20"/>
                <w:szCs w:val="20"/>
                <w:lang w:val="fr" w:eastAsia="fr"/>
              </w:rPr>
              <w:t>80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75D8C4E"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3682C88C"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25A3444" w14:textId="77777777" w:rsidR="000D5932" w:rsidRPr="00B35CB9" w:rsidRDefault="000D5932" w:rsidP="000D5932">
            <w:pPr>
              <w:jc w:val="left"/>
              <w:rPr>
                <w:sz w:val="20"/>
                <w:szCs w:val="20"/>
                <w:lang w:val="en-CA" w:eastAsia="en-CA"/>
              </w:rPr>
            </w:pPr>
            <w:r w:rsidRPr="00B35CB9">
              <w:rPr>
                <w:sz w:val="20"/>
                <w:szCs w:val="20"/>
                <w:lang w:val="fr" w:eastAsia="fr"/>
              </w:rPr>
              <w:t>Algérie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993DA29"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8253F58"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7FBF4E7" w14:textId="77777777" w:rsidR="000D5932" w:rsidRPr="00B35CB9" w:rsidRDefault="000D5932" w:rsidP="000D5932">
            <w:pPr>
              <w:jc w:val="right"/>
              <w:rPr>
                <w:sz w:val="20"/>
                <w:szCs w:val="20"/>
                <w:lang w:val="en-CA" w:eastAsia="en-CA"/>
              </w:rPr>
            </w:pPr>
            <w:r w:rsidRPr="00B35CB9">
              <w:rPr>
                <w:sz w:val="20"/>
                <w:szCs w:val="20"/>
                <w:lang w:val="fr" w:eastAsia="fr"/>
              </w:rPr>
              <w:t>1 142 960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7EF04E7" w14:textId="77777777" w:rsidR="000D5932" w:rsidRPr="00B35CB9" w:rsidRDefault="000D5932" w:rsidP="000D5932">
            <w:pPr>
              <w:jc w:val="right"/>
              <w:rPr>
                <w:sz w:val="20"/>
                <w:szCs w:val="20"/>
                <w:lang w:val="en-CA" w:eastAsia="en-CA"/>
              </w:rPr>
            </w:pPr>
            <w:r w:rsidRPr="00B35CB9">
              <w:rPr>
                <w:sz w:val="20"/>
                <w:szCs w:val="20"/>
                <w:lang w:val="fr" w:eastAsia="fr"/>
              </w:rPr>
              <w:t>1 035 089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79BFA97" w14:textId="77777777" w:rsidR="000D5932" w:rsidRPr="00B35CB9" w:rsidRDefault="000D5932" w:rsidP="000D5932">
            <w:pPr>
              <w:jc w:val="right"/>
              <w:rPr>
                <w:sz w:val="20"/>
                <w:szCs w:val="20"/>
                <w:lang w:val="en-CA" w:eastAsia="en-CA"/>
              </w:rPr>
            </w:pPr>
            <w:r w:rsidRPr="00B35CB9">
              <w:rPr>
                <w:sz w:val="20"/>
                <w:szCs w:val="20"/>
                <w:lang w:val="fr" w:eastAsia="fr"/>
              </w:rPr>
              <w:t>91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5E9698B"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4A934AD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546E89" w14:textId="77777777" w:rsidR="000D5932" w:rsidRPr="00B35CB9" w:rsidRDefault="000D5932" w:rsidP="000D5932">
            <w:pPr>
              <w:jc w:val="left"/>
              <w:rPr>
                <w:sz w:val="20"/>
                <w:szCs w:val="20"/>
                <w:lang w:val="en-CA" w:eastAsia="en-CA"/>
              </w:rPr>
            </w:pPr>
            <w:r w:rsidRPr="00B35CB9">
              <w:rPr>
                <w:sz w:val="20"/>
                <w:szCs w:val="20"/>
                <w:lang w:val="fr" w:eastAsia="fr"/>
              </w:rPr>
              <w:t>Angola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C216925"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8CB6F14"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F714CC6" w14:textId="77777777" w:rsidR="000D5932" w:rsidRPr="00B35CB9" w:rsidRDefault="000D5932" w:rsidP="000D5932">
            <w:pPr>
              <w:jc w:val="right"/>
              <w:rPr>
                <w:sz w:val="20"/>
                <w:szCs w:val="20"/>
                <w:lang w:val="en-CA" w:eastAsia="en-CA"/>
              </w:rPr>
            </w:pPr>
            <w:r w:rsidRPr="00B35CB9">
              <w:rPr>
                <w:sz w:val="20"/>
                <w:szCs w:val="20"/>
                <w:lang w:val="fr" w:eastAsia="fr"/>
              </w:rPr>
              <w:t>222 664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89B212C" w14:textId="77777777" w:rsidR="000D5932" w:rsidRPr="00B35CB9" w:rsidRDefault="000D5932" w:rsidP="000D5932">
            <w:pPr>
              <w:jc w:val="right"/>
              <w:rPr>
                <w:sz w:val="20"/>
                <w:szCs w:val="20"/>
                <w:lang w:val="en-CA" w:eastAsia="en-CA"/>
              </w:rPr>
            </w:pPr>
            <w:r w:rsidRPr="00B35CB9">
              <w:rPr>
                <w:sz w:val="20"/>
                <w:szCs w:val="20"/>
                <w:lang w:val="fr" w:eastAsia="fr"/>
              </w:rPr>
              <w:t>153 537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2545545" w14:textId="77777777" w:rsidR="000D5932" w:rsidRPr="00B35CB9" w:rsidRDefault="000D5932" w:rsidP="000D5932">
            <w:pPr>
              <w:jc w:val="right"/>
              <w:rPr>
                <w:sz w:val="20"/>
                <w:szCs w:val="20"/>
                <w:lang w:val="en-CA" w:eastAsia="en-CA"/>
              </w:rPr>
            </w:pPr>
            <w:r w:rsidRPr="00B35CB9">
              <w:rPr>
                <w:sz w:val="20"/>
                <w:szCs w:val="20"/>
                <w:lang w:val="fr" w:eastAsia="fr"/>
              </w:rPr>
              <w:t>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858326C"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41597949"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FAA6895" w14:textId="77777777" w:rsidR="000D5932" w:rsidRPr="00B35CB9" w:rsidRDefault="000D5932" w:rsidP="000D5932">
            <w:pPr>
              <w:jc w:val="left"/>
              <w:rPr>
                <w:sz w:val="20"/>
                <w:szCs w:val="20"/>
                <w:lang w:val="en-CA" w:eastAsia="en-CA"/>
              </w:rPr>
            </w:pPr>
            <w:r w:rsidRPr="00B35CB9">
              <w:rPr>
                <w:sz w:val="20"/>
                <w:szCs w:val="20"/>
                <w:lang w:val="fr" w:eastAsia="fr"/>
              </w:rPr>
              <w:t>Antigua-et-Barbuda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77ACD23"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D1C633F"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518562F" w14:textId="77777777" w:rsidR="000D5932" w:rsidRPr="00B35CB9" w:rsidRDefault="000D5932" w:rsidP="000D5932">
            <w:pPr>
              <w:jc w:val="right"/>
              <w:rPr>
                <w:sz w:val="20"/>
                <w:szCs w:val="20"/>
                <w:lang w:val="en-CA" w:eastAsia="en-CA"/>
              </w:rPr>
            </w:pPr>
            <w:r w:rsidRPr="00B35CB9">
              <w:rPr>
                <w:sz w:val="20"/>
                <w:szCs w:val="20"/>
                <w:lang w:val="fr" w:eastAsia="fr"/>
              </w:rPr>
              <w:t>50 141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1AF0AF0" w14:textId="77777777" w:rsidR="000D5932" w:rsidRPr="00B35CB9" w:rsidRDefault="000D5932" w:rsidP="000D5932">
            <w:pPr>
              <w:jc w:val="right"/>
              <w:rPr>
                <w:sz w:val="20"/>
                <w:szCs w:val="20"/>
                <w:lang w:val="en-CA" w:eastAsia="en-CA"/>
              </w:rPr>
            </w:pPr>
            <w:r w:rsidRPr="00B35CB9">
              <w:rPr>
                <w:sz w:val="20"/>
                <w:szCs w:val="20"/>
                <w:lang w:val="fr" w:eastAsia="fr"/>
              </w:rPr>
              <w:t>17 500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3436611" w14:textId="77777777" w:rsidR="000D5932" w:rsidRPr="00B35CB9" w:rsidRDefault="000D5932" w:rsidP="000D5932">
            <w:pPr>
              <w:jc w:val="right"/>
              <w:rPr>
                <w:sz w:val="20"/>
                <w:szCs w:val="20"/>
                <w:lang w:val="en-CA" w:eastAsia="en-CA"/>
              </w:rPr>
            </w:pPr>
            <w:r w:rsidRPr="00B35CB9">
              <w:rPr>
                <w:sz w:val="20"/>
                <w:szCs w:val="20"/>
                <w:lang w:val="fr" w:eastAsia="fr"/>
              </w:rPr>
              <w:t>35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BAF5B96"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28F7B76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08EBFA9" w14:textId="77777777" w:rsidR="000D5932" w:rsidRPr="00B35CB9" w:rsidRDefault="000D5932" w:rsidP="000D5932">
            <w:pPr>
              <w:jc w:val="left"/>
              <w:rPr>
                <w:sz w:val="20"/>
                <w:szCs w:val="20"/>
                <w:lang w:val="en-CA" w:eastAsia="en-CA"/>
              </w:rPr>
            </w:pPr>
            <w:r w:rsidRPr="00B35CB9">
              <w:rPr>
                <w:sz w:val="20"/>
                <w:szCs w:val="20"/>
                <w:lang w:val="fr" w:eastAsia="fr"/>
              </w:rPr>
              <w:t>Argentine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F5B7D94"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3ED5FA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47C1936" w14:textId="77777777" w:rsidR="000D5932" w:rsidRPr="00B35CB9" w:rsidRDefault="000D5932" w:rsidP="000D5932">
            <w:pPr>
              <w:jc w:val="right"/>
              <w:rPr>
                <w:sz w:val="20"/>
                <w:szCs w:val="20"/>
                <w:lang w:val="en-CA" w:eastAsia="en-CA"/>
              </w:rPr>
            </w:pPr>
            <w:r w:rsidRPr="00B35CB9">
              <w:rPr>
                <w:sz w:val="20"/>
                <w:szCs w:val="20"/>
                <w:lang w:val="fr" w:eastAsia="fr"/>
              </w:rPr>
              <w:t>470 240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7DFEA48" w14:textId="77777777" w:rsidR="000D5932" w:rsidRPr="00B35CB9" w:rsidRDefault="000D5932" w:rsidP="000D5932">
            <w:pPr>
              <w:jc w:val="right"/>
              <w:rPr>
                <w:sz w:val="20"/>
                <w:szCs w:val="20"/>
                <w:lang w:val="en-CA" w:eastAsia="en-CA"/>
              </w:rPr>
            </w:pPr>
            <w:r w:rsidRPr="00B35CB9">
              <w:rPr>
                <w:sz w:val="20"/>
                <w:szCs w:val="20"/>
                <w:lang w:val="fr" w:eastAsia="fr"/>
              </w:rPr>
              <w:t>629 739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42BB8CD" w14:textId="77777777" w:rsidR="000D5932" w:rsidRPr="00B35CB9" w:rsidRDefault="000D5932" w:rsidP="000D5932">
            <w:pPr>
              <w:jc w:val="right"/>
              <w:rPr>
                <w:sz w:val="20"/>
                <w:szCs w:val="20"/>
                <w:lang w:val="en-CA" w:eastAsia="en-CA"/>
              </w:rPr>
            </w:pPr>
            <w:r w:rsidRPr="00B35CB9">
              <w:rPr>
                <w:sz w:val="20"/>
                <w:szCs w:val="20"/>
                <w:lang w:val="fr" w:eastAsia="fr"/>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C5D78FF"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06B8648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2432868" w14:textId="77777777" w:rsidR="000D5932" w:rsidRPr="00B35CB9" w:rsidRDefault="000D5932" w:rsidP="000D5932">
            <w:pPr>
              <w:jc w:val="left"/>
              <w:rPr>
                <w:sz w:val="20"/>
                <w:szCs w:val="20"/>
                <w:lang w:val="en-CA" w:eastAsia="en-CA"/>
              </w:rPr>
            </w:pPr>
            <w:r w:rsidRPr="00B35CB9">
              <w:rPr>
                <w:sz w:val="20"/>
                <w:szCs w:val="20"/>
                <w:lang w:val="fr" w:eastAsia="fr"/>
              </w:rPr>
              <w:t>Arménie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571F6A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010021E"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12DFB23" w14:textId="77777777" w:rsidR="000D5932" w:rsidRPr="00B35CB9" w:rsidRDefault="000D5932" w:rsidP="000D5932">
            <w:pPr>
              <w:jc w:val="right"/>
              <w:rPr>
                <w:sz w:val="20"/>
                <w:szCs w:val="20"/>
                <w:lang w:val="en-CA" w:eastAsia="en-CA"/>
              </w:rPr>
            </w:pPr>
            <w:r w:rsidRPr="00B35CB9">
              <w:rPr>
                <w:sz w:val="20"/>
                <w:szCs w:val="20"/>
                <w:lang w:val="fr" w:eastAsia="fr"/>
              </w:rPr>
              <w:t>102 780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C083711" w14:textId="77777777" w:rsidR="000D5932" w:rsidRPr="00B35CB9" w:rsidRDefault="000D5932" w:rsidP="000D5932">
            <w:pPr>
              <w:jc w:val="right"/>
              <w:rPr>
                <w:sz w:val="20"/>
                <w:szCs w:val="20"/>
                <w:lang w:val="en-CA" w:eastAsia="en-CA"/>
              </w:rPr>
            </w:pPr>
            <w:r w:rsidRPr="00B35CB9">
              <w:rPr>
                <w:sz w:val="20"/>
                <w:szCs w:val="20"/>
                <w:lang w:val="fr" w:eastAsia="fr"/>
              </w:rPr>
              <w:t>147 328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23580B5" w14:textId="77777777" w:rsidR="000D5932" w:rsidRPr="00B35CB9" w:rsidRDefault="000D5932" w:rsidP="000D5932">
            <w:pPr>
              <w:jc w:val="right"/>
              <w:rPr>
                <w:sz w:val="20"/>
                <w:szCs w:val="20"/>
                <w:lang w:val="en-CA" w:eastAsia="en-CA"/>
              </w:rPr>
            </w:pPr>
            <w:r w:rsidRPr="00B35CB9">
              <w:rPr>
                <w:sz w:val="20"/>
                <w:szCs w:val="20"/>
                <w:lang w:val="fr" w:eastAsia="fr"/>
              </w:rPr>
              <w:t>143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9979192"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538E8C06"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AF49A3A" w14:textId="77777777" w:rsidR="000D5932" w:rsidRPr="00B35CB9" w:rsidRDefault="000D5932" w:rsidP="000D5932">
            <w:pPr>
              <w:jc w:val="left"/>
              <w:rPr>
                <w:sz w:val="20"/>
                <w:szCs w:val="20"/>
                <w:lang w:val="en-CA" w:eastAsia="en-CA"/>
              </w:rPr>
            </w:pPr>
            <w:r w:rsidRPr="00B35CB9">
              <w:rPr>
                <w:sz w:val="20"/>
                <w:szCs w:val="20"/>
                <w:lang w:val="fr" w:eastAsia="fr"/>
              </w:rPr>
              <w:t>Bahamas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4CD9C74"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EF7F1DF"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906C8C9" w14:textId="77777777" w:rsidR="000D5932" w:rsidRPr="00B35CB9" w:rsidRDefault="000D5932" w:rsidP="000D5932">
            <w:pPr>
              <w:jc w:val="right"/>
              <w:rPr>
                <w:sz w:val="20"/>
                <w:szCs w:val="20"/>
                <w:lang w:val="en-CA" w:eastAsia="en-CA"/>
              </w:rPr>
            </w:pPr>
            <w:r w:rsidRPr="00B35CB9">
              <w:rPr>
                <w:sz w:val="20"/>
                <w:szCs w:val="20"/>
                <w:lang w:val="fr" w:eastAsia="fr"/>
              </w:rPr>
              <w:t>79 565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519985" w14:textId="77777777" w:rsidR="000D5932" w:rsidRPr="00B35CB9" w:rsidRDefault="000D5932" w:rsidP="000D5932">
            <w:pPr>
              <w:jc w:val="right"/>
              <w:rPr>
                <w:sz w:val="20"/>
                <w:szCs w:val="20"/>
                <w:lang w:val="en-CA" w:eastAsia="en-CA"/>
              </w:rPr>
            </w:pPr>
            <w:r w:rsidRPr="00B35CB9">
              <w:rPr>
                <w:sz w:val="20"/>
                <w:szCs w:val="20"/>
                <w:lang w:val="fr" w:eastAsia="fr"/>
              </w:rPr>
              <w:t>25 832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97B3644" w14:textId="77777777" w:rsidR="000D5932" w:rsidRPr="00B35CB9" w:rsidRDefault="000D5932" w:rsidP="000D5932">
            <w:pPr>
              <w:jc w:val="right"/>
              <w:rPr>
                <w:sz w:val="20"/>
                <w:szCs w:val="20"/>
                <w:lang w:val="en-CA" w:eastAsia="en-CA"/>
              </w:rPr>
            </w:pPr>
            <w:r w:rsidRPr="00B35CB9">
              <w:rPr>
                <w:sz w:val="20"/>
                <w:szCs w:val="20"/>
                <w:lang w:val="fr" w:eastAsia="fr"/>
              </w:rPr>
              <w:t>32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6DDBC53"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0850060F"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E9EB426" w14:textId="77777777" w:rsidR="000D5932" w:rsidRPr="00B35CB9" w:rsidRDefault="000D5932" w:rsidP="000D5932">
            <w:pPr>
              <w:jc w:val="left"/>
              <w:rPr>
                <w:sz w:val="20"/>
                <w:szCs w:val="20"/>
                <w:lang w:val="en-CA" w:eastAsia="en-CA"/>
              </w:rPr>
            </w:pPr>
            <w:r w:rsidRPr="00B35CB9">
              <w:rPr>
                <w:sz w:val="20"/>
                <w:szCs w:val="20"/>
                <w:lang w:val="fr" w:eastAsia="fr"/>
              </w:rPr>
              <w:t>Bahreïn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971D3D8" w14:textId="77777777" w:rsidR="000D5932" w:rsidRPr="00B35CB9" w:rsidRDefault="000D5932" w:rsidP="000D5932">
            <w:pPr>
              <w:jc w:val="right"/>
              <w:rPr>
                <w:sz w:val="20"/>
                <w:szCs w:val="20"/>
                <w:lang w:val="en-CA" w:eastAsia="en-CA"/>
              </w:rPr>
            </w:pPr>
            <w:r w:rsidRPr="00B35CB9">
              <w:rPr>
                <w:sz w:val="20"/>
                <w:szCs w:val="20"/>
                <w:lang w:val="fr" w:eastAsia="fr"/>
              </w:rPr>
              <w:t>3,7</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ED8EE98"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34610FD" w14:textId="77777777" w:rsidR="000D5932" w:rsidRPr="00B35CB9" w:rsidRDefault="000D5932" w:rsidP="000D5932">
            <w:pPr>
              <w:jc w:val="right"/>
              <w:rPr>
                <w:sz w:val="20"/>
                <w:szCs w:val="20"/>
                <w:lang w:val="en-CA" w:eastAsia="en-CA"/>
              </w:rPr>
            </w:pPr>
            <w:r w:rsidRPr="00B35CB9">
              <w:rPr>
                <w:sz w:val="20"/>
                <w:szCs w:val="20"/>
                <w:lang w:val="fr" w:eastAsia="fr"/>
              </w:rPr>
              <w:t>154 740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2069699" w14:textId="77777777" w:rsidR="000D5932" w:rsidRPr="00B35CB9" w:rsidRDefault="000D5932" w:rsidP="000D5932">
            <w:pPr>
              <w:jc w:val="right"/>
              <w:rPr>
                <w:sz w:val="20"/>
                <w:szCs w:val="20"/>
                <w:lang w:val="en-CA" w:eastAsia="en-CA"/>
              </w:rPr>
            </w:pPr>
            <w:r w:rsidRPr="00B35CB9">
              <w:rPr>
                <w:sz w:val="20"/>
                <w:szCs w:val="20"/>
                <w:lang w:val="fr" w:eastAsia="fr"/>
              </w:rPr>
              <w:t>404 383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1CC3983" w14:textId="77777777" w:rsidR="000D5932" w:rsidRPr="00B35CB9" w:rsidRDefault="000D5932" w:rsidP="000D5932">
            <w:pPr>
              <w:jc w:val="right"/>
              <w:rPr>
                <w:sz w:val="20"/>
                <w:szCs w:val="20"/>
                <w:lang w:val="en-CA" w:eastAsia="en-CA"/>
              </w:rPr>
            </w:pPr>
            <w:r w:rsidRPr="00B35CB9">
              <w:rPr>
                <w:sz w:val="20"/>
                <w:szCs w:val="20"/>
                <w:lang w:val="fr" w:eastAsia="fr"/>
              </w:rPr>
              <w:t>261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2C70678"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1BFA07E5"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1052679" w14:textId="77777777" w:rsidR="000D5932" w:rsidRPr="00B35CB9" w:rsidRDefault="000D5932" w:rsidP="000D5932">
            <w:pPr>
              <w:jc w:val="left"/>
              <w:rPr>
                <w:sz w:val="20"/>
                <w:szCs w:val="20"/>
                <w:lang w:val="en-CA" w:eastAsia="en-CA"/>
              </w:rPr>
            </w:pPr>
            <w:r w:rsidRPr="00B35CB9">
              <w:rPr>
                <w:sz w:val="20"/>
                <w:szCs w:val="20"/>
                <w:lang w:val="fr" w:eastAsia="fr"/>
              </w:rPr>
              <w:t>Bangladesh</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DA1AC33"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E57FBD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06642B3" w14:textId="77777777" w:rsidR="000D5932" w:rsidRPr="00B35CB9" w:rsidRDefault="000D5932" w:rsidP="000D5932">
            <w:pPr>
              <w:jc w:val="right"/>
              <w:rPr>
                <w:sz w:val="20"/>
                <w:szCs w:val="20"/>
                <w:lang w:val="en-CA" w:eastAsia="en-CA"/>
              </w:rPr>
            </w:pPr>
            <w:r w:rsidRPr="00B35CB9">
              <w:rPr>
                <w:sz w:val="20"/>
                <w:szCs w:val="20"/>
                <w:lang w:val="fr" w:eastAsia="fr"/>
              </w:rPr>
              <w:t>141 751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E1998C8" w14:textId="77777777" w:rsidR="000D5932" w:rsidRPr="00B35CB9" w:rsidRDefault="000D5932" w:rsidP="000D5932">
            <w:pPr>
              <w:jc w:val="right"/>
              <w:rPr>
                <w:sz w:val="20"/>
                <w:szCs w:val="20"/>
                <w:lang w:val="en-CA" w:eastAsia="en-CA"/>
              </w:rPr>
            </w:pPr>
            <w:r w:rsidRPr="00B35CB9">
              <w:rPr>
                <w:sz w:val="20"/>
                <w:szCs w:val="20"/>
                <w:lang w:val="fr" w:eastAsia="fr"/>
              </w:rPr>
              <w:t>136 126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706FCA1" w14:textId="77777777" w:rsidR="000D5932" w:rsidRPr="00B35CB9" w:rsidRDefault="000D5932" w:rsidP="000D5932">
            <w:pPr>
              <w:jc w:val="right"/>
              <w:rPr>
                <w:sz w:val="20"/>
                <w:szCs w:val="20"/>
                <w:lang w:val="en-CA" w:eastAsia="en-CA"/>
              </w:rPr>
            </w:pPr>
            <w:r w:rsidRPr="00B35CB9">
              <w:rPr>
                <w:sz w:val="20"/>
                <w:szCs w:val="20"/>
                <w:lang w:val="fr" w:eastAsia="fr"/>
              </w:rPr>
              <w:t>96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216B3BB" w14:textId="77777777" w:rsidR="000D5932" w:rsidRPr="00B35CB9" w:rsidRDefault="000D5932" w:rsidP="000D5932">
            <w:pPr>
              <w:jc w:val="right"/>
              <w:rPr>
                <w:sz w:val="20"/>
                <w:szCs w:val="20"/>
                <w:lang w:val="en-CA" w:eastAsia="en-CA"/>
              </w:rPr>
            </w:pPr>
            <w:r w:rsidRPr="00B35CB9">
              <w:rPr>
                <w:sz w:val="20"/>
                <w:szCs w:val="20"/>
                <w:lang w:val="fr" w:eastAsia="fr"/>
              </w:rPr>
              <w:t>80</w:t>
            </w:r>
          </w:p>
        </w:tc>
      </w:tr>
      <w:tr w:rsidR="000D5932" w:rsidRPr="00B35CB9" w14:paraId="2626B99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20D9270" w14:textId="77777777" w:rsidR="000D5932" w:rsidRPr="00B35CB9" w:rsidRDefault="000D5932" w:rsidP="000D5932">
            <w:pPr>
              <w:jc w:val="left"/>
              <w:rPr>
                <w:sz w:val="20"/>
                <w:szCs w:val="20"/>
                <w:lang w:val="en-CA" w:eastAsia="en-CA"/>
              </w:rPr>
            </w:pPr>
            <w:r w:rsidRPr="00B35CB9">
              <w:rPr>
                <w:sz w:val="20"/>
                <w:szCs w:val="20"/>
                <w:lang w:val="fr" w:eastAsia="fr"/>
              </w:rPr>
              <w:t>Barbade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DB7C002"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D4DE717"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0A73971" w14:textId="77777777" w:rsidR="000D5932" w:rsidRPr="00B35CB9" w:rsidRDefault="000D5932" w:rsidP="000D5932">
            <w:pPr>
              <w:jc w:val="right"/>
              <w:rPr>
                <w:sz w:val="20"/>
                <w:szCs w:val="20"/>
                <w:lang w:val="en-CA" w:eastAsia="en-CA"/>
              </w:rPr>
            </w:pPr>
            <w:r w:rsidRPr="00B35CB9">
              <w:rPr>
                <w:sz w:val="20"/>
                <w:szCs w:val="20"/>
                <w:lang w:val="fr" w:eastAsia="fr"/>
              </w:rPr>
              <w:t>122 691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A5386F4" w14:textId="77777777" w:rsidR="000D5932" w:rsidRPr="00B35CB9" w:rsidRDefault="000D5932" w:rsidP="000D5932">
            <w:pPr>
              <w:jc w:val="right"/>
              <w:rPr>
                <w:sz w:val="20"/>
                <w:szCs w:val="20"/>
                <w:lang w:val="en-CA" w:eastAsia="en-CA"/>
              </w:rPr>
            </w:pPr>
            <w:r w:rsidRPr="00B35CB9">
              <w:rPr>
                <w:sz w:val="20"/>
                <w:szCs w:val="20"/>
                <w:lang w:val="fr" w:eastAsia="fr"/>
              </w:rPr>
              <w:t>151 668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16D35DB" w14:textId="77777777" w:rsidR="000D5932" w:rsidRPr="00B35CB9" w:rsidRDefault="000D5932" w:rsidP="000D5932">
            <w:pPr>
              <w:jc w:val="right"/>
              <w:rPr>
                <w:sz w:val="20"/>
                <w:szCs w:val="20"/>
                <w:lang w:val="en-CA" w:eastAsia="en-CA"/>
              </w:rPr>
            </w:pPr>
            <w:r w:rsidRPr="00B35CB9">
              <w:rPr>
                <w:sz w:val="20"/>
                <w:szCs w:val="20"/>
                <w:lang w:val="fr" w:eastAsia="fr"/>
              </w:rPr>
              <w:t>124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5B7C5A8"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68570DB0"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6AA9D90" w14:textId="77777777" w:rsidR="000D5932" w:rsidRPr="00B35CB9" w:rsidRDefault="000D5932" w:rsidP="000D5932">
            <w:pPr>
              <w:jc w:val="left"/>
              <w:rPr>
                <w:sz w:val="20"/>
                <w:szCs w:val="20"/>
                <w:lang w:val="en-CA" w:eastAsia="en-CA"/>
              </w:rPr>
            </w:pPr>
            <w:r w:rsidRPr="00B35CB9">
              <w:rPr>
                <w:sz w:val="20"/>
                <w:szCs w:val="20"/>
                <w:lang w:val="fr" w:eastAsia="fr"/>
              </w:rPr>
              <w:t>Belize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A6B70A2"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6CCD018"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A57E902" w14:textId="77777777" w:rsidR="000D5932" w:rsidRPr="00B35CB9" w:rsidRDefault="000D5932" w:rsidP="000D5932">
            <w:pPr>
              <w:jc w:val="right"/>
              <w:rPr>
                <w:sz w:val="20"/>
                <w:szCs w:val="20"/>
                <w:lang w:val="en-CA" w:eastAsia="en-CA"/>
              </w:rPr>
            </w:pPr>
            <w:r w:rsidRPr="00B35CB9">
              <w:rPr>
                <w:sz w:val="20"/>
                <w:szCs w:val="20"/>
                <w:lang w:val="fr" w:eastAsia="fr"/>
              </w:rPr>
              <w:t>50 450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992C5B9" w14:textId="77777777" w:rsidR="000D5932" w:rsidRPr="00B35CB9" w:rsidRDefault="000D5932" w:rsidP="000D5932">
            <w:pPr>
              <w:jc w:val="right"/>
              <w:rPr>
                <w:sz w:val="20"/>
                <w:szCs w:val="20"/>
                <w:lang w:val="en-CA" w:eastAsia="en-CA"/>
              </w:rPr>
            </w:pPr>
            <w:r w:rsidRPr="00B35CB9">
              <w:rPr>
                <w:sz w:val="20"/>
                <w:szCs w:val="20"/>
                <w:lang w:val="fr" w:eastAsia="fr"/>
              </w:rPr>
              <w:t>39 270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EB8156E" w14:textId="77777777" w:rsidR="000D5932" w:rsidRPr="00B35CB9" w:rsidRDefault="000D5932" w:rsidP="000D5932">
            <w:pPr>
              <w:jc w:val="right"/>
              <w:rPr>
                <w:sz w:val="20"/>
                <w:szCs w:val="20"/>
                <w:lang w:val="en-CA" w:eastAsia="en-CA"/>
              </w:rPr>
            </w:pPr>
            <w:r w:rsidRPr="00B35CB9">
              <w:rPr>
                <w:sz w:val="20"/>
                <w:szCs w:val="20"/>
                <w:lang w:val="fr" w:eastAsia="fr"/>
              </w:rPr>
              <w:t>78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71B2B3F"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339DDB19"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B5183D" w14:textId="77777777" w:rsidR="000D5932" w:rsidRPr="00B35CB9" w:rsidRDefault="000D5932" w:rsidP="000D5932">
            <w:pPr>
              <w:jc w:val="left"/>
              <w:rPr>
                <w:sz w:val="20"/>
                <w:szCs w:val="20"/>
                <w:lang w:val="en-CA" w:eastAsia="en-CA"/>
              </w:rPr>
            </w:pPr>
            <w:r w:rsidRPr="00B35CB9">
              <w:rPr>
                <w:sz w:val="20"/>
                <w:szCs w:val="20"/>
                <w:lang w:val="fr" w:eastAsia="fr"/>
              </w:rPr>
              <w:t>Bénin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46FCD4E"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023E79A"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C78D69D" w14:textId="77777777" w:rsidR="000D5932" w:rsidRPr="00B35CB9" w:rsidRDefault="000D5932" w:rsidP="000D5932">
            <w:pPr>
              <w:jc w:val="right"/>
              <w:rPr>
                <w:sz w:val="20"/>
                <w:szCs w:val="20"/>
                <w:lang w:val="en-CA" w:eastAsia="en-CA"/>
              </w:rPr>
            </w:pPr>
            <w:r w:rsidRPr="00B35CB9">
              <w:rPr>
                <w:sz w:val="20"/>
                <w:szCs w:val="20"/>
                <w:lang w:val="fr" w:eastAsia="fr"/>
              </w:rPr>
              <w:t>147 497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2CE0C72" w14:textId="77777777" w:rsidR="000D5932" w:rsidRPr="00B35CB9" w:rsidRDefault="000D5932" w:rsidP="000D5932">
            <w:pPr>
              <w:jc w:val="right"/>
              <w:rPr>
                <w:sz w:val="20"/>
                <w:szCs w:val="20"/>
                <w:lang w:val="en-CA" w:eastAsia="en-CA"/>
              </w:rPr>
            </w:pPr>
            <w:r w:rsidRPr="00B35CB9">
              <w:rPr>
                <w:sz w:val="20"/>
                <w:szCs w:val="20"/>
                <w:lang w:val="fr" w:eastAsia="fr"/>
              </w:rPr>
              <w:t>185 317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5C028DD" w14:textId="77777777" w:rsidR="000D5932" w:rsidRPr="00B35CB9" w:rsidRDefault="000D5932" w:rsidP="000D5932">
            <w:pPr>
              <w:jc w:val="right"/>
              <w:rPr>
                <w:sz w:val="20"/>
                <w:szCs w:val="20"/>
                <w:lang w:val="en-CA" w:eastAsia="en-CA"/>
              </w:rPr>
            </w:pPr>
            <w:r w:rsidRPr="00B35CB9">
              <w:rPr>
                <w:sz w:val="20"/>
                <w:szCs w:val="20"/>
                <w:lang w:val="fr" w:eastAsia="fr"/>
              </w:rPr>
              <w:t>126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7EC69A6"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03DFD9C4"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EB2719" w14:textId="77777777" w:rsidR="000D5932" w:rsidRPr="00B35CB9" w:rsidRDefault="000D5932" w:rsidP="000D5932">
            <w:pPr>
              <w:jc w:val="left"/>
              <w:rPr>
                <w:sz w:val="20"/>
                <w:szCs w:val="20"/>
                <w:lang w:val="en-CA" w:eastAsia="en-CA"/>
              </w:rPr>
            </w:pPr>
            <w:r w:rsidRPr="00B35CB9">
              <w:rPr>
                <w:sz w:val="20"/>
                <w:szCs w:val="20"/>
                <w:lang w:val="fr" w:eastAsia="fr"/>
              </w:rPr>
              <w:t>Bhoutan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D47BBD4"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3FD9460"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231F0FA" w14:textId="77777777" w:rsidR="000D5932" w:rsidRPr="00B35CB9" w:rsidRDefault="000D5932" w:rsidP="000D5932">
            <w:pPr>
              <w:jc w:val="right"/>
              <w:rPr>
                <w:sz w:val="20"/>
                <w:szCs w:val="20"/>
                <w:lang w:val="en-CA" w:eastAsia="en-CA"/>
              </w:rPr>
            </w:pPr>
            <w:r w:rsidRPr="00B35CB9">
              <w:rPr>
                <w:sz w:val="20"/>
                <w:szCs w:val="20"/>
                <w:lang w:val="fr" w:eastAsia="fr"/>
              </w:rPr>
              <w:t>61 717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0F6994F" w14:textId="77777777" w:rsidR="000D5932" w:rsidRPr="00B35CB9" w:rsidRDefault="000D5932" w:rsidP="000D5932">
            <w:pPr>
              <w:jc w:val="right"/>
              <w:rPr>
                <w:sz w:val="20"/>
                <w:szCs w:val="20"/>
                <w:lang w:val="en-CA" w:eastAsia="en-CA"/>
              </w:rPr>
            </w:pPr>
            <w:r w:rsidRPr="00B35CB9">
              <w:rPr>
                <w:sz w:val="20"/>
                <w:szCs w:val="20"/>
                <w:lang w:val="fr" w:eastAsia="fr"/>
              </w:rPr>
              <w:t>64 488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F645A84" w14:textId="77777777" w:rsidR="000D5932" w:rsidRPr="00B35CB9" w:rsidRDefault="000D5932" w:rsidP="000D5932">
            <w:pPr>
              <w:jc w:val="right"/>
              <w:rPr>
                <w:sz w:val="20"/>
                <w:szCs w:val="20"/>
                <w:lang w:val="en-CA" w:eastAsia="en-CA"/>
              </w:rPr>
            </w:pPr>
            <w:r w:rsidRPr="00B35CB9">
              <w:rPr>
                <w:sz w:val="20"/>
                <w:szCs w:val="20"/>
                <w:lang w:val="fr" w:eastAsia="fr"/>
              </w:rPr>
              <w:t>104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7F16C97"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0D4C57EB"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DB1DFE3" w14:textId="77777777" w:rsidR="000D5932" w:rsidRPr="00B35CB9" w:rsidRDefault="000D5932" w:rsidP="000D5932">
            <w:pPr>
              <w:jc w:val="left"/>
              <w:rPr>
                <w:sz w:val="20"/>
                <w:szCs w:val="20"/>
                <w:lang w:val="en-CA" w:eastAsia="en-CA"/>
              </w:rPr>
            </w:pPr>
            <w:r w:rsidRPr="00B35CB9">
              <w:rPr>
                <w:sz w:val="20"/>
                <w:szCs w:val="20"/>
                <w:lang w:val="fr" w:eastAsia="fr"/>
              </w:rPr>
              <w:t>Bolivie (État plurinational de)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BE6DD55"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2C5E5D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D101CFC" w14:textId="77777777" w:rsidR="000D5932" w:rsidRPr="00B35CB9" w:rsidRDefault="000D5932" w:rsidP="000D5932">
            <w:pPr>
              <w:jc w:val="right"/>
              <w:rPr>
                <w:sz w:val="20"/>
                <w:szCs w:val="20"/>
                <w:lang w:val="en-CA" w:eastAsia="en-CA"/>
              </w:rPr>
            </w:pPr>
            <w:r w:rsidRPr="00B35CB9">
              <w:rPr>
                <w:sz w:val="20"/>
                <w:szCs w:val="20"/>
                <w:lang w:val="fr" w:eastAsia="fr"/>
              </w:rPr>
              <w:t>54 710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E34D73F" w14:textId="77777777" w:rsidR="000D5932" w:rsidRPr="00B35CB9" w:rsidRDefault="000D5932" w:rsidP="000D5932">
            <w:pPr>
              <w:jc w:val="right"/>
              <w:rPr>
                <w:sz w:val="20"/>
                <w:szCs w:val="20"/>
                <w:lang w:val="en-CA" w:eastAsia="en-CA"/>
              </w:rPr>
            </w:pPr>
            <w:r w:rsidRPr="00B35CB9">
              <w:rPr>
                <w:sz w:val="20"/>
                <w:szCs w:val="20"/>
                <w:lang w:val="fr" w:eastAsia="fr"/>
              </w:rPr>
              <w:t>42 665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C3274B6" w14:textId="77777777" w:rsidR="000D5932" w:rsidRPr="00B35CB9" w:rsidRDefault="000D5932" w:rsidP="000D5932">
            <w:pPr>
              <w:jc w:val="right"/>
              <w:rPr>
                <w:sz w:val="20"/>
                <w:szCs w:val="20"/>
                <w:lang w:val="en-CA" w:eastAsia="en-CA"/>
              </w:rPr>
            </w:pPr>
            <w:r w:rsidRPr="00B35CB9">
              <w:rPr>
                <w:sz w:val="20"/>
                <w:szCs w:val="20"/>
                <w:lang w:val="fr" w:eastAsia="fr"/>
              </w:rPr>
              <w:t>78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6B44874"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1447E7D5"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4D59AAD" w14:textId="753BE01A" w:rsidR="000D5932" w:rsidRPr="00B35CB9" w:rsidRDefault="000D5932" w:rsidP="000D5932">
            <w:pPr>
              <w:jc w:val="left"/>
              <w:rPr>
                <w:sz w:val="20"/>
                <w:szCs w:val="20"/>
                <w:lang w:val="en-CA" w:eastAsia="en-CA"/>
              </w:rPr>
            </w:pPr>
            <w:r w:rsidRPr="00B35CB9">
              <w:rPr>
                <w:sz w:val="20"/>
                <w:szCs w:val="20"/>
                <w:lang w:val="fr" w:eastAsia="fr"/>
              </w:rPr>
              <w:t>Bosnie-Herzégovine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19BC38D"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FA9D6DB"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1A47936" w14:textId="77777777" w:rsidR="000D5932" w:rsidRPr="00B35CB9" w:rsidRDefault="000D5932" w:rsidP="000D5932">
            <w:pPr>
              <w:jc w:val="right"/>
              <w:rPr>
                <w:sz w:val="20"/>
                <w:szCs w:val="20"/>
                <w:lang w:val="en-CA" w:eastAsia="en-CA"/>
              </w:rPr>
            </w:pPr>
            <w:r w:rsidRPr="00B35CB9">
              <w:rPr>
                <w:sz w:val="20"/>
                <w:szCs w:val="20"/>
                <w:lang w:val="fr" w:eastAsia="fr"/>
              </w:rPr>
              <w:t>93 004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DCAC470" w14:textId="77777777" w:rsidR="000D5932" w:rsidRPr="00B35CB9" w:rsidRDefault="000D5932" w:rsidP="000D5932">
            <w:pPr>
              <w:jc w:val="right"/>
              <w:rPr>
                <w:sz w:val="20"/>
                <w:szCs w:val="20"/>
                <w:lang w:val="en-CA" w:eastAsia="en-CA"/>
              </w:rPr>
            </w:pPr>
            <w:r w:rsidRPr="00B35CB9">
              <w:rPr>
                <w:sz w:val="20"/>
                <w:szCs w:val="20"/>
                <w:lang w:val="fr" w:eastAsia="fr"/>
              </w:rPr>
              <w:t>133 189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6DEE2E4" w14:textId="77777777" w:rsidR="000D5932" w:rsidRPr="00B35CB9" w:rsidRDefault="000D5932" w:rsidP="000D5932">
            <w:pPr>
              <w:jc w:val="right"/>
              <w:rPr>
                <w:sz w:val="20"/>
                <w:szCs w:val="20"/>
                <w:lang w:val="en-CA" w:eastAsia="en-CA"/>
              </w:rPr>
            </w:pPr>
            <w:r w:rsidRPr="00B35CB9">
              <w:rPr>
                <w:sz w:val="20"/>
                <w:szCs w:val="20"/>
                <w:lang w:val="fr" w:eastAsia="fr"/>
              </w:rPr>
              <w:t>143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FB3155F"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05ABFC9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59595D8" w14:textId="77777777" w:rsidR="000D5932" w:rsidRPr="00B35CB9" w:rsidRDefault="000D5932" w:rsidP="000D5932">
            <w:pPr>
              <w:jc w:val="left"/>
              <w:rPr>
                <w:sz w:val="20"/>
                <w:szCs w:val="20"/>
                <w:lang w:val="en-CA" w:eastAsia="en-CA"/>
              </w:rPr>
            </w:pPr>
            <w:r w:rsidRPr="00B35CB9">
              <w:rPr>
                <w:sz w:val="20"/>
                <w:szCs w:val="20"/>
                <w:lang w:val="fr" w:eastAsia="fr"/>
              </w:rPr>
              <w:t>Botswana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6A25389" w14:textId="77777777" w:rsidR="000D5932" w:rsidRPr="00B35CB9" w:rsidRDefault="000D5932" w:rsidP="000D5932">
            <w:pPr>
              <w:jc w:val="right"/>
              <w:rPr>
                <w:sz w:val="20"/>
                <w:szCs w:val="20"/>
                <w:lang w:val="en-CA" w:eastAsia="en-CA"/>
              </w:rPr>
            </w:pPr>
            <w:r w:rsidRPr="00B35CB9">
              <w:rPr>
                <w:sz w:val="20"/>
                <w:szCs w:val="20"/>
                <w:lang w:val="fr" w:eastAsia="fr"/>
              </w:rPr>
              <w:t>0,5</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C6BA754"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8FF2565" w14:textId="77777777" w:rsidR="000D5932" w:rsidRPr="00B35CB9" w:rsidRDefault="000D5932" w:rsidP="000D5932">
            <w:pPr>
              <w:jc w:val="right"/>
              <w:rPr>
                <w:sz w:val="20"/>
                <w:szCs w:val="20"/>
                <w:lang w:val="en-CA" w:eastAsia="en-CA"/>
              </w:rPr>
            </w:pPr>
            <w:r w:rsidRPr="00B35CB9">
              <w:rPr>
                <w:sz w:val="20"/>
                <w:szCs w:val="20"/>
                <w:lang w:val="fr" w:eastAsia="fr"/>
              </w:rPr>
              <w:t>125 812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F4A7266" w14:textId="77777777" w:rsidR="000D5932" w:rsidRPr="00B35CB9" w:rsidRDefault="000D5932" w:rsidP="000D5932">
            <w:pPr>
              <w:jc w:val="right"/>
              <w:rPr>
                <w:sz w:val="20"/>
                <w:szCs w:val="20"/>
                <w:lang w:val="en-CA" w:eastAsia="en-CA"/>
              </w:rPr>
            </w:pPr>
            <w:r w:rsidRPr="00B35CB9">
              <w:rPr>
                <w:sz w:val="20"/>
                <w:szCs w:val="20"/>
                <w:lang w:val="fr" w:eastAsia="fr"/>
              </w:rPr>
              <w:t>241 010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613A3AB" w14:textId="77777777" w:rsidR="000D5932" w:rsidRPr="00B35CB9" w:rsidRDefault="000D5932" w:rsidP="000D5932">
            <w:pPr>
              <w:jc w:val="right"/>
              <w:rPr>
                <w:sz w:val="20"/>
                <w:szCs w:val="20"/>
                <w:lang w:val="en-CA" w:eastAsia="en-CA"/>
              </w:rPr>
            </w:pPr>
            <w:r w:rsidRPr="00B35CB9">
              <w:rPr>
                <w:sz w:val="20"/>
                <w:szCs w:val="20"/>
                <w:lang w:val="fr" w:eastAsia="fr"/>
              </w:rPr>
              <w:t>192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A7AD78C"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63A3AB51"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205E175" w14:textId="77777777" w:rsidR="000D5932" w:rsidRPr="00B35CB9" w:rsidRDefault="000D5932" w:rsidP="000D5932">
            <w:pPr>
              <w:jc w:val="left"/>
              <w:rPr>
                <w:sz w:val="20"/>
                <w:szCs w:val="20"/>
                <w:lang w:val="en-CA" w:eastAsia="en-CA"/>
              </w:rPr>
            </w:pPr>
            <w:r w:rsidRPr="00B35CB9">
              <w:rPr>
                <w:sz w:val="20"/>
                <w:szCs w:val="20"/>
                <w:lang w:val="fr" w:eastAsia="fr"/>
              </w:rPr>
              <w:t>Brésil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6A70C9D" w14:textId="77777777" w:rsidR="000D5932" w:rsidRPr="00B35CB9" w:rsidRDefault="000D5932" w:rsidP="000D5932">
            <w:pPr>
              <w:jc w:val="right"/>
              <w:rPr>
                <w:sz w:val="20"/>
                <w:szCs w:val="20"/>
                <w:lang w:val="en-CA" w:eastAsia="en-CA"/>
              </w:rPr>
            </w:pPr>
            <w:r w:rsidRPr="00B35CB9">
              <w:rPr>
                <w:sz w:val="20"/>
                <w:szCs w:val="20"/>
                <w:lang w:val="fr" w:eastAsia="fr"/>
              </w:rPr>
              <w:t>56,9</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19BA4F8" w14:textId="77777777" w:rsidR="000D5932" w:rsidRPr="00B35CB9" w:rsidRDefault="000D5932" w:rsidP="000D5932">
            <w:pPr>
              <w:jc w:val="right"/>
              <w:rPr>
                <w:sz w:val="20"/>
                <w:szCs w:val="20"/>
                <w:lang w:val="en-CA" w:eastAsia="en-CA"/>
              </w:rPr>
            </w:pPr>
            <w:r w:rsidRPr="00B35CB9">
              <w:rPr>
                <w:sz w:val="20"/>
                <w:szCs w:val="20"/>
                <w:lang w:val="fr" w:eastAsia="fr"/>
              </w:rPr>
              <w:t>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B14B84C" w14:textId="77777777" w:rsidR="000D5932" w:rsidRPr="00B35CB9" w:rsidRDefault="000D5932" w:rsidP="000D5932">
            <w:pPr>
              <w:jc w:val="right"/>
              <w:rPr>
                <w:sz w:val="20"/>
                <w:szCs w:val="20"/>
                <w:lang w:val="en-CA" w:eastAsia="en-CA"/>
              </w:rPr>
            </w:pPr>
            <w:r w:rsidRPr="00B35CB9">
              <w:rPr>
                <w:sz w:val="20"/>
                <w:szCs w:val="20"/>
                <w:lang w:val="fr" w:eastAsia="fr"/>
              </w:rPr>
              <w:t>4 298 058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4EF45B3" w14:textId="77777777" w:rsidR="000D5932" w:rsidRPr="00B35CB9" w:rsidRDefault="000D5932" w:rsidP="000D5932">
            <w:pPr>
              <w:jc w:val="right"/>
              <w:rPr>
                <w:sz w:val="20"/>
                <w:szCs w:val="20"/>
                <w:lang w:val="en-CA" w:eastAsia="en-CA"/>
              </w:rPr>
            </w:pPr>
            <w:r w:rsidRPr="00B35CB9">
              <w:rPr>
                <w:sz w:val="20"/>
                <w:szCs w:val="20"/>
                <w:lang w:val="fr" w:eastAsia="fr"/>
              </w:rPr>
              <w:t>5 839 681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A51DB3D" w14:textId="77777777" w:rsidR="000D5932" w:rsidRPr="00B35CB9" w:rsidRDefault="000D5932" w:rsidP="000D5932">
            <w:pPr>
              <w:jc w:val="right"/>
              <w:rPr>
                <w:sz w:val="20"/>
                <w:szCs w:val="20"/>
                <w:lang w:val="en-CA" w:eastAsia="en-CA"/>
              </w:rPr>
            </w:pPr>
            <w:r w:rsidRPr="00B35CB9">
              <w:rPr>
                <w:sz w:val="20"/>
                <w:szCs w:val="20"/>
                <w:lang w:val="fr" w:eastAsia="fr"/>
              </w:rPr>
              <w:t>136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1548CA0"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67207F80"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8F0306C" w14:textId="77777777" w:rsidR="000D5932" w:rsidRPr="00B35CB9" w:rsidRDefault="000D5932" w:rsidP="000D5932">
            <w:pPr>
              <w:jc w:val="left"/>
              <w:rPr>
                <w:sz w:val="20"/>
                <w:szCs w:val="20"/>
                <w:lang w:val="en-CA" w:eastAsia="en-CA"/>
              </w:rPr>
            </w:pPr>
            <w:r w:rsidRPr="00B35CB9">
              <w:rPr>
                <w:sz w:val="20"/>
                <w:szCs w:val="20"/>
                <w:lang w:val="fr" w:eastAsia="fr"/>
              </w:rPr>
              <w:t>Brunei Darussalam</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17E6B96" w14:textId="77777777" w:rsidR="000D5932" w:rsidRPr="00B35CB9" w:rsidRDefault="000D5932" w:rsidP="000D5932">
            <w:pPr>
              <w:jc w:val="right"/>
              <w:rPr>
                <w:sz w:val="20"/>
                <w:szCs w:val="20"/>
                <w:lang w:val="en-CA" w:eastAsia="en-CA"/>
              </w:rPr>
            </w:pPr>
            <w:r w:rsidRPr="00B35CB9">
              <w:rPr>
                <w:sz w:val="20"/>
                <w:szCs w:val="20"/>
                <w:lang w:val="fr" w:eastAsia="fr"/>
              </w:rPr>
              <w:t>0,4</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9F236DA"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C2F2F79" w14:textId="77777777" w:rsidR="000D5932" w:rsidRPr="00B35CB9" w:rsidRDefault="000D5932" w:rsidP="000D5932">
            <w:pPr>
              <w:jc w:val="right"/>
              <w:rPr>
                <w:sz w:val="20"/>
                <w:szCs w:val="20"/>
                <w:lang w:val="en-CA" w:eastAsia="en-CA"/>
              </w:rPr>
            </w:pPr>
            <w:r w:rsidRPr="00B35CB9">
              <w:rPr>
                <w:sz w:val="20"/>
                <w:szCs w:val="20"/>
                <w:lang w:val="fr" w:eastAsia="fr"/>
              </w:rPr>
              <w:t>125 814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93D0C8D" w14:textId="77777777" w:rsidR="000D5932" w:rsidRPr="00B35CB9" w:rsidRDefault="000D5932" w:rsidP="000D5932">
            <w:pPr>
              <w:jc w:val="right"/>
              <w:rPr>
                <w:sz w:val="20"/>
                <w:szCs w:val="20"/>
                <w:lang w:val="en-CA" w:eastAsia="en-CA"/>
              </w:rPr>
            </w:pPr>
            <w:r w:rsidRPr="00B35CB9">
              <w:rPr>
                <w:sz w:val="20"/>
                <w:szCs w:val="20"/>
                <w:lang w:val="fr" w:eastAsia="fr"/>
              </w:rPr>
              <w:t>113 079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6173DA9" w14:textId="77777777" w:rsidR="000D5932" w:rsidRPr="00B35CB9" w:rsidRDefault="000D5932" w:rsidP="000D5932">
            <w:pPr>
              <w:jc w:val="right"/>
              <w:rPr>
                <w:sz w:val="20"/>
                <w:szCs w:val="20"/>
                <w:lang w:val="en-CA" w:eastAsia="en-CA"/>
              </w:rPr>
            </w:pPr>
            <w:r w:rsidRPr="00B35CB9">
              <w:rPr>
                <w:sz w:val="20"/>
                <w:szCs w:val="20"/>
                <w:lang w:val="fr" w:eastAsia="fr"/>
              </w:rPr>
              <w:t>90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4A55E53"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12FC2AB0"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4C83A2C" w14:textId="77777777" w:rsidR="000D5932" w:rsidRPr="00B35CB9" w:rsidRDefault="000D5932" w:rsidP="000D5932">
            <w:pPr>
              <w:jc w:val="left"/>
              <w:rPr>
                <w:sz w:val="20"/>
                <w:szCs w:val="20"/>
                <w:lang w:val="en-CA" w:eastAsia="en-CA"/>
              </w:rPr>
            </w:pPr>
            <w:r w:rsidRPr="00B35CB9">
              <w:rPr>
                <w:sz w:val="20"/>
                <w:szCs w:val="20"/>
                <w:lang w:val="fr" w:eastAsia="fr"/>
              </w:rPr>
              <w:t>Burkina Faso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06CA0AB" w14:textId="77777777" w:rsidR="000D5932" w:rsidRPr="00B35CB9" w:rsidRDefault="000D5932" w:rsidP="000D5932">
            <w:pPr>
              <w:jc w:val="right"/>
              <w:rPr>
                <w:sz w:val="20"/>
                <w:szCs w:val="20"/>
                <w:lang w:val="en-CA" w:eastAsia="en-CA"/>
              </w:rPr>
            </w:pPr>
            <w:r w:rsidRPr="00B35CB9">
              <w:rPr>
                <w:sz w:val="20"/>
                <w:szCs w:val="20"/>
                <w:lang w:val="fr" w:eastAsia="fr"/>
              </w:rPr>
              <w:t>2,0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25CB589"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9AD1487" w14:textId="77777777" w:rsidR="000D5932" w:rsidRPr="00B35CB9" w:rsidRDefault="000D5932" w:rsidP="000D5932">
            <w:pPr>
              <w:jc w:val="right"/>
              <w:rPr>
                <w:sz w:val="20"/>
                <w:szCs w:val="20"/>
                <w:lang w:val="en-CA" w:eastAsia="en-CA"/>
              </w:rPr>
            </w:pPr>
            <w:r w:rsidRPr="00B35CB9">
              <w:rPr>
                <w:sz w:val="20"/>
                <w:szCs w:val="20"/>
                <w:lang w:val="fr" w:eastAsia="fr"/>
              </w:rPr>
              <w:t>68 905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FF924A8" w14:textId="77777777" w:rsidR="000D5932" w:rsidRPr="00B35CB9" w:rsidRDefault="000D5932" w:rsidP="000D5932">
            <w:pPr>
              <w:jc w:val="right"/>
              <w:rPr>
                <w:sz w:val="20"/>
                <w:szCs w:val="20"/>
                <w:lang w:val="en-CA" w:eastAsia="en-CA"/>
              </w:rPr>
            </w:pPr>
            <w:r w:rsidRPr="00B35CB9">
              <w:rPr>
                <w:sz w:val="20"/>
                <w:szCs w:val="20"/>
                <w:lang w:val="fr" w:eastAsia="fr"/>
              </w:rPr>
              <w:t>87 128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40021EA" w14:textId="77777777" w:rsidR="000D5932" w:rsidRPr="00B35CB9" w:rsidRDefault="000D5932" w:rsidP="000D5932">
            <w:pPr>
              <w:jc w:val="right"/>
              <w:rPr>
                <w:sz w:val="20"/>
                <w:szCs w:val="20"/>
                <w:lang w:val="en-CA" w:eastAsia="en-CA"/>
              </w:rPr>
            </w:pPr>
            <w:r w:rsidRPr="00B35CB9">
              <w:rPr>
                <w:sz w:val="20"/>
                <w:szCs w:val="20"/>
                <w:lang w:val="fr" w:eastAsia="fr"/>
              </w:rPr>
              <w:t>126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421E287"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44DEAE9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FE6D03" w14:textId="77777777" w:rsidR="000D5932" w:rsidRPr="00B35CB9" w:rsidRDefault="000D5932" w:rsidP="000D5932">
            <w:pPr>
              <w:jc w:val="left"/>
              <w:rPr>
                <w:sz w:val="20"/>
                <w:szCs w:val="20"/>
                <w:lang w:val="en-CA" w:eastAsia="en-CA"/>
              </w:rPr>
            </w:pPr>
            <w:r w:rsidRPr="00B35CB9">
              <w:rPr>
                <w:sz w:val="20"/>
                <w:szCs w:val="20"/>
                <w:lang w:val="fr" w:eastAsia="fr"/>
              </w:rPr>
              <w:t>Burundi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1A90C71"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D4F2ABC"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127466A" w14:textId="77777777" w:rsidR="000D5932" w:rsidRPr="00B35CB9" w:rsidRDefault="000D5932" w:rsidP="000D5932">
            <w:pPr>
              <w:jc w:val="right"/>
              <w:rPr>
                <w:sz w:val="20"/>
                <w:szCs w:val="20"/>
                <w:lang w:val="en-CA" w:eastAsia="en-CA"/>
              </w:rPr>
            </w:pPr>
            <w:r w:rsidRPr="00B35CB9">
              <w:rPr>
                <w:sz w:val="20"/>
                <w:szCs w:val="20"/>
                <w:lang w:val="fr" w:eastAsia="fr"/>
              </w:rPr>
              <w:t>26 750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AC51B5C" w14:textId="77777777" w:rsidR="000D5932" w:rsidRPr="00B35CB9" w:rsidRDefault="000D5932" w:rsidP="000D5932">
            <w:pPr>
              <w:jc w:val="right"/>
              <w:rPr>
                <w:sz w:val="20"/>
                <w:szCs w:val="20"/>
                <w:lang w:val="en-CA" w:eastAsia="en-CA"/>
              </w:rPr>
            </w:pPr>
            <w:r w:rsidRPr="00B35CB9">
              <w:rPr>
                <w:sz w:val="20"/>
                <w:szCs w:val="20"/>
                <w:lang w:val="fr" w:eastAsia="fr"/>
              </w:rPr>
              <w:t>72 500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6B783DE" w14:textId="77777777" w:rsidR="000D5932" w:rsidRPr="00B35CB9" w:rsidRDefault="000D5932" w:rsidP="000D5932">
            <w:pPr>
              <w:jc w:val="right"/>
              <w:rPr>
                <w:sz w:val="20"/>
                <w:szCs w:val="20"/>
                <w:lang w:val="en-CA" w:eastAsia="en-CA"/>
              </w:rPr>
            </w:pPr>
            <w:r w:rsidRPr="00B35CB9">
              <w:rPr>
                <w:sz w:val="20"/>
                <w:szCs w:val="20"/>
                <w:lang w:val="fr" w:eastAsia="fr"/>
              </w:rPr>
              <w:t>271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94AC7C4" w14:textId="77777777" w:rsidR="000D5932" w:rsidRPr="00B35CB9" w:rsidRDefault="000D5932" w:rsidP="000D5932">
            <w:pPr>
              <w:jc w:val="right"/>
              <w:rPr>
                <w:sz w:val="20"/>
                <w:szCs w:val="20"/>
                <w:lang w:val="en-CA" w:eastAsia="en-CA"/>
              </w:rPr>
            </w:pPr>
            <w:r w:rsidRPr="00B35CB9">
              <w:rPr>
                <w:sz w:val="20"/>
                <w:szCs w:val="20"/>
                <w:lang w:val="fr" w:eastAsia="fr"/>
              </w:rPr>
              <w:t>75</w:t>
            </w:r>
          </w:p>
        </w:tc>
      </w:tr>
      <w:tr w:rsidR="000D5932" w:rsidRPr="00B35CB9" w14:paraId="1365A18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DDD224A" w14:textId="77777777" w:rsidR="000D5932" w:rsidRPr="00B35CB9" w:rsidRDefault="000D5932" w:rsidP="000D5932">
            <w:pPr>
              <w:jc w:val="left"/>
              <w:rPr>
                <w:sz w:val="20"/>
                <w:szCs w:val="20"/>
                <w:lang w:val="en-CA" w:eastAsia="en-CA"/>
              </w:rPr>
            </w:pPr>
            <w:r w:rsidRPr="00B35CB9">
              <w:rPr>
                <w:sz w:val="20"/>
                <w:szCs w:val="20"/>
                <w:lang w:val="fr" w:eastAsia="fr"/>
              </w:rPr>
              <w:t>Cambodge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7792A48"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E57C4E1"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828B279" w14:textId="77777777" w:rsidR="000D5932" w:rsidRPr="00B35CB9" w:rsidRDefault="000D5932" w:rsidP="000D5932">
            <w:pPr>
              <w:jc w:val="right"/>
              <w:rPr>
                <w:sz w:val="20"/>
                <w:szCs w:val="20"/>
                <w:lang w:val="en-CA" w:eastAsia="en-CA"/>
              </w:rPr>
            </w:pPr>
            <w:r w:rsidRPr="00B35CB9">
              <w:rPr>
                <w:sz w:val="20"/>
                <w:szCs w:val="20"/>
                <w:lang w:val="fr" w:eastAsia="fr"/>
              </w:rPr>
              <w:t>84 564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C53916B" w14:textId="77777777" w:rsidR="000D5932" w:rsidRPr="00B35CB9" w:rsidRDefault="000D5932" w:rsidP="000D5932">
            <w:pPr>
              <w:jc w:val="right"/>
              <w:rPr>
                <w:sz w:val="20"/>
                <w:szCs w:val="20"/>
                <w:lang w:val="en-CA" w:eastAsia="en-CA"/>
              </w:rPr>
            </w:pPr>
            <w:r w:rsidRPr="00B35CB9">
              <w:rPr>
                <w:sz w:val="20"/>
                <w:szCs w:val="20"/>
                <w:lang w:val="fr" w:eastAsia="fr"/>
              </w:rPr>
              <w:t>113 499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CFE77F5" w14:textId="77777777" w:rsidR="000D5932" w:rsidRPr="00B35CB9" w:rsidRDefault="000D5932" w:rsidP="000D5932">
            <w:pPr>
              <w:jc w:val="right"/>
              <w:rPr>
                <w:sz w:val="20"/>
                <w:szCs w:val="20"/>
                <w:lang w:val="en-CA" w:eastAsia="en-CA"/>
              </w:rPr>
            </w:pPr>
            <w:r w:rsidRPr="00B35CB9">
              <w:rPr>
                <w:sz w:val="20"/>
                <w:szCs w:val="20"/>
                <w:lang w:val="fr" w:eastAsia="fr"/>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94CD3C8"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68A3C426"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CF1C9D3" w14:textId="77777777" w:rsidR="000D5932" w:rsidRPr="00B35CB9" w:rsidRDefault="000D5932" w:rsidP="000D5932">
            <w:pPr>
              <w:jc w:val="left"/>
              <w:rPr>
                <w:sz w:val="20"/>
                <w:szCs w:val="20"/>
                <w:lang w:val="en-CA" w:eastAsia="en-CA"/>
              </w:rPr>
            </w:pPr>
            <w:r w:rsidRPr="00B35CB9">
              <w:rPr>
                <w:sz w:val="20"/>
                <w:szCs w:val="20"/>
                <w:lang w:val="fr" w:eastAsia="fr"/>
              </w:rPr>
              <w:t>Cameroun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2D87613"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536893F"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83C27A0" w14:textId="77777777" w:rsidR="000D5932" w:rsidRPr="00B35CB9" w:rsidRDefault="000D5932" w:rsidP="000D5932">
            <w:pPr>
              <w:jc w:val="right"/>
              <w:rPr>
                <w:sz w:val="20"/>
                <w:szCs w:val="20"/>
                <w:lang w:val="en-CA" w:eastAsia="en-CA"/>
              </w:rPr>
            </w:pPr>
            <w:r w:rsidRPr="00B35CB9">
              <w:rPr>
                <w:sz w:val="20"/>
                <w:szCs w:val="20"/>
                <w:lang w:val="fr" w:eastAsia="fr"/>
              </w:rPr>
              <w:t>203 281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6C91AFD" w14:textId="77777777" w:rsidR="000D5932" w:rsidRPr="00B35CB9" w:rsidRDefault="000D5932" w:rsidP="000D5932">
            <w:pPr>
              <w:jc w:val="right"/>
              <w:rPr>
                <w:sz w:val="20"/>
                <w:szCs w:val="20"/>
                <w:lang w:val="en-CA" w:eastAsia="en-CA"/>
              </w:rPr>
            </w:pPr>
            <w:r w:rsidRPr="00B35CB9">
              <w:rPr>
                <w:sz w:val="20"/>
                <w:szCs w:val="20"/>
                <w:lang w:val="fr" w:eastAsia="fr"/>
              </w:rPr>
              <w:t>46 347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C1D2B1C" w14:textId="77777777" w:rsidR="000D5932" w:rsidRPr="00B35CB9" w:rsidRDefault="000D5932" w:rsidP="000D5932">
            <w:pPr>
              <w:jc w:val="right"/>
              <w:rPr>
                <w:sz w:val="20"/>
                <w:szCs w:val="20"/>
                <w:lang w:val="en-CA" w:eastAsia="en-CA"/>
              </w:rPr>
            </w:pPr>
            <w:r w:rsidRPr="00B35CB9">
              <w:rPr>
                <w:sz w:val="20"/>
                <w:szCs w:val="20"/>
                <w:lang w:val="fr" w:eastAsia="fr"/>
              </w:rPr>
              <w:t>23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60BAAC9"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192F51FE"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DA8CB8E" w14:textId="77777777" w:rsidR="000D5932" w:rsidRPr="00B35CB9" w:rsidRDefault="000D5932" w:rsidP="000D5932">
            <w:pPr>
              <w:jc w:val="left"/>
              <w:rPr>
                <w:sz w:val="20"/>
                <w:szCs w:val="20"/>
                <w:lang w:val="en-CA" w:eastAsia="en-CA"/>
              </w:rPr>
            </w:pPr>
            <w:r w:rsidRPr="00B35CB9">
              <w:rPr>
                <w:sz w:val="20"/>
                <w:szCs w:val="20"/>
                <w:lang w:val="fr" w:eastAsia="fr"/>
              </w:rPr>
              <w:t>Cabo Verde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F95FA0C"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7A69B1E"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D999203" w14:textId="77777777" w:rsidR="000D5932" w:rsidRPr="00B35CB9" w:rsidRDefault="000D5932" w:rsidP="000D5932">
            <w:pPr>
              <w:jc w:val="right"/>
              <w:rPr>
                <w:sz w:val="20"/>
                <w:szCs w:val="20"/>
                <w:lang w:val="en-CA" w:eastAsia="en-CA"/>
              </w:rPr>
            </w:pPr>
            <w:r w:rsidRPr="00B35CB9">
              <w:rPr>
                <w:sz w:val="20"/>
                <w:szCs w:val="20"/>
                <w:lang w:val="fr" w:eastAsia="fr"/>
              </w:rPr>
              <w:t>75 762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78334D6" w14:textId="77777777" w:rsidR="000D5932" w:rsidRPr="00B35CB9" w:rsidRDefault="000D5932" w:rsidP="000D5932">
            <w:pPr>
              <w:jc w:val="right"/>
              <w:rPr>
                <w:sz w:val="20"/>
                <w:szCs w:val="20"/>
                <w:lang w:val="en-CA" w:eastAsia="en-CA"/>
              </w:rPr>
            </w:pPr>
            <w:r w:rsidRPr="00B35CB9">
              <w:rPr>
                <w:sz w:val="20"/>
                <w:szCs w:val="20"/>
                <w:lang w:val="fr" w:eastAsia="fr"/>
              </w:rPr>
              <w:t>144 582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F8ED4F9" w14:textId="77777777" w:rsidR="000D5932" w:rsidRPr="00B35CB9" w:rsidRDefault="000D5932" w:rsidP="000D5932">
            <w:pPr>
              <w:jc w:val="right"/>
              <w:rPr>
                <w:sz w:val="20"/>
                <w:szCs w:val="20"/>
                <w:lang w:val="en-CA" w:eastAsia="en-CA"/>
              </w:rPr>
            </w:pPr>
            <w:r w:rsidRPr="00B35CB9">
              <w:rPr>
                <w:sz w:val="20"/>
                <w:szCs w:val="20"/>
                <w:lang w:val="fr" w:eastAsia="fr"/>
              </w:rPr>
              <w:t>191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58D4F7E"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6A76369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769401C" w14:textId="77777777" w:rsidR="000D5932" w:rsidRPr="00B35CB9" w:rsidRDefault="000D5932" w:rsidP="000D5932">
            <w:pPr>
              <w:jc w:val="left"/>
              <w:rPr>
                <w:sz w:val="20"/>
                <w:szCs w:val="20"/>
                <w:lang w:val="en-CA" w:eastAsia="en-CA"/>
              </w:rPr>
            </w:pPr>
            <w:r w:rsidRPr="00B35CB9">
              <w:rPr>
                <w:sz w:val="20"/>
                <w:szCs w:val="20"/>
                <w:lang w:val="fr" w:eastAsia="fr"/>
              </w:rPr>
              <w:t>République centrafricaine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BCD4CE9"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E0C5F35"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BAD68EB" w14:textId="77777777" w:rsidR="000D5932" w:rsidRPr="00B35CB9" w:rsidRDefault="000D5932" w:rsidP="000D5932">
            <w:pPr>
              <w:jc w:val="right"/>
              <w:rPr>
                <w:sz w:val="20"/>
                <w:szCs w:val="20"/>
                <w:lang w:val="en-CA" w:eastAsia="en-CA"/>
              </w:rPr>
            </w:pPr>
            <w:r w:rsidRPr="00B35CB9">
              <w:rPr>
                <w:sz w:val="20"/>
                <w:szCs w:val="20"/>
                <w:lang w:val="fr" w:eastAsia="fr"/>
              </w:rPr>
              <w:t>36 001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69ED22C"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5F18A73"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E59148C"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594BD82D"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19493F" w14:textId="77777777" w:rsidR="000D5932" w:rsidRPr="00B35CB9" w:rsidRDefault="000D5932" w:rsidP="000D5932">
            <w:pPr>
              <w:jc w:val="left"/>
              <w:rPr>
                <w:sz w:val="20"/>
                <w:szCs w:val="20"/>
                <w:lang w:val="en-CA" w:eastAsia="en-CA"/>
              </w:rPr>
            </w:pPr>
            <w:r w:rsidRPr="00B35CB9">
              <w:rPr>
                <w:sz w:val="20"/>
                <w:szCs w:val="20"/>
                <w:lang w:val="fr" w:eastAsia="fr"/>
              </w:rPr>
              <w:t>Tchad</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91BE288"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DCE63C7"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1D6CA79" w14:textId="77777777" w:rsidR="000D5932" w:rsidRPr="00B35CB9" w:rsidRDefault="000D5932" w:rsidP="000D5932">
            <w:pPr>
              <w:jc w:val="right"/>
              <w:rPr>
                <w:sz w:val="20"/>
                <w:szCs w:val="20"/>
                <w:lang w:val="en-CA" w:eastAsia="en-CA"/>
              </w:rPr>
            </w:pPr>
            <w:r w:rsidRPr="00B35CB9">
              <w:rPr>
                <w:sz w:val="20"/>
                <w:szCs w:val="20"/>
                <w:lang w:val="fr" w:eastAsia="fr"/>
              </w:rPr>
              <w:t>38 105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8223D21" w14:textId="77777777" w:rsidR="000D5932" w:rsidRPr="00B35CB9" w:rsidRDefault="000D5932" w:rsidP="000D5932">
            <w:pPr>
              <w:jc w:val="right"/>
              <w:rPr>
                <w:sz w:val="20"/>
                <w:szCs w:val="20"/>
                <w:lang w:val="en-CA" w:eastAsia="en-CA"/>
              </w:rPr>
            </w:pPr>
            <w:r w:rsidRPr="00B35CB9">
              <w:rPr>
                <w:sz w:val="20"/>
                <w:szCs w:val="20"/>
                <w:lang w:val="fr" w:eastAsia="fr"/>
              </w:rPr>
              <w:t>36 212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48FE52A" w14:textId="77777777" w:rsidR="000D5932" w:rsidRPr="00B35CB9" w:rsidRDefault="000D5932" w:rsidP="000D5932">
            <w:pPr>
              <w:jc w:val="right"/>
              <w:rPr>
                <w:sz w:val="20"/>
                <w:szCs w:val="20"/>
                <w:lang w:val="en-CA" w:eastAsia="en-CA"/>
              </w:rPr>
            </w:pPr>
            <w:r w:rsidRPr="00B35CB9">
              <w:rPr>
                <w:sz w:val="20"/>
                <w:szCs w:val="20"/>
                <w:lang w:val="fr" w:eastAsia="fr"/>
              </w:rPr>
              <w:t>95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F5775B7"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2A084782"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DB1295D" w14:textId="77777777" w:rsidR="000D5932" w:rsidRPr="00B35CB9" w:rsidRDefault="000D5932" w:rsidP="000D5932">
            <w:pPr>
              <w:jc w:val="left"/>
              <w:rPr>
                <w:sz w:val="20"/>
                <w:szCs w:val="20"/>
                <w:lang w:val="en-CA" w:eastAsia="en-CA"/>
              </w:rPr>
            </w:pPr>
            <w:r w:rsidRPr="00B35CB9">
              <w:rPr>
                <w:sz w:val="20"/>
                <w:szCs w:val="20"/>
                <w:lang w:val="fr" w:eastAsia="fr"/>
              </w:rPr>
              <w:t>Chili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08CA7A8" w14:textId="77777777" w:rsidR="000D5932" w:rsidRPr="00B35CB9" w:rsidRDefault="000D5932" w:rsidP="000D5932">
            <w:pPr>
              <w:jc w:val="right"/>
              <w:rPr>
                <w:sz w:val="20"/>
                <w:szCs w:val="20"/>
                <w:lang w:val="en-CA" w:eastAsia="en-CA"/>
              </w:rPr>
            </w:pPr>
            <w:r w:rsidRPr="00B35CB9">
              <w:rPr>
                <w:sz w:val="20"/>
                <w:szCs w:val="20"/>
                <w:lang w:val="fr" w:eastAsia="fr"/>
              </w:rPr>
              <w:t>6,0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F08ADD3"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B0150AB" w14:textId="77777777" w:rsidR="000D5932" w:rsidRPr="00B35CB9" w:rsidRDefault="000D5932" w:rsidP="000D5932">
            <w:pPr>
              <w:jc w:val="right"/>
              <w:rPr>
                <w:sz w:val="20"/>
                <w:szCs w:val="20"/>
                <w:lang w:val="en-CA" w:eastAsia="en-CA"/>
              </w:rPr>
            </w:pPr>
            <w:r w:rsidRPr="00B35CB9">
              <w:rPr>
                <w:sz w:val="20"/>
                <w:szCs w:val="20"/>
                <w:lang w:val="fr" w:eastAsia="fr"/>
              </w:rPr>
              <w:t>556 671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C8081DF" w14:textId="77777777" w:rsidR="000D5932" w:rsidRPr="00B35CB9" w:rsidRDefault="000D5932" w:rsidP="000D5932">
            <w:pPr>
              <w:jc w:val="right"/>
              <w:rPr>
                <w:sz w:val="20"/>
                <w:szCs w:val="20"/>
                <w:lang w:val="en-CA" w:eastAsia="en-CA"/>
              </w:rPr>
            </w:pPr>
            <w:r w:rsidRPr="00B35CB9">
              <w:rPr>
                <w:sz w:val="20"/>
                <w:szCs w:val="20"/>
                <w:lang w:val="fr" w:eastAsia="fr"/>
              </w:rPr>
              <w:t>1 116 659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9030203" w14:textId="77777777" w:rsidR="000D5932" w:rsidRPr="00B35CB9" w:rsidRDefault="000D5932" w:rsidP="000D5932">
            <w:pPr>
              <w:jc w:val="right"/>
              <w:rPr>
                <w:sz w:val="20"/>
                <w:szCs w:val="20"/>
                <w:lang w:val="en-CA" w:eastAsia="en-CA"/>
              </w:rPr>
            </w:pPr>
            <w:r w:rsidRPr="00B35CB9">
              <w:rPr>
                <w:sz w:val="20"/>
                <w:szCs w:val="20"/>
                <w:lang w:val="fr" w:eastAsia="fr"/>
              </w:rPr>
              <w:t>201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370D0D4"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633F57B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AAC0EAF" w14:textId="77777777" w:rsidR="000D5932" w:rsidRPr="00B35CB9" w:rsidRDefault="000D5932" w:rsidP="000D5932">
            <w:pPr>
              <w:jc w:val="left"/>
              <w:rPr>
                <w:sz w:val="20"/>
                <w:szCs w:val="20"/>
                <w:lang w:val="en-CA" w:eastAsia="en-CA"/>
              </w:rPr>
            </w:pPr>
            <w:r w:rsidRPr="00B35CB9">
              <w:rPr>
                <w:sz w:val="20"/>
                <w:szCs w:val="20"/>
                <w:lang w:val="fr" w:eastAsia="fr"/>
              </w:rPr>
              <w:t>Chine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5BC1BDA" w14:textId="77777777" w:rsidR="000D5932" w:rsidRPr="00B35CB9" w:rsidRDefault="000D5932" w:rsidP="000D5932">
            <w:pPr>
              <w:jc w:val="right"/>
              <w:rPr>
                <w:sz w:val="20"/>
                <w:szCs w:val="20"/>
                <w:lang w:val="en-CA" w:eastAsia="en-CA"/>
              </w:rPr>
            </w:pPr>
            <w:r w:rsidRPr="00B35CB9">
              <w:rPr>
                <w:sz w:val="20"/>
                <w:szCs w:val="20"/>
                <w:lang w:val="fr" w:eastAsia="fr"/>
              </w:rPr>
              <w:t>88,8</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C855097"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17174E5" w14:textId="77777777" w:rsidR="000D5932" w:rsidRPr="00B35CB9" w:rsidRDefault="000D5932" w:rsidP="000D5932">
            <w:pPr>
              <w:jc w:val="right"/>
              <w:rPr>
                <w:sz w:val="20"/>
                <w:szCs w:val="20"/>
                <w:lang w:val="en-CA" w:eastAsia="en-CA"/>
              </w:rPr>
            </w:pPr>
            <w:r w:rsidRPr="00B35CB9">
              <w:rPr>
                <w:sz w:val="20"/>
                <w:szCs w:val="20"/>
                <w:lang w:val="fr" w:eastAsia="fr"/>
              </w:rPr>
              <w:t>25 508 292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89E25F8" w14:textId="77777777" w:rsidR="000D5932" w:rsidRPr="00B35CB9" w:rsidRDefault="000D5932" w:rsidP="000D5932">
            <w:pPr>
              <w:jc w:val="right"/>
              <w:rPr>
                <w:sz w:val="20"/>
                <w:szCs w:val="20"/>
                <w:lang w:val="en-CA" w:eastAsia="en-CA"/>
              </w:rPr>
            </w:pPr>
            <w:r w:rsidRPr="00B35CB9">
              <w:rPr>
                <w:sz w:val="20"/>
                <w:szCs w:val="20"/>
                <w:lang w:val="fr" w:eastAsia="fr"/>
              </w:rPr>
              <w:t>37 810 739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6237E72" w14:textId="77777777" w:rsidR="000D5932" w:rsidRPr="00B35CB9" w:rsidRDefault="000D5932" w:rsidP="000D5932">
            <w:pPr>
              <w:jc w:val="right"/>
              <w:rPr>
                <w:sz w:val="20"/>
                <w:szCs w:val="20"/>
                <w:lang w:val="en-CA" w:eastAsia="en-CA"/>
              </w:rPr>
            </w:pPr>
            <w:r w:rsidRPr="00B35CB9">
              <w:rPr>
                <w:sz w:val="20"/>
                <w:szCs w:val="20"/>
                <w:lang w:val="fr" w:eastAsia="fr"/>
              </w:rPr>
              <w:t>148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AB6D612" w14:textId="77777777" w:rsidR="000D5932" w:rsidRPr="00B35CB9" w:rsidRDefault="000D5932" w:rsidP="000D5932">
            <w:pPr>
              <w:jc w:val="right"/>
              <w:rPr>
                <w:sz w:val="20"/>
                <w:szCs w:val="20"/>
                <w:lang w:val="en-CA" w:eastAsia="en-CA"/>
              </w:rPr>
            </w:pPr>
            <w:r w:rsidRPr="00B35CB9">
              <w:rPr>
                <w:sz w:val="20"/>
                <w:szCs w:val="20"/>
                <w:lang w:val="fr" w:eastAsia="fr"/>
              </w:rPr>
              <w:t>72</w:t>
            </w:r>
          </w:p>
        </w:tc>
      </w:tr>
      <w:tr w:rsidR="000D5932" w:rsidRPr="00B35CB9" w14:paraId="4AEB2B71"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14E5E5" w14:textId="77777777" w:rsidR="000D5932" w:rsidRPr="00B35CB9" w:rsidRDefault="000D5932" w:rsidP="000D5932">
            <w:pPr>
              <w:jc w:val="left"/>
              <w:rPr>
                <w:sz w:val="20"/>
                <w:szCs w:val="20"/>
                <w:lang w:val="en-CA" w:eastAsia="en-CA"/>
              </w:rPr>
            </w:pPr>
            <w:r w:rsidRPr="00B35CB9">
              <w:rPr>
                <w:sz w:val="20"/>
                <w:szCs w:val="20"/>
                <w:lang w:val="fr" w:eastAsia="fr"/>
              </w:rPr>
              <w:t>Colombie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CC43093" w14:textId="77777777" w:rsidR="000D5932" w:rsidRPr="00B35CB9" w:rsidRDefault="000D5932" w:rsidP="000D5932">
            <w:pPr>
              <w:jc w:val="right"/>
              <w:rPr>
                <w:sz w:val="20"/>
                <w:szCs w:val="20"/>
                <w:lang w:val="en-CA" w:eastAsia="en-CA"/>
              </w:rPr>
            </w:pPr>
            <w:r w:rsidRPr="00B35CB9">
              <w:rPr>
                <w:sz w:val="20"/>
                <w:szCs w:val="20"/>
                <w:lang w:val="fr" w:eastAsia="fr"/>
              </w:rPr>
              <w:t>16,0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D883B96"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E62CE92" w14:textId="77777777" w:rsidR="000D5932" w:rsidRPr="00B35CB9" w:rsidRDefault="000D5932" w:rsidP="000D5932">
            <w:pPr>
              <w:jc w:val="right"/>
              <w:rPr>
                <w:sz w:val="20"/>
                <w:szCs w:val="20"/>
                <w:lang w:val="en-CA" w:eastAsia="en-CA"/>
              </w:rPr>
            </w:pPr>
            <w:r w:rsidRPr="00B35CB9">
              <w:rPr>
                <w:sz w:val="20"/>
                <w:szCs w:val="20"/>
                <w:lang w:val="fr" w:eastAsia="fr"/>
              </w:rPr>
              <w:t>1 022 318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F9B9227" w14:textId="77777777" w:rsidR="000D5932" w:rsidRPr="00B35CB9" w:rsidRDefault="000D5932" w:rsidP="000D5932">
            <w:pPr>
              <w:jc w:val="right"/>
              <w:rPr>
                <w:sz w:val="20"/>
                <w:szCs w:val="20"/>
                <w:lang w:val="en-CA" w:eastAsia="en-CA"/>
              </w:rPr>
            </w:pPr>
            <w:r w:rsidRPr="00B35CB9">
              <w:rPr>
                <w:sz w:val="20"/>
                <w:szCs w:val="20"/>
                <w:lang w:val="fr" w:eastAsia="fr"/>
              </w:rPr>
              <w:t>1 655 927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E42B736" w14:textId="77777777" w:rsidR="000D5932" w:rsidRPr="00B35CB9" w:rsidRDefault="000D5932" w:rsidP="000D5932">
            <w:pPr>
              <w:jc w:val="right"/>
              <w:rPr>
                <w:sz w:val="20"/>
                <w:szCs w:val="20"/>
                <w:lang w:val="en-CA" w:eastAsia="en-CA"/>
              </w:rPr>
            </w:pPr>
            <w:r w:rsidRPr="00B35CB9">
              <w:rPr>
                <w:sz w:val="20"/>
                <w:szCs w:val="20"/>
                <w:lang w:val="fr" w:eastAsia="fr"/>
              </w:rPr>
              <w:t>162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07B72AC"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62801A55"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AEE6ABD" w14:textId="77777777" w:rsidR="000D5932" w:rsidRPr="00B35CB9" w:rsidRDefault="000D5932" w:rsidP="000D5932">
            <w:pPr>
              <w:jc w:val="left"/>
              <w:rPr>
                <w:sz w:val="20"/>
                <w:szCs w:val="20"/>
                <w:lang w:val="en-CA" w:eastAsia="en-CA"/>
              </w:rPr>
            </w:pPr>
            <w:r w:rsidRPr="00B35CB9">
              <w:rPr>
                <w:sz w:val="20"/>
                <w:szCs w:val="20"/>
                <w:lang w:val="fr" w:eastAsia="fr"/>
              </w:rPr>
              <w:t xml:space="preserve">Comores </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781A295"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3472ABB"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C3F4AC3" w14:textId="77777777" w:rsidR="000D5932" w:rsidRPr="00B35CB9" w:rsidRDefault="000D5932" w:rsidP="000D5932">
            <w:pPr>
              <w:jc w:val="right"/>
              <w:rPr>
                <w:sz w:val="20"/>
                <w:szCs w:val="20"/>
                <w:lang w:val="en-CA" w:eastAsia="en-CA"/>
              </w:rPr>
            </w:pPr>
            <w:r w:rsidRPr="00B35CB9">
              <w:rPr>
                <w:sz w:val="20"/>
                <w:szCs w:val="20"/>
                <w:lang w:val="fr" w:eastAsia="fr"/>
              </w:rPr>
              <w:t>45 002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323D402" w14:textId="77777777" w:rsidR="000D5932" w:rsidRPr="00B35CB9" w:rsidRDefault="000D5932" w:rsidP="000D5932">
            <w:pPr>
              <w:jc w:val="right"/>
              <w:rPr>
                <w:sz w:val="20"/>
                <w:szCs w:val="20"/>
                <w:lang w:val="en-CA" w:eastAsia="en-CA"/>
              </w:rPr>
            </w:pPr>
            <w:r w:rsidRPr="00B35CB9">
              <w:rPr>
                <w:sz w:val="20"/>
                <w:szCs w:val="20"/>
                <w:lang w:val="fr" w:eastAsia="fr"/>
              </w:rPr>
              <w:t>45 355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0894145" w14:textId="77777777" w:rsidR="000D5932" w:rsidRPr="00B35CB9" w:rsidRDefault="000D5932" w:rsidP="000D5932">
            <w:pPr>
              <w:jc w:val="right"/>
              <w:rPr>
                <w:sz w:val="20"/>
                <w:szCs w:val="20"/>
                <w:lang w:val="en-CA" w:eastAsia="en-CA"/>
              </w:rPr>
            </w:pPr>
            <w:r w:rsidRPr="00B35CB9">
              <w:rPr>
                <w:sz w:val="20"/>
                <w:szCs w:val="20"/>
                <w:lang w:val="fr" w:eastAsia="fr"/>
              </w:rPr>
              <w:t>101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C99C74F"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3902AEF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77F19CD" w14:textId="77777777" w:rsidR="000D5932" w:rsidRPr="00B35CB9" w:rsidRDefault="000D5932" w:rsidP="000D5932">
            <w:pPr>
              <w:jc w:val="left"/>
              <w:rPr>
                <w:sz w:val="20"/>
                <w:szCs w:val="20"/>
                <w:lang w:val="en-CA" w:eastAsia="en-CA"/>
              </w:rPr>
            </w:pPr>
            <w:r w:rsidRPr="00B35CB9">
              <w:rPr>
                <w:sz w:val="20"/>
                <w:szCs w:val="20"/>
                <w:lang w:val="fr" w:eastAsia="fr"/>
              </w:rPr>
              <w:t>Congo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20DAF08"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2008C6A"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A17956C" w14:textId="77777777" w:rsidR="000D5932" w:rsidRPr="00B35CB9" w:rsidRDefault="000D5932" w:rsidP="000D5932">
            <w:pPr>
              <w:jc w:val="right"/>
              <w:rPr>
                <w:sz w:val="20"/>
                <w:szCs w:val="20"/>
                <w:lang w:val="en-CA" w:eastAsia="en-CA"/>
              </w:rPr>
            </w:pPr>
            <w:r w:rsidRPr="00B35CB9">
              <w:rPr>
                <w:sz w:val="20"/>
                <w:szCs w:val="20"/>
                <w:lang w:val="fr" w:eastAsia="fr"/>
              </w:rPr>
              <w:t>59 666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5CC450C" w14:textId="77777777" w:rsidR="000D5932" w:rsidRPr="00B35CB9" w:rsidRDefault="000D5932" w:rsidP="000D5932">
            <w:pPr>
              <w:jc w:val="right"/>
              <w:rPr>
                <w:sz w:val="20"/>
                <w:szCs w:val="20"/>
                <w:lang w:val="en-CA" w:eastAsia="en-CA"/>
              </w:rPr>
            </w:pPr>
            <w:r w:rsidRPr="00B35CB9">
              <w:rPr>
                <w:sz w:val="20"/>
                <w:szCs w:val="20"/>
                <w:lang w:val="fr" w:eastAsia="fr"/>
              </w:rPr>
              <w:t>106 905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881BE05" w14:textId="77777777" w:rsidR="000D5932" w:rsidRPr="00B35CB9" w:rsidRDefault="000D5932" w:rsidP="000D5932">
            <w:pPr>
              <w:jc w:val="right"/>
              <w:rPr>
                <w:sz w:val="20"/>
                <w:szCs w:val="20"/>
                <w:lang w:val="en-CA" w:eastAsia="en-CA"/>
              </w:rPr>
            </w:pPr>
            <w:r w:rsidRPr="00B35CB9">
              <w:rPr>
                <w:sz w:val="20"/>
                <w:szCs w:val="20"/>
                <w:lang w:val="fr" w:eastAsia="fr"/>
              </w:rPr>
              <w:t>179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463856E"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3BE652AF"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6FF2A0D" w14:textId="77777777" w:rsidR="000D5932" w:rsidRPr="00B35CB9" w:rsidRDefault="000D5932" w:rsidP="000D5932">
            <w:pPr>
              <w:jc w:val="left"/>
              <w:rPr>
                <w:sz w:val="20"/>
                <w:szCs w:val="20"/>
                <w:lang w:val="en-CA" w:eastAsia="en-CA"/>
              </w:rPr>
            </w:pPr>
            <w:r w:rsidRPr="00B35CB9">
              <w:rPr>
                <w:sz w:val="20"/>
                <w:szCs w:val="20"/>
                <w:lang w:val="fr" w:eastAsia="fr"/>
              </w:rPr>
              <w:t>Îles Cook</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5FCF2E9"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3FFCBB6"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736AA5C" w14:textId="77777777" w:rsidR="000D5932" w:rsidRPr="00B35CB9" w:rsidRDefault="000D5932" w:rsidP="000D5932">
            <w:pPr>
              <w:jc w:val="right"/>
              <w:rPr>
                <w:sz w:val="20"/>
                <w:szCs w:val="20"/>
                <w:lang w:val="en-CA" w:eastAsia="en-CA"/>
              </w:rPr>
            </w:pPr>
            <w:r w:rsidRPr="00B35CB9">
              <w:rPr>
                <w:sz w:val="20"/>
                <w:szCs w:val="20"/>
                <w:lang w:val="fr" w:eastAsia="fr"/>
              </w:rPr>
              <w:t>78 520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7324976" w14:textId="77777777" w:rsidR="000D5932" w:rsidRPr="00B35CB9" w:rsidRDefault="000D5932" w:rsidP="000D5932">
            <w:pPr>
              <w:jc w:val="right"/>
              <w:rPr>
                <w:sz w:val="20"/>
                <w:szCs w:val="20"/>
                <w:lang w:val="en-CA" w:eastAsia="en-CA"/>
              </w:rPr>
            </w:pPr>
            <w:r w:rsidRPr="00B35CB9">
              <w:rPr>
                <w:sz w:val="20"/>
                <w:szCs w:val="20"/>
                <w:lang w:val="fr" w:eastAsia="fr"/>
              </w:rPr>
              <w:t>47 437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F391CFE" w14:textId="77777777" w:rsidR="000D5932" w:rsidRPr="00B35CB9" w:rsidRDefault="000D5932" w:rsidP="000D5932">
            <w:pPr>
              <w:jc w:val="right"/>
              <w:rPr>
                <w:sz w:val="20"/>
                <w:szCs w:val="20"/>
                <w:lang w:val="en-CA" w:eastAsia="en-CA"/>
              </w:rPr>
            </w:pPr>
            <w:r w:rsidRPr="00B35CB9">
              <w:rPr>
                <w:sz w:val="20"/>
                <w:szCs w:val="20"/>
                <w:lang w:val="fr" w:eastAsia="fr"/>
              </w:rPr>
              <w:t>60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D1A100C"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366FA67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DFED181" w14:textId="77777777" w:rsidR="000D5932" w:rsidRPr="00B35CB9" w:rsidRDefault="000D5932" w:rsidP="000D5932">
            <w:pPr>
              <w:jc w:val="left"/>
              <w:rPr>
                <w:sz w:val="20"/>
                <w:szCs w:val="20"/>
                <w:lang w:val="en-CA" w:eastAsia="en-CA"/>
              </w:rPr>
            </w:pPr>
            <w:r w:rsidRPr="00B35CB9">
              <w:rPr>
                <w:sz w:val="20"/>
                <w:szCs w:val="20"/>
                <w:lang w:val="fr" w:eastAsia="fr"/>
              </w:rPr>
              <w:t>Costa Rica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3B7F1BF"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2C1E27C"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31A8E6F" w14:textId="77777777" w:rsidR="000D5932" w:rsidRPr="00B35CB9" w:rsidRDefault="000D5932" w:rsidP="000D5932">
            <w:pPr>
              <w:jc w:val="right"/>
              <w:rPr>
                <w:sz w:val="20"/>
                <w:szCs w:val="20"/>
                <w:lang w:val="en-CA" w:eastAsia="en-CA"/>
              </w:rPr>
            </w:pPr>
            <w:r w:rsidRPr="00B35CB9">
              <w:rPr>
                <w:sz w:val="20"/>
                <w:szCs w:val="20"/>
                <w:lang w:val="fr" w:eastAsia="fr"/>
              </w:rPr>
              <w:t>185 918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CD6F491" w14:textId="77777777" w:rsidR="000D5932" w:rsidRPr="00B35CB9" w:rsidRDefault="000D5932" w:rsidP="000D5932">
            <w:pPr>
              <w:jc w:val="right"/>
              <w:rPr>
                <w:sz w:val="20"/>
                <w:szCs w:val="20"/>
                <w:lang w:val="en-CA" w:eastAsia="en-CA"/>
              </w:rPr>
            </w:pPr>
            <w:r w:rsidRPr="00B35CB9">
              <w:rPr>
                <w:sz w:val="20"/>
                <w:szCs w:val="20"/>
                <w:lang w:val="fr" w:eastAsia="fr"/>
              </w:rPr>
              <w:t>175 042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D713A03" w14:textId="77777777" w:rsidR="000D5932" w:rsidRPr="00B35CB9" w:rsidRDefault="000D5932" w:rsidP="000D5932">
            <w:pPr>
              <w:jc w:val="right"/>
              <w:rPr>
                <w:sz w:val="20"/>
                <w:szCs w:val="20"/>
                <w:lang w:val="en-CA" w:eastAsia="en-CA"/>
              </w:rPr>
            </w:pPr>
            <w:r w:rsidRPr="00B35CB9">
              <w:rPr>
                <w:sz w:val="20"/>
                <w:szCs w:val="20"/>
                <w:lang w:val="fr" w:eastAsia="fr"/>
              </w:rPr>
              <w:t>94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BCB6F0A"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2C3BC79B"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45279F9" w14:textId="77777777" w:rsidR="000D5932" w:rsidRPr="00B35CB9" w:rsidRDefault="000D5932" w:rsidP="000D5932">
            <w:pPr>
              <w:jc w:val="left"/>
              <w:rPr>
                <w:sz w:val="20"/>
                <w:szCs w:val="20"/>
                <w:lang w:val="en-CA" w:eastAsia="en-CA"/>
              </w:rPr>
            </w:pPr>
            <w:r w:rsidRPr="00B35CB9">
              <w:rPr>
                <w:sz w:val="20"/>
                <w:szCs w:val="20"/>
                <w:lang w:val="fr" w:eastAsia="fr"/>
              </w:rPr>
              <w:t>Côte d'Ivoire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B1E35A1"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0FC11D0"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1445ED6" w14:textId="77777777" w:rsidR="000D5932" w:rsidRPr="00B35CB9" w:rsidRDefault="000D5932" w:rsidP="000D5932">
            <w:pPr>
              <w:jc w:val="right"/>
              <w:rPr>
                <w:sz w:val="20"/>
                <w:szCs w:val="20"/>
                <w:lang w:val="en-CA" w:eastAsia="en-CA"/>
              </w:rPr>
            </w:pPr>
            <w:r w:rsidRPr="00B35CB9">
              <w:rPr>
                <w:sz w:val="20"/>
                <w:szCs w:val="20"/>
                <w:lang w:val="fr" w:eastAsia="fr"/>
              </w:rPr>
              <w:t>196 160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6F6FE67" w14:textId="77777777" w:rsidR="000D5932" w:rsidRPr="00B35CB9" w:rsidRDefault="000D5932" w:rsidP="000D5932">
            <w:pPr>
              <w:jc w:val="right"/>
              <w:rPr>
                <w:sz w:val="20"/>
                <w:szCs w:val="20"/>
                <w:lang w:val="en-CA" w:eastAsia="en-CA"/>
              </w:rPr>
            </w:pPr>
            <w:r w:rsidRPr="00B35CB9">
              <w:rPr>
                <w:sz w:val="20"/>
                <w:szCs w:val="20"/>
                <w:lang w:val="fr" w:eastAsia="fr"/>
              </w:rPr>
              <w:t>58 288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C8A73E8" w14:textId="77777777" w:rsidR="000D5932" w:rsidRPr="00B35CB9" w:rsidRDefault="000D5932" w:rsidP="000D5932">
            <w:pPr>
              <w:jc w:val="right"/>
              <w:rPr>
                <w:sz w:val="20"/>
                <w:szCs w:val="20"/>
                <w:lang w:val="en-CA" w:eastAsia="en-CA"/>
              </w:rPr>
            </w:pPr>
            <w:r w:rsidRPr="00B35CB9">
              <w:rPr>
                <w:sz w:val="20"/>
                <w:szCs w:val="20"/>
                <w:lang w:val="fr" w:eastAsia="fr"/>
              </w:rPr>
              <w:t>30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68D77D9"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206DCBAB"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C653DE2" w14:textId="77777777" w:rsidR="000D5932" w:rsidRPr="00B35CB9" w:rsidRDefault="000D5932" w:rsidP="000D5932">
            <w:pPr>
              <w:jc w:val="left"/>
              <w:rPr>
                <w:sz w:val="20"/>
                <w:szCs w:val="20"/>
                <w:lang w:val="en-CA" w:eastAsia="en-CA"/>
              </w:rPr>
            </w:pPr>
            <w:r w:rsidRPr="00B35CB9">
              <w:rPr>
                <w:sz w:val="20"/>
                <w:szCs w:val="20"/>
                <w:lang w:val="fr" w:eastAsia="fr"/>
              </w:rPr>
              <w:t>Cuba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303BFE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1E5A841"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274AD50" w14:textId="77777777" w:rsidR="000D5932" w:rsidRPr="00B35CB9" w:rsidRDefault="000D5932" w:rsidP="000D5932">
            <w:pPr>
              <w:jc w:val="right"/>
              <w:rPr>
                <w:sz w:val="20"/>
                <w:szCs w:val="20"/>
                <w:lang w:val="en-CA" w:eastAsia="en-CA"/>
              </w:rPr>
            </w:pPr>
            <w:r w:rsidRPr="00B35CB9">
              <w:rPr>
                <w:sz w:val="20"/>
                <w:szCs w:val="20"/>
                <w:lang w:val="fr" w:eastAsia="fr"/>
              </w:rPr>
              <w:t>205 499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129BEE4" w14:textId="77777777" w:rsidR="000D5932" w:rsidRPr="00B35CB9" w:rsidRDefault="000D5932" w:rsidP="000D5932">
            <w:pPr>
              <w:jc w:val="right"/>
              <w:rPr>
                <w:sz w:val="20"/>
                <w:szCs w:val="20"/>
                <w:lang w:val="en-CA" w:eastAsia="en-CA"/>
              </w:rPr>
            </w:pPr>
            <w:r w:rsidRPr="00B35CB9">
              <w:rPr>
                <w:sz w:val="20"/>
                <w:szCs w:val="20"/>
                <w:lang w:val="fr" w:eastAsia="fr"/>
              </w:rPr>
              <w:t>141 381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98CE8BA" w14:textId="77777777" w:rsidR="000D5932" w:rsidRPr="00B35CB9" w:rsidRDefault="000D5932" w:rsidP="000D5932">
            <w:pPr>
              <w:jc w:val="right"/>
              <w:rPr>
                <w:sz w:val="20"/>
                <w:szCs w:val="20"/>
                <w:lang w:val="en-CA" w:eastAsia="en-CA"/>
              </w:rPr>
            </w:pPr>
            <w:r w:rsidRPr="00B35CB9">
              <w:rPr>
                <w:sz w:val="20"/>
                <w:szCs w:val="20"/>
                <w:lang w:val="fr" w:eastAsia="fr"/>
              </w:rPr>
              <w:t>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DC8EE60"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5D487C31"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F2B1D17" w14:textId="77777777" w:rsidR="000D5932" w:rsidRPr="00C3328D" w:rsidRDefault="000D5932" w:rsidP="000D5932">
            <w:pPr>
              <w:jc w:val="left"/>
              <w:rPr>
                <w:sz w:val="20"/>
                <w:szCs w:val="20"/>
                <w:lang w:val="fr-FR" w:eastAsia="en-CA"/>
              </w:rPr>
            </w:pPr>
            <w:r w:rsidRPr="00B35CB9">
              <w:rPr>
                <w:sz w:val="20"/>
                <w:szCs w:val="20"/>
                <w:lang w:val="fr" w:eastAsia="fr"/>
              </w:rPr>
              <w:t>République populaire démocratique de Corée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407B72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70A04B2"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662FCFA" w14:textId="77777777" w:rsidR="000D5932" w:rsidRPr="00B35CB9" w:rsidRDefault="000D5932" w:rsidP="000D5932">
            <w:pPr>
              <w:jc w:val="right"/>
              <w:rPr>
                <w:sz w:val="20"/>
                <w:szCs w:val="20"/>
                <w:lang w:val="en-CA" w:eastAsia="en-CA"/>
              </w:rPr>
            </w:pPr>
            <w:r w:rsidRPr="00B35CB9">
              <w:rPr>
                <w:sz w:val="20"/>
                <w:szCs w:val="20"/>
                <w:lang w:val="fr" w:eastAsia="fr"/>
              </w:rPr>
              <w:t>53 495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E8FD445" w14:textId="77777777" w:rsidR="000D5932" w:rsidRPr="00B35CB9" w:rsidRDefault="000D5932" w:rsidP="000D5932">
            <w:pPr>
              <w:jc w:val="right"/>
              <w:rPr>
                <w:sz w:val="20"/>
                <w:szCs w:val="20"/>
                <w:lang w:val="en-CA" w:eastAsia="en-CA"/>
              </w:rPr>
            </w:pPr>
            <w:r w:rsidRPr="00B35CB9">
              <w:rPr>
                <w:sz w:val="20"/>
                <w:szCs w:val="20"/>
                <w:lang w:val="fr" w:eastAsia="fr"/>
              </w:rPr>
              <w:t>19 422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ECF1F8D" w14:textId="77777777" w:rsidR="000D5932" w:rsidRPr="00B35CB9" w:rsidRDefault="000D5932" w:rsidP="000D5932">
            <w:pPr>
              <w:jc w:val="right"/>
              <w:rPr>
                <w:sz w:val="20"/>
                <w:szCs w:val="20"/>
                <w:lang w:val="en-CA" w:eastAsia="en-CA"/>
              </w:rPr>
            </w:pPr>
            <w:r w:rsidRPr="00B35CB9">
              <w:rPr>
                <w:sz w:val="20"/>
                <w:szCs w:val="20"/>
                <w:lang w:val="fr" w:eastAsia="fr"/>
              </w:rPr>
              <w:t>36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AFA3ED0"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5AB76901"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0D13A58" w14:textId="7009F5C9" w:rsidR="000D5932" w:rsidRPr="00B35CB9" w:rsidRDefault="000D5932" w:rsidP="000D5932">
            <w:pPr>
              <w:jc w:val="left"/>
              <w:rPr>
                <w:sz w:val="20"/>
                <w:szCs w:val="20"/>
                <w:lang w:val="en-CA" w:eastAsia="en-CA"/>
              </w:rPr>
            </w:pPr>
            <w:r w:rsidRPr="00B35CB9">
              <w:rPr>
                <w:sz w:val="20"/>
                <w:szCs w:val="20"/>
                <w:lang w:val="fr" w:eastAsia="fr"/>
              </w:rPr>
              <w:t>Congo</w:t>
            </w:r>
            <w:r w:rsidR="00161613">
              <w:rPr>
                <w:sz w:val="20"/>
                <w:szCs w:val="20"/>
                <w:lang w:val="fr" w:eastAsia="fr"/>
              </w:rPr>
              <w:t xml:space="preserve"> (</w:t>
            </w:r>
            <w:r w:rsidR="00161613" w:rsidRPr="00B35CB9">
              <w:rPr>
                <w:sz w:val="20"/>
                <w:szCs w:val="20"/>
                <w:lang w:val="fr" w:eastAsia="fr"/>
              </w:rPr>
              <w:t>République démocratique du</w:t>
            </w:r>
            <w:r w:rsidR="00161613">
              <w:rPr>
                <w:sz w:val="20"/>
                <w:szCs w:val="20"/>
                <w:lang w:val="fr" w:eastAsia="fr"/>
              </w:rPr>
              <w:t>)</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5B813F1"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1E1D373"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F79C6E1" w14:textId="77777777" w:rsidR="000D5932" w:rsidRPr="00B35CB9" w:rsidRDefault="000D5932" w:rsidP="000D5932">
            <w:pPr>
              <w:jc w:val="right"/>
              <w:rPr>
                <w:sz w:val="20"/>
                <w:szCs w:val="20"/>
                <w:lang w:val="en-CA" w:eastAsia="en-CA"/>
              </w:rPr>
            </w:pPr>
            <w:r w:rsidRPr="00B35CB9">
              <w:rPr>
                <w:sz w:val="20"/>
                <w:szCs w:val="20"/>
                <w:lang w:val="fr" w:eastAsia="fr"/>
              </w:rPr>
              <w:t>82 730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DCF9959" w14:textId="77777777" w:rsidR="000D5932" w:rsidRPr="00B35CB9" w:rsidRDefault="000D5932" w:rsidP="000D5932">
            <w:pPr>
              <w:jc w:val="right"/>
              <w:rPr>
                <w:sz w:val="20"/>
                <w:szCs w:val="20"/>
                <w:lang w:val="en-CA" w:eastAsia="en-CA"/>
              </w:rPr>
            </w:pPr>
            <w:r w:rsidRPr="00B35CB9">
              <w:rPr>
                <w:sz w:val="20"/>
                <w:szCs w:val="20"/>
                <w:lang w:val="fr" w:eastAsia="fr"/>
              </w:rPr>
              <w:t>56 014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03AF607" w14:textId="77777777" w:rsidR="000D5932" w:rsidRPr="00B35CB9" w:rsidRDefault="000D5932" w:rsidP="000D5932">
            <w:pPr>
              <w:jc w:val="right"/>
              <w:rPr>
                <w:sz w:val="20"/>
                <w:szCs w:val="20"/>
                <w:lang w:val="en-CA" w:eastAsia="en-CA"/>
              </w:rPr>
            </w:pPr>
            <w:r w:rsidRPr="00B35CB9">
              <w:rPr>
                <w:sz w:val="20"/>
                <w:szCs w:val="20"/>
                <w:lang w:val="fr" w:eastAsia="fr"/>
              </w:rPr>
              <w:t>68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0FD266A" w14:textId="77777777" w:rsidR="000D5932" w:rsidRPr="00B35CB9" w:rsidRDefault="000D5932" w:rsidP="000D5932">
            <w:pPr>
              <w:jc w:val="right"/>
              <w:rPr>
                <w:sz w:val="20"/>
                <w:szCs w:val="20"/>
                <w:lang w:val="en-CA" w:eastAsia="en-CA"/>
              </w:rPr>
            </w:pPr>
            <w:r w:rsidRPr="00B35CB9">
              <w:rPr>
                <w:sz w:val="20"/>
                <w:szCs w:val="20"/>
                <w:lang w:val="fr" w:eastAsia="fr"/>
              </w:rPr>
              <w:t>20</w:t>
            </w:r>
          </w:p>
        </w:tc>
      </w:tr>
      <w:tr w:rsidR="000D5932" w:rsidRPr="00B35CB9" w14:paraId="65420AC5"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44238E" w14:textId="77777777" w:rsidR="000D5932" w:rsidRPr="00B35CB9" w:rsidRDefault="000D5932" w:rsidP="000D5932">
            <w:pPr>
              <w:jc w:val="left"/>
              <w:rPr>
                <w:sz w:val="20"/>
                <w:szCs w:val="20"/>
                <w:lang w:val="en-CA" w:eastAsia="en-CA"/>
              </w:rPr>
            </w:pPr>
            <w:r w:rsidRPr="00B35CB9">
              <w:rPr>
                <w:sz w:val="20"/>
                <w:szCs w:val="20"/>
                <w:lang w:val="fr" w:eastAsia="fr"/>
              </w:rPr>
              <w:t>Djibouti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614D068"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78C0D1B"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2DFB127" w14:textId="77777777" w:rsidR="000D5932" w:rsidRPr="00B35CB9" w:rsidRDefault="000D5932" w:rsidP="000D5932">
            <w:pPr>
              <w:jc w:val="right"/>
              <w:rPr>
                <w:sz w:val="20"/>
                <w:szCs w:val="20"/>
                <w:lang w:val="en-CA" w:eastAsia="en-CA"/>
              </w:rPr>
            </w:pPr>
            <w:r w:rsidRPr="00B35CB9">
              <w:rPr>
                <w:sz w:val="20"/>
                <w:szCs w:val="20"/>
                <w:lang w:val="fr" w:eastAsia="fr"/>
              </w:rPr>
              <w:t>80 571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A9C182E" w14:textId="77777777" w:rsidR="000D5932" w:rsidRPr="00B35CB9" w:rsidRDefault="000D5932" w:rsidP="000D5932">
            <w:pPr>
              <w:jc w:val="right"/>
              <w:rPr>
                <w:sz w:val="20"/>
                <w:szCs w:val="20"/>
                <w:lang w:val="en-CA" w:eastAsia="en-CA"/>
              </w:rPr>
            </w:pPr>
            <w:r w:rsidRPr="00B35CB9">
              <w:rPr>
                <w:sz w:val="20"/>
                <w:szCs w:val="20"/>
                <w:lang w:val="fr" w:eastAsia="fr"/>
              </w:rPr>
              <w:t>87 376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15895F3" w14:textId="77777777" w:rsidR="000D5932" w:rsidRPr="00B35CB9" w:rsidRDefault="000D5932" w:rsidP="000D5932">
            <w:pPr>
              <w:jc w:val="right"/>
              <w:rPr>
                <w:sz w:val="20"/>
                <w:szCs w:val="20"/>
                <w:lang w:val="en-CA" w:eastAsia="en-CA"/>
              </w:rPr>
            </w:pPr>
            <w:r w:rsidRPr="00B35CB9">
              <w:rPr>
                <w:sz w:val="20"/>
                <w:szCs w:val="20"/>
                <w:lang w:val="fr" w:eastAsia="fr"/>
              </w:rPr>
              <w:t>108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E7D3AB5"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23D95716"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A404C7" w14:textId="77777777" w:rsidR="000D5932" w:rsidRPr="00B35CB9" w:rsidRDefault="000D5932" w:rsidP="000D5932">
            <w:pPr>
              <w:jc w:val="left"/>
              <w:rPr>
                <w:sz w:val="20"/>
                <w:szCs w:val="20"/>
                <w:lang w:val="en-CA" w:eastAsia="en-CA"/>
              </w:rPr>
            </w:pPr>
            <w:r w:rsidRPr="00B35CB9">
              <w:rPr>
                <w:sz w:val="20"/>
                <w:szCs w:val="20"/>
                <w:lang w:val="fr" w:eastAsia="fr"/>
              </w:rPr>
              <w:t>Dominique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C581EA1"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B9C0C9C"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C9C9BE9" w14:textId="77777777" w:rsidR="000D5932" w:rsidRPr="00B35CB9" w:rsidRDefault="000D5932" w:rsidP="000D5932">
            <w:pPr>
              <w:jc w:val="right"/>
              <w:rPr>
                <w:sz w:val="20"/>
                <w:szCs w:val="20"/>
                <w:lang w:val="en-CA" w:eastAsia="en-CA"/>
              </w:rPr>
            </w:pPr>
            <w:r w:rsidRPr="00B35CB9">
              <w:rPr>
                <w:sz w:val="20"/>
                <w:szCs w:val="20"/>
                <w:lang w:val="fr" w:eastAsia="fr"/>
              </w:rPr>
              <w:t>44 880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F15E7F3"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67038DC"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A4212D6"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251F176B"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3EEBB6F" w14:textId="77777777" w:rsidR="000D5932" w:rsidRPr="00B35CB9" w:rsidRDefault="000D5932" w:rsidP="000D5932">
            <w:pPr>
              <w:jc w:val="left"/>
              <w:rPr>
                <w:sz w:val="20"/>
                <w:szCs w:val="20"/>
                <w:lang w:val="en-CA" w:eastAsia="en-CA"/>
              </w:rPr>
            </w:pPr>
            <w:r w:rsidRPr="00B35CB9">
              <w:rPr>
                <w:sz w:val="20"/>
                <w:szCs w:val="20"/>
                <w:lang w:val="fr" w:eastAsia="fr"/>
              </w:rPr>
              <w:t>République dominicaine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899865C"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4C46CF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E95D929" w14:textId="77777777" w:rsidR="000D5932" w:rsidRPr="00B35CB9" w:rsidRDefault="000D5932" w:rsidP="000D5932">
            <w:pPr>
              <w:jc w:val="right"/>
              <w:rPr>
                <w:sz w:val="20"/>
                <w:szCs w:val="20"/>
                <w:lang w:val="en-CA" w:eastAsia="en-CA"/>
              </w:rPr>
            </w:pPr>
            <w:r w:rsidRPr="00B35CB9">
              <w:rPr>
                <w:sz w:val="20"/>
                <w:szCs w:val="20"/>
                <w:lang w:val="fr" w:eastAsia="fr"/>
              </w:rPr>
              <w:t>169 428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5B8DD06" w14:textId="77777777" w:rsidR="000D5932" w:rsidRPr="00B35CB9" w:rsidRDefault="000D5932" w:rsidP="000D5932">
            <w:pPr>
              <w:jc w:val="right"/>
              <w:rPr>
                <w:sz w:val="20"/>
                <w:szCs w:val="20"/>
                <w:lang w:val="en-CA" w:eastAsia="en-CA"/>
              </w:rPr>
            </w:pPr>
            <w:r w:rsidRPr="00B35CB9">
              <w:rPr>
                <w:sz w:val="20"/>
                <w:szCs w:val="20"/>
                <w:lang w:val="fr" w:eastAsia="fr"/>
              </w:rPr>
              <w:t>339 327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00414F0" w14:textId="77777777" w:rsidR="000D5932" w:rsidRPr="00B35CB9" w:rsidRDefault="000D5932" w:rsidP="000D5932">
            <w:pPr>
              <w:jc w:val="right"/>
              <w:rPr>
                <w:sz w:val="20"/>
                <w:szCs w:val="20"/>
                <w:lang w:val="en-CA" w:eastAsia="en-CA"/>
              </w:rPr>
            </w:pPr>
            <w:r w:rsidRPr="00B35CB9">
              <w:rPr>
                <w:sz w:val="20"/>
                <w:szCs w:val="20"/>
                <w:lang w:val="fr" w:eastAsia="fr"/>
              </w:rPr>
              <w:t>200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7A3E1ED"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21D97E29"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4D22ECD" w14:textId="77777777" w:rsidR="000D5932" w:rsidRPr="00B35CB9" w:rsidRDefault="000D5932" w:rsidP="000D5932">
            <w:pPr>
              <w:jc w:val="left"/>
              <w:rPr>
                <w:sz w:val="20"/>
                <w:szCs w:val="20"/>
                <w:lang w:val="en-CA" w:eastAsia="en-CA"/>
              </w:rPr>
            </w:pPr>
            <w:r w:rsidRPr="00B35CB9">
              <w:rPr>
                <w:sz w:val="20"/>
                <w:szCs w:val="20"/>
                <w:lang w:val="fr" w:eastAsia="fr"/>
              </w:rPr>
              <w:t>Équateur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E5A3A85" w14:textId="77777777" w:rsidR="000D5932" w:rsidRPr="00B35CB9" w:rsidRDefault="000D5932" w:rsidP="000D5932">
            <w:pPr>
              <w:jc w:val="right"/>
              <w:rPr>
                <w:sz w:val="20"/>
                <w:szCs w:val="20"/>
                <w:lang w:val="en-CA" w:eastAsia="en-CA"/>
              </w:rPr>
            </w:pPr>
            <w:r w:rsidRPr="00B35CB9">
              <w:rPr>
                <w:sz w:val="20"/>
                <w:szCs w:val="20"/>
                <w:lang w:val="fr" w:eastAsia="fr"/>
              </w:rPr>
              <w:t>0,4</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6840E87"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32E47F4" w14:textId="77777777" w:rsidR="000D5932" w:rsidRPr="00B35CB9" w:rsidRDefault="000D5932" w:rsidP="000D5932">
            <w:pPr>
              <w:jc w:val="right"/>
              <w:rPr>
                <w:sz w:val="20"/>
                <w:szCs w:val="20"/>
                <w:lang w:val="en-CA" w:eastAsia="en-CA"/>
              </w:rPr>
            </w:pPr>
            <w:r w:rsidRPr="00B35CB9">
              <w:rPr>
                <w:sz w:val="20"/>
                <w:szCs w:val="20"/>
                <w:lang w:val="fr" w:eastAsia="fr"/>
              </w:rPr>
              <w:t>99 277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8B3F98" w14:textId="77777777" w:rsidR="000D5932" w:rsidRPr="00B35CB9" w:rsidRDefault="000D5932" w:rsidP="000D5932">
            <w:pPr>
              <w:jc w:val="right"/>
              <w:rPr>
                <w:sz w:val="20"/>
                <w:szCs w:val="20"/>
                <w:lang w:val="en-CA" w:eastAsia="en-CA"/>
              </w:rPr>
            </w:pPr>
            <w:r w:rsidRPr="00B35CB9">
              <w:rPr>
                <w:sz w:val="20"/>
                <w:szCs w:val="20"/>
                <w:lang w:val="fr" w:eastAsia="fr"/>
              </w:rPr>
              <w:t>202 823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613900B" w14:textId="77777777" w:rsidR="000D5932" w:rsidRPr="00B35CB9" w:rsidRDefault="000D5932" w:rsidP="000D5932">
            <w:pPr>
              <w:jc w:val="right"/>
              <w:rPr>
                <w:sz w:val="20"/>
                <w:szCs w:val="20"/>
                <w:lang w:val="en-CA" w:eastAsia="en-CA"/>
              </w:rPr>
            </w:pPr>
            <w:r w:rsidRPr="00B35CB9">
              <w:rPr>
                <w:sz w:val="20"/>
                <w:szCs w:val="20"/>
                <w:lang w:val="fr" w:eastAsia="fr"/>
              </w:rPr>
              <w:t>204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789F06F"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62FE52F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FC9A856" w14:textId="77777777" w:rsidR="000D5932" w:rsidRPr="00B35CB9" w:rsidRDefault="000D5932" w:rsidP="000D5932">
            <w:pPr>
              <w:jc w:val="left"/>
              <w:rPr>
                <w:sz w:val="20"/>
                <w:szCs w:val="20"/>
                <w:lang w:val="en-CA" w:eastAsia="en-CA"/>
              </w:rPr>
            </w:pPr>
            <w:r w:rsidRPr="00B35CB9">
              <w:rPr>
                <w:sz w:val="20"/>
                <w:szCs w:val="20"/>
                <w:lang w:val="fr" w:eastAsia="fr"/>
              </w:rPr>
              <w:t>Égypte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64BC2FB" w14:textId="77777777" w:rsidR="000D5932" w:rsidRPr="00B35CB9" w:rsidRDefault="000D5932" w:rsidP="000D5932">
            <w:pPr>
              <w:jc w:val="right"/>
              <w:rPr>
                <w:sz w:val="20"/>
                <w:szCs w:val="20"/>
                <w:lang w:val="en-CA" w:eastAsia="en-CA"/>
              </w:rPr>
            </w:pPr>
            <w:r w:rsidRPr="00B35CB9">
              <w:rPr>
                <w:sz w:val="20"/>
                <w:szCs w:val="20"/>
                <w:lang w:val="fr" w:eastAsia="fr"/>
              </w:rPr>
              <w:t>3,7</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3840BED" w14:textId="77777777" w:rsidR="000D5932" w:rsidRPr="00B35CB9" w:rsidRDefault="000D5932" w:rsidP="000D5932">
            <w:pPr>
              <w:jc w:val="right"/>
              <w:rPr>
                <w:sz w:val="20"/>
                <w:szCs w:val="20"/>
                <w:lang w:val="en-CA" w:eastAsia="en-CA"/>
              </w:rPr>
            </w:pPr>
            <w:r w:rsidRPr="00B35CB9">
              <w:rPr>
                <w:sz w:val="20"/>
                <w:szCs w:val="20"/>
                <w:lang w:val="fr" w:eastAsia="fr"/>
              </w:rPr>
              <w:t>49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BCA366C" w14:textId="77777777" w:rsidR="000D5932" w:rsidRPr="00B35CB9" w:rsidRDefault="000D5932" w:rsidP="000D5932">
            <w:pPr>
              <w:jc w:val="right"/>
              <w:rPr>
                <w:sz w:val="20"/>
                <w:szCs w:val="20"/>
                <w:lang w:val="en-CA" w:eastAsia="en-CA"/>
              </w:rPr>
            </w:pPr>
            <w:r w:rsidRPr="00B35CB9">
              <w:rPr>
                <w:sz w:val="20"/>
                <w:szCs w:val="20"/>
                <w:lang w:val="fr" w:eastAsia="fr"/>
              </w:rPr>
              <w:t>1 608 952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796B756" w14:textId="77777777" w:rsidR="000D5932" w:rsidRPr="00B35CB9" w:rsidRDefault="000D5932" w:rsidP="000D5932">
            <w:pPr>
              <w:jc w:val="right"/>
              <w:rPr>
                <w:sz w:val="20"/>
                <w:szCs w:val="20"/>
                <w:lang w:val="en-CA" w:eastAsia="en-CA"/>
              </w:rPr>
            </w:pPr>
            <w:r w:rsidRPr="00B35CB9">
              <w:rPr>
                <w:sz w:val="20"/>
                <w:szCs w:val="20"/>
                <w:lang w:val="fr" w:eastAsia="fr"/>
              </w:rPr>
              <w:t>1 227 361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C041984" w14:textId="77777777" w:rsidR="000D5932" w:rsidRPr="00B35CB9" w:rsidRDefault="000D5932" w:rsidP="000D5932">
            <w:pPr>
              <w:jc w:val="right"/>
              <w:rPr>
                <w:sz w:val="20"/>
                <w:szCs w:val="20"/>
                <w:lang w:val="en-CA" w:eastAsia="en-CA"/>
              </w:rPr>
            </w:pPr>
            <w:r w:rsidRPr="00B35CB9">
              <w:rPr>
                <w:sz w:val="20"/>
                <w:szCs w:val="20"/>
                <w:lang w:val="fr" w:eastAsia="fr"/>
              </w:rPr>
              <w:t>76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4538412" w14:textId="77777777" w:rsidR="000D5932" w:rsidRPr="00B35CB9" w:rsidRDefault="000D5932" w:rsidP="000D5932">
            <w:pPr>
              <w:jc w:val="right"/>
              <w:rPr>
                <w:sz w:val="20"/>
                <w:szCs w:val="20"/>
                <w:lang w:val="en-CA" w:eastAsia="en-CA"/>
              </w:rPr>
            </w:pPr>
            <w:r w:rsidRPr="00B35CB9">
              <w:rPr>
                <w:sz w:val="20"/>
                <w:szCs w:val="20"/>
                <w:lang w:val="fr" w:eastAsia="fr"/>
              </w:rPr>
              <w:t>75</w:t>
            </w:r>
          </w:p>
        </w:tc>
      </w:tr>
      <w:tr w:rsidR="000D5932" w:rsidRPr="00B35CB9" w14:paraId="213C5FF2"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1C1E948" w14:textId="77777777" w:rsidR="000D5932" w:rsidRPr="00B35CB9" w:rsidRDefault="000D5932" w:rsidP="000D5932">
            <w:pPr>
              <w:jc w:val="left"/>
              <w:rPr>
                <w:sz w:val="20"/>
                <w:szCs w:val="20"/>
                <w:lang w:val="en-CA" w:eastAsia="en-CA"/>
              </w:rPr>
            </w:pPr>
            <w:r w:rsidRPr="00B35CB9">
              <w:rPr>
                <w:sz w:val="20"/>
                <w:szCs w:val="20"/>
                <w:lang w:val="fr" w:eastAsia="fr"/>
              </w:rPr>
              <w:lastRenderedPageBreak/>
              <w:t>El Salvador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71F4C4C" w14:textId="77777777" w:rsidR="000D5932" w:rsidRPr="00B35CB9" w:rsidRDefault="000D5932" w:rsidP="000D5932">
            <w:pPr>
              <w:jc w:val="right"/>
              <w:rPr>
                <w:sz w:val="20"/>
                <w:szCs w:val="20"/>
                <w:lang w:val="en-CA" w:eastAsia="en-CA"/>
              </w:rPr>
            </w:pPr>
            <w:r w:rsidRPr="00B35CB9">
              <w:rPr>
                <w:sz w:val="20"/>
                <w:szCs w:val="20"/>
                <w:lang w:val="fr" w:eastAsia="fr"/>
              </w:rPr>
              <w:t>2,0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6BEAA9F"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BA45346" w14:textId="77777777" w:rsidR="000D5932" w:rsidRPr="00B35CB9" w:rsidRDefault="000D5932" w:rsidP="000D5932">
            <w:pPr>
              <w:jc w:val="right"/>
              <w:rPr>
                <w:sz w:val="20"/>
                <w:szCs w:val="20"/>
                <w:lang w:val="en-CA" w:eastAsia="en-CA"/>
              </w:rPr>
            </w:pPr>
            <w:r w:rsidRPr="00B35CB9">
              <w:rPr>
                <w:sz w:val="20"/>
                <w:szCs w:val="20"/>
                <w:lang w:val="fr" w:eastAsia="fr"/>
              </w:rPr>
              <w:t>128 214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A1BA980" w14:textId="77777777" w:rsidR="000D5932" w:rsidRPr="00B35CB9" w:rsidRDefault="000D5932" w:rsidP="000D5932">
            <w:pPr>
              <w:jc w:val="right"/>
              <w:rPr>
                <w:sz w:val="20"/>
                <w:szCs w:val="20"/>
                <w:lang w:val="en-CA" w:eastAsia="en-CA"/>
              </w:rPr>
            </w:pPr>
            <w:r w:rsidRPr="00B35CB9">
              <w:rPr>
                <w:sz w:val="20"/>
                <w:szCs w:val="20"/>
                <w:lang w:val="fr" w:eastAsia="fr"/>
              </w:rPr>
              <w:t>115 164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242841E" w14:textId="77777777" w:rsidR="000D5932" w:rsidRPr="00B35CB9" w:rsidRDefault="000D5932" w:rsidP="000D5932">
            <w:pPr>
              <w:jc w:val="right"/>
              <w:rPr>
                <w:sz w:val="20"/>
                <w:szCs w:val="20"/>
                <w:lang w:val="en-CA" w:eastAsia="en-CA"/>
              </w:rPr>
            </w:pPr>
            <w:r w:rsidRPr="00B35CB9">
              <w:rPr>
                <w:sz w:val="20"/>
                <w:szCs w:val="20"/>
                <w:lang w:val="fr" w:eastAsia="fr"/>
              </w:rPr>
              <w:t>90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CD34CF7"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414D6A6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43993F1" w14:textId="77777777" w:rsidR="000D5932" w:rsidRPr="00B35CB9" w:rsidRDefault="000D5932" w:rsidP="000D5932">
            <w:pPr>
              <w:jc w:val="left"/>
              <w:rPr>
                <w:sz w:val="20"/>
                <w:szCs w:val="20"/>
                <w:lang w:val="en-CA" w:eastAsia="en-CA"/>
              </w:rPr>
            </w:pPr>
            <w:r w:rsidRPr="00B35CB9">
              <w:rPr>
                <w:sz w:val="20"/>
                <w:szCs w:val="20"/>
                <w:lang w:val="fr" w:eastAsia="fr"/>
              </w:rPr>
              <w:t>Guinée équatoriale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FED53E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EB8861B"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7FD94B2" w14:textId="77777777" w:rsidR="000D5932" w:rsidRPr="00B35CB9" w:rsidRDefault="000D5932" w:rsidP="000D5932">
            <w:pPr>
              <w:jc w:val="right"/>
              <w:rPr>
                <w:sz w:val="20"/>
                <w:szCs w:val="20"/>
                <w:lang w:val="en-CA" w:eastAsia="en-CA"/>
              </w:rPr>
            </w:pPr>
            <w:r w:rsidRPr="00B35CB9">
              <w:rPr>
                <w:sz w:val="20"/>
                <w:szCs w:val="20"/>
                <w:lang w:val="fr" w:eastAsia="fr"/>
              </w:rPr>
              <w:t>10 000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63E572B"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0A2D2AE"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17930AF"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2352099E"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1F73660" w14:textId="77777777" w:rsidR="000D5932" w:rsidRPr="00B35CB9" w:rsidRDefault="000D5932" w:rsidP="000D5932">
            <w:pPr>
              <w:jc w:val="left"/>
              <w:rPr>
                <w:sz w:val="20"/>
                <w:szCs w:val="20"/>
                <w:lang w:val="en-CA" w:eastAsia="en-CA"/>
              </w:rPr>
            </w:pPr>
            <w:r w:rsidRPr="00B35CB9">
              <w:rPr>
                <w:sz w:val="20"/>
                <w:szCs w:val="20"/>
                <w:lang w:val="fr" w:eastAsia="fr"/>
              </w:rPr>
              <w:t>Érythrée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3EDD59F"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628F8F3"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CE340FF" w14:textId="77777777" w:rsidR="000D5932" w:rsidRPr="00B35CB9" w:rsidRDefault="000D5932" w:rsidP="000D5932">
            <w:pPr>
              <w:jc w:val="right"/>
              <w:rPr>
                <w:sz w:val="20"/>
                <w:szCs w:val="20"/>
                <w:lang w:val="en-CA" w:eastAsia="en-CA"/>
              </w:rPr>
            </w:pPr>
            <w:r w:rsidRPr="00B35CB9">
              <w:rPr>
                <w:sz w:val="20"/>
                <w:szCs w:val="20"/>
                <w:lang w:val="fr" w:eastAsia="fr"/>
              </w:rPr>
              <w:t>89 339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5412B64" w14:textId="77777777" w:rsidR="000D5932" w:rsidRPr="00B35CB9" w:rsidRDefault="000D5932" w:rsidP="000D5932">
            <w:pPr>
              <w:jc w:val="right"/>
              <w:rPr>
                <w:sz w:val="20"/>
                <w:szCs w:val="20"/>
                <w:lang w:val="en-CA" w:eastAsia="en-CA"/>
              </w:rPr>
            </w:pPr>
            <w:r w:rsidRPr="00B35CB9">
              <w:rPr>
                <w:sz w:val="20"/>
                <w:szCs w:val="20"/>
                <w:lang w:val="fr" w:eastAsia="fr"/>
              </w:rPr>
              <w:t>179 640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02A4A02" w14:textId="77777777" w:rsidR="000D5932" w:rsidRPr="00B35CB9" w:rsidRDefault="000D5932" w:rsidP="000D5932">
            <w:pPr>
              <w:jc w:val="right"/>
              <w:rPr>
                <w:sz w:val="20"/>
                <w:szCs w:val="20"/>
                <w:lang w:val="en-CA" w:eastAsia="en-CA"/>
              </w:rPr>
            </w:pPr>
            <w:r w:rsidRPr="00B35CB9">
              <w:rPr>
                <w:sz w:val="20"/>
                <w:szCs w:val="20"/>
                <w:lang w:val="fr" w:eastAsia="fr"/>
              </w:rPr>
              <w:t>201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1660EC8"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0647C6CF"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47A8A6" w14:textId="77777777" w:rsidR="000D5932" w:rsidRPr="00B35CB9" w:rsidRDefault="000D5932" w:rsidP="000D5932">
            <w:pPr>
              <w:jc w:val="left"/>
              <w:rPr>
                <w:sz w:val="20"/>
                <w:szCs w:val="20"/>
                <w:lang w:val="en-CA" w:eastAsia="en-CA"/>
              </w:rPr>
            </w:pPr>
            <w:r w:rsidRPr="00B35CB9">
              <w:rPr>
                <w:sz w:val="20"/>
                <w:szCs w:val="20"/>
                <w:lang w:val="fr" w:eastAsia="fr"/>
              </w:rPr>
              <w:t>Eswatini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11DAF43" w14:textId="77777777" w:rsidR="000D5932" w:rsidRPr="00B35CB9" w:rsidRDefault="000D5932" w:rsidP="000D5932">
            <w:pPr>
              <w:jc w:val="right"/>
              <w:rPr>
                <w:sz w:val="20"/>
                <w:szCs w:val="20"/>
                <w:lang w:val="en-CA" w:eastAsia="en-CA"/>
              </w:rPr>
            </w:pPr>
            <w:r w:rsidRPr="00B35CB9">
              <w:rPr>
                <w:sz w:val="20"/>
                <w:szCs w:val="20"/>
                <w:lang w:val="fr" w:eastAsia="fr"/>
              </w:rPr>
              <w:t>0,2</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AD977B4"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3D2107B" w14:textId="77777777" w:rsidR="000D5932" w:rsidRPr="00B35CB9" w:rsidRDefault="000D5932" w:rsidP="000D5932">
            <w:pPr>
              <w:jc w:val="right"/>
              <w:rPr>
                <w:sz w:val="20"/>
                <w:szCs w:val="20"/>
                <w:lang w:val="en-CA" w:eastAsia="en-CA"/>
              </w:rPr>
            </w:pPr>
            <w:r w:rsidRPr="00B35CB9">
              <w:rPr>
                <w:sz w:val="20"/>
                <w:szCs w:val="20"/>
                <w:lang w:val="fr" w:eastAsia="fr"/>
              </w:rPr>
              <w:t>84 133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CCEFB39" w14:textId="77777777" w:rsidR="000D5932" w:rsidRPr="00B35CB9" w:rsidRDefault="000D5932" w:rsidP="000D5932">
            <w:pPr>
              <w:jc w:val="right"/>
              <w:rPr>
                <w:sz w:val="20"/>
                <w:szCs w:val="20"/>
                <w:lang w:val="en-CA" w:eastAsia="en-CA"/>
              </w:rPr>
            </w:pPr>
            <w:r w:rsidRPr="00B35CB9">
              <w:rPr>
                <w:sz w:val="20"/>
                <w:szCs w:val="20"/>
                <w:lang w:val="fr" w:eastAsia="fr"/>
              </w:rPr>
              <w:t>123 824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B88B0EB" w14:textId="77777777" w:rsidR="000D5932" w:rsidRPr="00B35CB9" w:rsidRDefault="000D5932" w:rsidP="000D5932">
            <w:pPr>
              <w:jc w:val="right"/>
              <w:rPr>
                <w:sz w:val="20"/>
                <w:szCs w:val="20"/>
                <w:lang w:val="en-CA" w:eastAsia="en-CA"/>
              </w:rPr>
            </w:pPr>
            <w:r w:rsidRPr="00B35CB9">
              <w:rPr>
                <w:sz w:val="20"/>
                <w:szCs w:val="20"/>
                <w:lang w:val="fr" w:eastAsia="fr"/>
              </w:rPr>
              <w:t>147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5F800E9"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3551CA24"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AA2B6B7" w14:textId="77777777" w:rsidR="000D5932" w:rsidRPr="00B35CB9" w:rsidRDefault="000D5932" w:rsidP="000D5932">
            <w:pPr>
              <w:jc w:val="left"/>
              <w:rPr>
                <w:sz w:val="20"/>
                <w:szCs w:val="20"/>
                <w:lang w:val="en-CA" w:eastAsia="en-CA"/>
              </w:rPr>
            </w:pPr>
            <w:r w:rsidRPr="00B35CB9">
              <w:rPr>
                <w:sz w:val="20"/>
                <w:szCs w:val="20"/>
                <w:lang w:val="fr" w:eastAsia="fr"/>
              </w:rPr>
              <w:t>Éthiopie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F4830D9" w14:textId="77777777" w:rsidR="000D5932" w:rsidRPr="00B35CB9" w:rsidRDefault="000D5932" w:rsidP="000D5932">
            <w:pPr>
              <w:jc w:val="right"/>
              <w:rPr>
                <w:sz w:val="20"/>
                <w:szCs w:val="20"/>
                <w:lang w:val="en-CA" w:eastAsia="en-CA"/>
              </w:rPr>
            </w:pPr>
            <w:r w:rsidRPr="00B35CB9">
              <w:rPr>
                <w:sz w:val="20"/>
                <w:szCs w:val="20"/>
                <w:lang w:val="fr" w:eastAsia="fr"/>
              </w:rPr>
              <w:t>0,3</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F86A84F"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BF3B05F" w14:textId="77777777" w:rsidR="000D5932" w:rsidRPr="00B35CB9" w:rsidRDefault="000D5932" w:rsidP="000D5932">
            <w:pPr>
              <w:jc w:val="right"/>
              <w:rPr>
                <w:sz w:val="20"/>
                <w:szCs w:val="20"/>
                <w:lang w:val="en-CA" w:eastAsia="en-CA"/>
              </w:rPr>
            </w:pPr>
            <w:r w:rsidRPr="00B35CB9">
              <w:rPr>
                <w:sz w:val="20"/>
                <w:szCs w:val="20"/>
                <w:lang w:val="fr" w:eastAsia="fr"/>
              </w:rPr>
              <w:t>98 800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C205E7" w14:textId="77777777" w:rsidR="000D5932" w:rsidRPr="00B35CB9" w:rsidRDefault="000D5932" w:rsidP="000D5932">
            <w:pPr>
              <w:jc w:val="right"/>
              <w:rPr>
                <w:sz w:val="20"/>
                <w:szCs w:val="20"/>
                <w:lang w:val="en-CA" w:eastAsia="en-CA"/>
              </w:rPr>
            </w:pPr>
            <w:r w:rsidRPr="00B35CB9">
              <w:rPr>
                <w:sz w:val="20"/>
                <w:szCs w:val="20"/>
                <w:lang w:val="fr" w:eastAsia="fr"/>
              </w:rPr>
              <w:t>88 112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4693D24" w14:textId="77777777" w:rsidR="000D5932" w:rsidRPr="00B35CB9" w:rsidRDefault="000D5932" w:rsidP="000D5932">
            <w:pPr>
              <w:jc w:val="right"/>
              <w:rPr>
                <w:sz w:val="20"/>
                <w:szCs w:val="20"/>
                <w:lang w:val="en-CA" w:eastAsia="en-CA"/>
              </w:rPr>
            </w:pPr>
            <w:r w:rsidRPr="00B35CB9">
              <w:rPr>
                <w:sz w:val="20"/>
                <w:szCs w:val="20"/>
                <w:lang w:val="fr" w:eastAsia="fr"/>
              </w:rPr>
              <w:t>89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45B8032"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20FB648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DC4A7F6" w14:textId="77777777" w:rsidR="000D5932" w:rsidRPr="00B35CB9" w:rsidRDefault="000D5932" w:rsidP="000D5932">
            <w:pPr>
              <w:jc w:val="left"/>
              <w:rPr>
                <w:sz w:val="20"/>
                <w:szCs w:val="20"/>
                <w:lang w:val="en-CA" w:eastAsia="en-CA"/>
              </w:rPr>
            </w:pPr>
            <w:r w:rsidRPr="00B35CB9">
              <w:rPr>
                <w:sz w:val="20"/>
                <w:szCs w:val="20"/>
                <w:lang w:val="fr" w:eastAsia="fr"/>
              </w:rPr>
              <w:t>Fidji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C6C5CE4" w14:textId="77777777" w:rsidR="000D5932" w:rsidRPr="00B35CB9" w:rsidRDefault="000D5932" w:rsidP="000D5932">
            <w:pPr>
              <w:jc w:val="right"/>
              <w:rPr>
                <w:sz w:val="20"/>
                <w:szCs w:val="20"/>
                <w:lang w:val="en-CA" w:eastAsia="en-CA"/>
              </w:rPr>
            </w:pPr>
            <w:r w:rsidRPr="00B35CB9">
              <w:rPr>
                <w:sz w:val="20"/>
                <w:szCs w:val="20"/>
                <w:lang w:val="fr" w:eastAsia="fr"/>
              </w:rPr>
              <w:t>0,2</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434461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4726B40" w14:textId="77777777" w:rsidR="000D5932" w:rsidRPr="00B35CB9" w:rsidRDefault="000D5932" w:rsidP="000D5932">
            <w:pPr>
              <w:jc w:val="right"/>
              <w:rPr>
                <w:sz w:val="20"/>
                <w:szCs w:val="20"/>
                <w:lang w:val="en-CA" w:eastAsia="en-CA"/>
              </w:rPr>
            </w:pPr>
            <w:r w:rsidRPr="00B35CB9">
              <w:rPr>
                <w:sz w:val="20"/>
                <w:szCs w:val="20"/>
                <w:lang w:val="fr" w:eastAsia="fr"/>
              </w:rPr>
              <w:t>60 712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489503E" w14:textId="77777777" w:rsidR="000D5932" w:rsidRPr="00B35CB9" w:rsidRDefault="000D5932" w:rsidP="000D5932">
            <w:pPr>
              <w:jc w:val="right"/>
              <w:rPr>
                <w:sz w:val="20"/>
                <w:szCs w:val="20"/>
                <w:lang w:val="en-CA" w:eastAsia="en-CA"/>
              </w:rPr>
            </w:pPr>
            <w:r w:rsidRPr="00B35CB9">
              <w:rPr>
                <w:sz w:val="20"/>
                <w:szCs w:val="20"/>
                <w:lang w:val="fr" w:eastAsia="fr"/>
              </w:rPr>
              <w:t>93 042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2D813C4" w14:textId="77777777" w:rsidR="000D5932" w:rsidRPr="00B35CB9" w:rsidRDefault="000D5932" w:rsidP="000D5932">
            <w:pPr>
              <w:jc w:val="right"/>
              <w:rPr>
                <w:sz w:val="20"/>
                <w:szCs w:val="20"/>
                <w:lang w:val="en-CA" w:eastAsia="en-CA"/>
              </w:rPr>
            </w:pPr>
            <w:r w:rsidRPr="00B35CB9">
              <w:rPr>
                <w:sz w:val="20"/>
                <w:szCs w:val="20"/>
                <w:lang w:val="fr" w:eastAsia="fr"/>
              </w:rPr>
              <w:t>153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67B3DB6"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3F59B41C"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74C8115" w14:textId="77777777" w:rsidR="000D5932" w:rsidRPr="00B35CB9" w:rsidRDefault="000D5932" w:rsidP="000D5932">
            <w:pPr>
              <w:jc w:val="left"/>
              <w:rPr>
                <w:sz w:val="20"/>
                <w:szCs w:val="20"/>
                <w:lang w:val="en-CA" w:eastAsia="en-CA"/>
              </w:rPr>
            </w:pPr>
            <w:r w:rsidRPr="00B35CB9">
              <w:rPr>
                <w:sz w:val="20"/>
                <w:szCs w:val="20"/>
                <w:lang w:val="fr" w:eastAsia="fr"/>
              </w:rPr>
              <w:t>Gabon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D00EDFF"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7B75B01"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02B0982" w14:textId="77777777" w:rsidR="000D5932" w:rsidRPr="00B35CB9" w:rsidRDefault="000D5932" w:rsidP="000D5932">
            <w:pPr>
              <w:jc w:val="right"/>
              <w:rPr>
                <w:sz w:val="20"/>
                <w:szCs w:val="20"/>
                <w:lang w:val="en-CA" w:eastAsia="en-CA"/>
              </w:rPr>
            </w:pPr>
            <w:r w:rsidRPr="00B35CB9">
              <w:rPr>
                <w:sz w:val="20"/>
                <w:szCs w:val="20"/>
                <w:lang w:val="fr" w:eastAsia="fr"/>
              </w:rPr>
              <w:t>79 105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E189964" w14:textId="77777777" w:rsidR="000D5932" w:rsidRPr="00B35CB9" w:rsidRDefault="000D5932" w:rsidP="000D5932">
            <w:pPr>
              <w:jc w:val="right"/>
              <w:rPr>
                <w:sz w:val="20"/>
                <w:szCs w:val="20"/>
                <w:lang w:val="en-CA" w:eastAsia="en-CA"/>
              </w:rPr>
            </w:pPr>
            <w:r w:rsidRPr="00B35CB9">
              <w:rPr>
                <w:sz w:val="20"/>
                <w:szCs w:val="20"/>
                <w:lang w:val="fr" w:eastAsia="fr"/>
              </w:rPr>
              <w:t>108 834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0C17104" w14:textId="77777777" w:rsidR="000D5932" w:rsidRPr="00B35CB9" w:rsidRDefault="000D5932" w:rsidP="000D5932">
            <w:pPr>
              <w:jc w:val="right"/>
              <w:rPr>
                <w:sz w:val="20"/>
                <w:szCs w:val="20"/>
                <w:lang w:val="en-CA" w:eastAsia="en-CA"/>
              </w:rPr>
            </w:pPr>
            <w:r w:rsidRPr="00B35CB9">
              <w:rPr>
                <w:sz w:val="20"/>
                <w:szCs w:val="20"/>
                <w:lang w:val="fr" w:eastAsia="fr"/>
              </w:rPr>
              <w:t>138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8195835"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6B8EBB9E"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F5F5B41" w14:textId="77777777" w:rsidR="000D5932" w:rsidRPr="00B35CB9" w:rsidRDefault="000D5932" w:rsidP="000D5932">
            <w:pPr>
              <w:jc w:val="left"/>
              <w:rPr>
                <w:sz w:val="20"/>
                <w:szCs w:val="20"/>
                <w:lang w:val="en-CA" w:eastAsia="en-CA"/>
              </w:rPr>
            </w:pPr>
            <w:r w:rsidRPr="00B35CB9">
              <w:rPr>
                <w:sz w:val="20"/>
                <w:szCs w:val="20"/>
                <w:lang w:val="fr" w:eastAsia="fr"/>
              </w:rPr>
              <w:t>Gambie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83CB89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C822298"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775DB5C" w14:textId="77777777" w:rsidR="000D5932" w:rsidRPr="00B35CB9" w:rsidRDefault="000D5932" w:rsidP="000D5932">
            <w:pPr>
              <w:jc w:val="right"/>
              <w:rPr>
                <w:sz w:val="20"/>
                <w:szCs w:val="20"/>
                <w:lang w:val="en-CA" w:eastAsia="en-CA"/>
              </w:rPr>
            </w:pPr>
            <w:r w:rsidRPr="00B35CB9">
              <w:rPr>
                <w:sz w:val="20"/>
                <w:szCs w:val="20"/>
                <w:lang w:val="fr" w:eastAsia="fr"/>
              </w:rPr>
              <w:t>101 822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F6D56D3" w14:textId="77777777" w:rsidR="000D5932" w:rsidRPr="00B35CB9" w:rsidRDefault="000D5932" w:rsidP="000D5932">
            <w:pPr>
              <w:jc w:val="right"/>
              <w:rPr>
                <w:sz w:val="20"/>
                <w:szCs w:val="20"/>
                <w:lang w:val="en-CA" w:eastAsia="en-CA"/>
              </w:rPr>
            </w:pPr>
            <w:r w:rsidRPr="00B35CB9">
              <w:rPr>
                <w:sz w:val="20"/>
                <w:szCs w:val="20"/>
                <w:lang w:val="fr" w:eastAsia="fr"/>
              </w:rPr>
              <w:t>77 105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0A8C6FA" w14:textId="77777777" w:rsidR="000D5932" w:rsidRPr="00B35CB9" w:rsidRDefault="000D5932" w:rsidP="000D5932">
            <w:pPr>
              <w:jc w:val="right"/>
              <w:rPr>
                <w:sz w:val="20"/>
                <w:szCs w:val="20"/>
                <w:lang w:val="en-CA" w:eastAsia="en-CA"/>
              </w:rPr>
            </w:pPr>
            <w:r w:rsidRPr="00B35CB9">
              <w:rPr>
                <w:sz w:val="20"/>
                <w:szCs w:val="20"/>
                <w:lang w:val="fr" w:eastAsia="fr"/>
              </w:rPr>
              <w:t>76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5E63513"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22F0C880"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DC0928F" w14:textId="77777777" w:rsidR="000D5932" w:rsidRPr="00B35CB9" w:rsidRDefault="000D5932" w:rsidP="000D5932">
            <w:pPr>
              <w:jc w:val="left"/>
              <w:rPr>
                <w:sz w:val="20"/>
                <w:szCs w:val="20"/>
                <w:lang w:val="en-CA" w:eastAsia="en-CA"/>
              </w:rPr>
            </w:pPr>
            <w:r w:rsidRPr="00B35CB9">
              <w:rPr>
                <w:sz w:val="20"/>
                <w:szCs w:val="20"/>
                <w:lang w:val="fr" w:eastAsia="fr"/>
              </w:rPr>
              <w:t>Géorgie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FC3630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5BAA64F"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48B0954" w14:textId="77777777" w:rsidR="000D5932" w:rsidRPr="00B35CB9" w:rsidRDefault="000D5932" w:rsidP="000D5932">
            <w:pPr>
              <w:jc w:val="right"/>
              <w:rPr>
                <w:sz w:val="20"/>
                <w:szCs w:val="20"/>
                <w:lang w:val="en-CA" w:eastAsia="en-CA"/>
              </w:rPr>
            </w:pPr>
            <w:r w:rsidRPr="00B35CB9">
              <w:rPr>
                <w:sz w:val="20"/>
                <w:szCs w:val="20"/>
                <w:lang w:val="fr" w:eastAsia="fr"/>
              </w:rPr>
              <w:t>30 777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F1B330" w14:textId="77777777" w:rsidR="000D5932" w:rsidRPr="00B35CB9" w:rsidRDefault="000D5932" w:rsidP="000D5932">
            <w:pPr>
              <w:jc w:val="right"/>
              <w:rPr>
                <w:sz w:val="20"/>
                <w:szCs w:val="20"/>
                <w:lang w:val="en-CA" w:eastAsia="en-CA"/>
              </w:rPr>
            </w:pPr>
            <w:r w:rsidRPr="00B35CB9">
              <w:rPr>
                <w:sz w:val="20"/>
                <w:szCs w:val="20"/>
                <w:lang w:val="fr" w:eastAsia="fr"/>
              </w:rPr>
              <w:t>30 593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773D97B" w14:textId="77777777" w:rsidR="000D5932" w:rsidRPr="00B35CB9" w:rsidRDefault="000D5932" w:rsidP="000D5932">
            <w:pPr>
              <w:jc w:val="right"/>
              <w:rPr>
                <w:sz w:val="20"/>
                <w:szCs w:val="20"/>
                <w:lang w:val="en-CA" w:eastAsia="en-CA"/>
              </w:rPr>
            </w:pPr>
            <w:r w:rsidRPr="00B35CB9">
              <w:rPr>
                <w:sz w:val="20"/>
                <w:szCs w:val="20"/>
                <w:lang w:val="fr" w:eastAsia="fr"/>
              </w:rPr>
              <w:t>99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26B217E"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61B6A44D"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A48954B" w14:textId="77777777" w:rsidR="000D5932" w:rsidRPr="00B35CB9" w:rsidRDefault="000D5932" w:rsidP="000D5932">
            <w:pPr>
              <w:jc w:val="left"/>
              <w:rPr>
                <w:sz w:val="20"/>
                <w:szCs w:val="20"/>
                <w:lang w:val="en-CA" w:eastAsia="en-CA"/>
              </w:rPr>
            </w:pPr>
            <w:r w:rsidRPr="00B35CB9">
              <w:rPr>
                <w:sz w:val="20"/>
                <w:szCs w:val="20"/>
                <w:lang w:val="fr" w:eastAsia="fr"/>
              </w:rPr>
              <w:t>Ghana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D9419F7"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5B4E9A7"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8748C1A" w14:textId="77777777" w:rsidR="000D5932" w:rsidRPr="00B35CB9" w:rsidRDefault="000D5932" w:rsidP="000D5932">
            <w:pPr>
              <w:jc w:val="right"/>
              <w:rPr>
                <w:sz w:val="20"/>
                <w:szCs w:val="20"/>
                <w:lang w:val="en-CA" w:eastAsia="en-CA"/>
              </w:rPr>
            </w:pPr>
            <w:r w:rsidRPr="00B35CB9">
              <w:rPr>
                <w:sz w:val="20"/>
                <w:szCs w:val="20"/>
                <w:lang w:val="fr" w:eastAsia="fr"/>
              </w:rPr>
              <w:t>116 448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A2F9284" w14:textId="77777777" w:rsidR="000D5932" w:rsidRPr="00B35CB9" w:rsidRDefault="000D5932" w:rsidP="000D5932">
            <w:pPr>
              <w:jc w:val="right"/>
              <w:rPr>
                <w:sz w:val="20"/>
                <w:szCs w:val="20"/>
                <w:lang w:val="en-CA" w:eastAsia="en-CA"/>
              </w:rPr>
            </w:pPr>
            <w:r w:rsidRPr="00B35CB9">
              <w:rPr>
                <w:sz w:val="20"/>
                <w:szCs w:val="20"/>
                <w:lang w:val="fr" w:eastAsia="fr"/>
              </w:rPr>
              <w:t>184 822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E14C053" w14:textId="77777777" w:rsidR="000D5932" w:rsidRPr="00B35CB9" w:rsidRDefault="000D5932" w:rsidP="000D5932">
            <w:pPr>
              <w:jc w:val="right"/>
              <w:rPr>
                <w:sz w:val="20"/>
                <w:szCs w:val="20"/>
                <w:lang w:val="en-CA" w:eastAsia="en-CA"/>
              </w:rPr>
            </w:pPr>
            <w:r w:rsidRPr="00B35CB9">
              <w:rPr>
                <w:sz w:val="20"/>
                <w:szCs w:val="20"/>
                <w:lang w:val="fr" w:eastAsia="fr"/>
              </w:rPr>
              <w:t>159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D22F8FC"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64AF95A6"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6CA0620" w14:textId="77777777" w:rsidR="000D5932" w:rsidRPr="00B35CB9" w:rsidRDefault="000D5932" w:rsidP="000D5932">
            <w:pPr>
              <w:jc w:val="left"/>
              <w:rPr>
                <w:sz w:val="20"/>
                <w:szCs w:val="20"/>
                <w:lang w:val="en-CA" w:eastAsia="en-CA"/>
              </w:rPr>
            </w:pPr>
            <w:r w:rsidRPr="00B35CB9">
              <w:rPr>
                <w:sz w:val="20"/>
                <w:szCs w:val="20"/>
                <w:lang w:val="fr" w:eastAsia="fr"/>
              </w:rPr>
              <w:t>Grenade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F59BF88"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115B04E"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8196965" w14:textId="77777777" w:rsidR="000D5932" w:rsidRPr="00B35CB9" w:rsidRDefault="000D5932" w:rsidP="000D5932">
            <w:pPr>
              <w:jc w:val="right"/>
              <w:rPr>
                <w:sz w:val="20"/>
                <w:szCs w:val="20"/>
                <w:lang w:val="en-CA" w:eastAsia="en-CA"/>
              </w:rPr>
            </w:pPr>
            <w:r w:rsidRPr="00B35CB9">
              <w:rPr>
                <w:sz w:val="20"/>
                <w:szCs w:val="20"/>
                <w:lang w:val="fr" w:eastAsia="fr"/>
              </w:rPr>
              <w:t>84 078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1ECFEFC" w14:textId="77777777" w:rsidR="000D5932" w:rsidRPr="00B35CB9" w:rsidRDefault="000D5932" w:rsidP="000D5932">
            <w:pPr>
              <w:jc w:val="right"/>
              <w:rPr>
                <w:sz w:val="20"/>
                <w:szCs w:val="20"/>
                <w:lang w:val="en-CA" w:eastAsia="en-CA"/>
              </w:rPr>
            </w:pPr>
            <w:r w:rsidRPr="00B35CB9">
              <w:rPr>
                <w:sz w:val="20"/>
                <w:szCs w:val="20"/>
                <w:lang w:val="fr" w:eastAsia="fr"/>
              </w:rPr>
              <w:t>106 926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BFF0BB3" w14:textId="77777777" w:rsidR="000D5932" w:rsidRPr="00B35CB9" w:rsidRDefault="000D5932" w:rsidP="000D5932">
            <w:pPr>
              <w:jc w:val="right"/>
              <w:rPr>
                <w:sz w:val="20"/>
                <w:szCs w:val="20"/>
                <w:lang w:val="en-CA" w:eastAsia="en-CA"/>
              </w:rPr>
            </w:pPr>
            <w:r w:rsidRPr="00B35CB9">
              <w:rPr>
                <w:sz w:val="20"/>
                <w:szCs w:val="20"/>
                <w:lang w:val="fr" w:eastAsia="fr"/>
              </w:rPr>
              <w:t>127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2709922"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2E33389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F0CFB83" w14:textId="77777777" w:rsidR="000D5932" w:rsidRPr="00B35CB9" w:rsidRDefault="000D5932" w:rsidP="000D5932">
            <w:pPr>
              <w:jc w:val="left"/>
              <w:rPr>
                <w:sz w:val="20"/>
                <w:szCs w:val="20"/>
                <w:lang w:val="en-CA" w:eastAsia="en-CA"/>
              </w:rPr>
            </w:pPr>
            <w:r w:rsidRPr="00B35CB9">
              <w:rPr>
                <w:sz w:val="20"/>
                <w:szCs w:val="20"/>
                <w:lang w:val="fr" w:eastAsia="fr"/>
              </w:rPr>
              <w:t>Guatemala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019B43E"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5249EB1"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8E8C2FF" w14:textId="77777777" w:rsidR="000D5932" w:rsidRPr="00B35CB9" w:rsidRDefault="000D5932" w:rsidP="000D5932">
            <w:pPr>
              <w:jc w:val="right"/>
              <w:rPr>
                <w:sz w:val="20"/>
                <w:szCs w:val="20"/>
                <w:lang w:val="en-CA" w:eastAsia="en-CA"/>
              </w:rPr>
            </w:pPr>
            <w:r w:rsidRPr="00B35CB9">
              <w:rPr>
                <w:sz w:val="20"/>
                <w:szCs w:val="20"/>
                <w:lang w:val="fr" w:eastAsia="fr"/>
              </w:rPr>
              <w:t>81 331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48D6A2E" w14:textId="77777777" w:rsidR="000D5932" w:rsidRPr="00B35CB9" w:rsidRDefault="000D5932" w:rsidP="000D5932">
            <w:pPr>
              <w:jc w:val="right"/>
              <w:rPr>
                <w:sz w:val="20"/>
                <w:szCs w:val="20"/>
                <w:lang w:val="en-CA" w:eastAsia="en-CA"/>
              </w:rPr>
            </w:pPr>
            <w:r w:rsidRPr="00B35CB9">
              <w:rPr>
                <w:sz w:val="20"/>
                <w:szCs w:val="20"/>
                <w:lang w:val="fr" w:eastAsia="fr"/>
              </w:rPr>
              <w:t>137 117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02F53BC" w14:textId="77777777" w:rsidR="000D5932" w:rsidRPr="00B35CB9" w:rsidRDefault="000D5932" w:rsidP="000D5932">
            <w:pPr>
              <w:jc w:val="right"/>
              <w:rPr>
                <w:sz w:val="20"/>
                <w:szCs w:val="20"/>
                <w:lang w:val="en-CA" w:eastAsia="en-CA"/>
              </w:rPr>
            </w:pPr>
            <w:r w:rsidRPr="00B35CB9">
              <w:rPr>
                <w:sz w:val="20"/>
                <w:szCs w:val="20"/>
                <w:lang w:val="fr" w:eastAsia="fr"/>
              </w:rPr>
              <w:t>169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2AC11C9" w14:textId="77777777" w:rsidR="000D5932" w:rsidRPr="00B35CB9" w:rsidRDefault="000D5932" w:rsidP="000D5932">
            <w:pPr>
              <w:jc w:val="right"/>
              <w:rPr>
                <w:sz w:val="20"/>
                <w:szCs w:val="20"/>
                <w:lang w:val="en-CA" w:eastAsia="en-CA"/>
              </w:rPr>
            </w:pPr>
            <w:r w:rsidRPr="00B35CB9">
              <w:rPr>
                <w:sz w:val="20"/>
                <w:szCs w:val="20"/>
                <w:lang w:val="fr" w:eastAsia="fr"/>
              </w:rPr>
              <w:t>60</w:t>
            </w:r>
          </w:p>
        </w:tc>
      </w:tr>
      <w:tr w:rsidR="000D5932" w:rsidRPr="00B35CB9" w14:paraId="0B60405F"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E0EDA42" w14:textId="77777777" w:rsidR="000D5932" w:rsidRPr="00B35CB9" w:rsidRDefault="000D5932" w:rsidP="000D5932">
            <w:pPr>
              <w:jc w:val="left"/>
              <w:rPr>
                <w:sz w:val="20"/>
                <w:szCs w:val="20"/>
                <w:lang w:val="en-CA" w:eastAsia="en-CA"/>
              </w:rPr>
            </w:pPr>
            <w:r w:rsidRPr="00B35CB9">
              <w:rPr>
                <w:sz w:val="20"/>
                <w:szCs w:val="20"/>
                <w:lang w:val="fr" w:eastAsia="fr"/>
              </w:rPr>
              <w:t>Guinée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AD81B47"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F9B2BA9"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E6ED6E" w14:textId="77777777" w:rsidR="000D5932" w:rsidRPr="00B35CB9" w:rsidRDefault="000D5932" w:rsidP="000D5932">
            <w:pPr>
              <w:jc w:val="right"/>
              <w:rPr>
                <w:sz w:val="20"/>
                <w:szCs w:val="20"/>
                <w:lang w:val="en-CA" w:eastAsia="en-CA"/>
              </w:rPr>
            </w:pPr>
            <w:r w:rsidRPr="00B35CB9">
              <w:rPr>
                <w:sz w:val="20"/>
                <w:szCs w:val="20"/>
                <w:lang w:val="fr" w:eastAsia="fr"/>
              </w:rPr>
              <w:t>72 002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C2F5253" w14:textId="77777777" w:rsidR="000D5932" w:rsidRPr="00B35CB9" w:rsidRDefault="000D5932" w:rsidP="000D5932">
            <w:pPr>
              <w:jc w:val="right"/>
              <w:rPr>
                <w:sz w:val="20"/>
                <w:szCs w:val="20"/>
                <w:lang w:val="en-CA" w:eastAsia="en-CA"/>
              </w:rPr>
            </w:pPr>
            <w:r w:rsidRPr="00B35CB9">
              <w:rPr>
                <w:sz w:val="20"/>
                <w:szCs w:val="20"/>
                <w:lang w:val="fr" w:eastAsia="fr"/>
              </w:rPr>
              <w:t>117 166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E763149" w14:textId="77777777" w:rsidR="000D5932" w:rsidRPr="00B35CB9" w:rsidRDefault="000D5932" w:rsidP="000D5932">
            <w:pPr>
              <w:jc w:val="right"/>
              <w:rPr>
                <w:sz w:val="20"/>
                <w:szCs w:val="20"/>
                <w:lang w:val="en-CA" w:eastAsia="en-CA"/>
              </w:rPr>
            </w:pPr>
            <w:r w:rsidRPr="00B35CB9">
              <w:rPr>
                <w:sz w:val="20"/>
                <w:szCs w:val="20"/>
                <w:lang w:val="fr" w:eastAsia="fr"/>
              </w:rPr>
              <w:t>163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74DB687"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705D082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6924280" w14:textId="77777777" w:rsidR="000D5932" w:rsidRPr="00B35CB9" w:rsidRDefault="000D5932" w:rsidP="000D5932">
            <w:pPr>
              <w:jc w:val="left"/>
              <w:rPr>
                <w:sz w:val="20"/>
                <w:szCs w:val="20"/>
                <w:lang w:val="en-CA" w:eastAsia="en-CA"/>
              </w:rPr>
            </w:pPr>
            <w:r w:rsidRPr="00B35CB9">
              <w:rPr>
                <w:sz w:val="20"/>
                <w:szCs w:val="20"/>
                <w:lang w:val="fr" w:eastAsia="fr"/>
              </w:rPr>
              <w:t>Guinée-Bissau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40DCEA4"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0BD2E84"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4AE35A0" w14:textId="77777777" w:rsidR="000D5932" w:rsidRPr="00B35CB9" w:rsidRDefault="000D5932" w:rsidP="000D5932">
            <w:pPr>
              <w:jc w:val="right"/>
              <w:rPr>
                <w:sz w:val="20"/>
                <w:szCs w:val="20"/>
                <w:lang w:val="en-CA" w:eastAsia="en-CA"/>
              </w:rPr>
            </w:pPr>
            <w:r w:rsidRPr="00B35CB9">
              <w:rPr>
                <w:sz w:val="20"/>
                <w:szCs w:val="20"/>
                <w:lang w:val="fr" w:eastAsia="fr"/>
              </w:rPr>
              <w:t>116 750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A4C1363" w14:textId="77777777" w:rsidR="000D5932" w:rsidRPr="00B35CB9" w:rsidRDefault="000D5932" w:rsidP="000D5932">
            <w:pPr>
              <w:jc w:val="right"/>
              <w:rPr>
                <w:sz w:val="20"/>
                <w:szCs w:val="20"/>
                <w:lang w:val="en-CA" w:eastAsia="en-CA"/>
              </w:rPr>
            </w:pPr>
            <w:r w:rsidRPr="00B35CB9">
              <w:rPr>
                <w:sz w:val="20"/>
                <w:szCs w:val="20"/>
                <w:lang w:val="fr" w:eastAsia="fr"/>
              </w:rPr>
              <w:t>108 874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390BC1F" w14:textId="77777777" w:rsidR="000D5932" w:rsidRPr="00B35CB9" w:rsidRDefault="000D5932" w:rsidP="000D5932">
            <w:pPr>
              <w:jc w:val="right"/>
              <w:rPr>
                <w:sz w:val="20"/>
                <w:szCs w:val="20"/>
                <w:lang w:val="en-CA" w:eastAsia="en-CA"/>
              </w:rPr>
            </w:pPr>
            <w:r w:rsidRPr="00B35CB9">
              <w:rPr>
                <w:sz w:val="20"/>
                <w:szCs w:val="20"/>
                <w:lang w:val="fr" w:eastAsia="fr"/>
              </w:rPr>
              <w:t>93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28DAE1A"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19BFA4F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C0F229A" w14:textId="77777777" w:rsidR="000D5932" w:rsidRPr="00B35CB9" w:rsidRDefault="000D5932" w:rsidP="000D5932">
            <w:pPr>
              <w:jc w:val="left"/>
              <w:rPr>
                <w:sz w:val="20"/>
                <w:szCs w:val="20"/>
                <w:lang w:val="en-CA" w:eastAsia="en-CA"/>
              </w:rPr>
            </w:pPr>
            <w:r w:rsidRPr="00B35CB9">
              <w:rPr>
                <w:sz w:val="20"/>
                <w:szCs w:val="20"/>
                <w:lang w:val="fr" w:eastAsia="fr"/>
              </w:rPr>
              <w:t>Guyana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BAF44CA"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DEEC0DC"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B69C310" w14:textId="77777777" w:rsidR="000D5932" w:rsidRPr="00B35CB9" w:rsidRDefault="000D5932" w:rsidP="000D5932">
            <w:pPr>
              <w:jc w:val="right"/>
              <w:rPr>
                <w:sz w:val="20"/>
                <w:szCs w:val="20"/>
                <w:lang w:val="en-CA" w:eastAsia="en-CA"/>
              </w:rPr>
            </w:pPr>
            <w:r w:rsidRPr="00B35CB9">
              <w:rPr>
                <w:sz w:val="20"/>
                <w:szCs w:val="20"/>
                <w:lang w:val="fr" w:eastAsia="fr"/>
              </w:rPr>
              <w:t>120 084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36D227E" w14:textId="77777777" w:rsidR="000D5932" w:rsidRPr="00B35CB9" w:rsidRDefault="000D5932" w:rsidP="000D5932">
            <w:pPr>
              <w:jc w:val="right"/>
              <w:rPr>
                <w:sz w:val="20"/>
                <w:szCs w:val="20"/>
                <w:lang w:val="en-CA" w:eastAsia="en-CA"/>
              </w:rPr>
            </w:pPr>
            <w:r w:rsidRPr="00B35CB9">
              <w:rPr>
                <w:sz w:val="20"/>
                <w:szCs w:val="20"/>
                <w:lang w:val="fr" w:eastAsia="fr"/>
              </w:rPr>
              <w:t>104 358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CD101E7" w14:textId="77777777" w:rsidR="000D5932" w:rsidRPr="00B35CB9" w:rsidRDefault="000D5932" w:rsidP="000D5932">
            <w:pPr>
              <w:jc w:val="right"/>
              <w:rPr>
                <w:sz w:val="20"/>
                <w:szCs w:val="20"/>
                <w:lang w:val="en-CA" w:eastAsia="en-CA"/>
              </w:rPr>
            </w:pPr>
            <w:r w:rsidRPr="00B35CB9">
              <w:rPr>
                <w:sz w:val="20"/>
                <w:szCs w:val="20"/>
                <w:lang w:val="fr" w:eastAsia="fr"/>
              </w:rPr>
              <w:t>87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942FBB7"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3A6E28B5"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828CA48" w14:textId="77777777" w:rsidR="000D5932" w:rsidRPr="00B35CB9" w:rsidRDefault="000D5932" w:rsidP="000D5932">
            <w:pPr>
              <w:jc w:val="left"/>
              <w:rPr>
                <w:sz w:val="20"/>
                <w:szCs w:val="20"/>
                <w:lang w:val="en-CA" w:eastAsia="en-CA"/>
              </w:rPr>
            </w:pPr>
            <w:r w:rsidRPr="00B35CB9">
              <w:rPr>
                <w:sz w:val="20"/>
                <w:szCs w:val="20"/>
                <w:lang w:val="fr" w:eastAsia="fr"/>
              </w:rPr>
              <w:t>Haïti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FE5269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506410E"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BFA739B" w14:textId="77777777" w:rsidR="000D5932" w:rsidRPr="00B35CB9" w:rsidRDefault="000D5932" w:rsidP="000D5932">
            <w:pPr>
              <w:jc w:val="right"/>
              <w:rPr>
                <w:sz w:val="20"/>
                <w:szCs w:val="20"/>
                <w:lang w:val="en-CA" w:eastAsia="en-CA"/>
              </w:rPr>
            </w:pPr>
            <w:r w:rsidRPr="00B35CB9">
              <w:rPr>
                <w:sz w:val="20"/>
                <w:szCs w:val="20"/>
                <w:lang w:val="fr" w:eastAsia="fr"/>
              </w:rPr>
              <w:t>96 365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231B9A8" w14:textId="77777777" w:rsidR="000D5932" w:rsidRPr="00B35CB9" w:rsidRDefault="000D5932" w:rsidP="000D5932">
            <w:pPr>
              <w:jc w:val="right"/>
              <w:rPr>
                <w:sz w:val="20"/>
                <w:szCs w:val="20"/>
                <w:lang w:val="en-CA" w:eastAsia="en-CA"/>
              </w:rPr>
            </w:pPr>
            <w:r w:rsidRPr="00B35CB9">
              <w:rPr>
                <w:sz w:val="20"/>
                <w:szCs w:val="20"/>
                <w:lang w:val="fr" w:eastAsia="fr"/>
              </w:rPr>
              <w:t>45 376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8AC2C4A" w14:textId="77777777" w:rsidR="000D5932" w:rsidRPr="00B35CB9" w:rsidRDefault="000D5932" w:rsidP="000D5932">
            <w:pPr>
              <w:jc w:val="right"/>
              <w:rPr>
                <w:sz w:val="20"/>
                <w:szCs w:val="20"/>
                <w:lang w:val="en-CA" w:eastAsia="en-CA"/>
              </w:rPr>
            </w:pPr>
            <w:r w:rsidRPr="00B35CB9">
              <w:rPr>
                <w:sz w:val="20"/>
                <w:szCs w:val="20"/>
                <w:lang w:val="fr" w:eastAsia="fr"/>
              </w:rPr>
              <w:t>47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02BC695" w14:textId="77777777" w:rsidR="000D5932" w:rsidRPr="00B35CB9" w:rsidRDefault="000D5932" w:rsidP="000D5932">
            <w:pPr>
              <w:jc w:val="right"/>
              <w:rPr>
                <w:sz w:val="20"/>
                <w:szCs w:val="20"/>
                <w:lang w:val="en-CA" w:eastAsia="en-CA"/>
              </w:rPr>
            </w:pPr>
            <w:r w:rsidRPr="00B35CB9">
              <w:rPr>
                <w:sz w:val="20"/>
                <w:szCs w:val="20"/>
                <w:lang w:val="fr" w:eastAsia="fr"/>
              </w:rPr>
              <w:t>33</w:t>
            </w:r>
          </w:p>
        </w:tc>
      </w:tr>
      <w:tr w:rsidR="000D5932" w:rsidRPr="00B35CB9" w14:paraId="110DE3C4"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F1C74C8" w14:textId="77777777" w:rsidR="000D5932" w:rsidRPr="00B35CB9" w:rsidRDefault="000D5932" w:rsidP="000D5932">
            <w:pPr>
              <w:jc w:val="left"/>
              <w:rPr>
                <w:sz w:val="20"/>
                <w:szCs w:val="20"/>
                <w:lang w:val="en-CA" w:eastAsia="en-CA"/>
              </w:rPr>
            </w:pPr>
            <w:r w:rsidRPr="00B35CB9">
              <w:rPr>
                <w:sz w:val="20"/>
                <w:szCs w:val="20"/>
                <w:lang w:val="fr" w:eastAsia="fr"/>
              </w:rPr>
              <w:t>Honduras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1B8EC01"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E42C9EA"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348F10C" w14:textId="77777777" w:rsidR="000D5932" w:rsidRPr="00B35CB9" w:rsidRDefault="000D5932" w:rsidP="000D5932">
            <w:pPr>
              <w:jc w:val="right"/>
              <w:rPr>
                <w:sz w:val="20"/>
                <w:szCs w:val="20"/>
                <w:lang w:val="en-CA" w:eastAsia="en-CA"/>
              </w:rPr>
            </w:pPr>
            <w:r w:rsidRPr="00B35CB9">
              <w:rPr>
                <w:sz w:val="20"/>
                <w:szCs w:val="20"/>
                <w:lang w:val="fr" w:eastAsia="fr"/>
              </w:rPr>
              <w:t>95 004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054276F" w14:textId="77777777" w:rsidR="000D5932" w:rsidRPr="00B35CB9" w:rsidRDefault="000D5932" w:rsidP="000D5932">
            <w:pPr>
              <w:jc w:val="right"/>
              <w:rPr>
                <w:sz w:val="20"/>
                <w:szCs w:val="20"/>
                <w:lang w:val="en-CA" w:eastAsia="en-CA"/>
              </w:rPr>
            </w:pPr>
            <w:r w:rsidRPr="00B35CB9">
              <w:rPr>
                <w:sz w:val="20"/>
                <w:szCs w:val="20"/>
                <w:lang w:val="fr" w:eastAsia="fr"/>
              </w:rPr>
              <w:t>108 848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779B182" w14:textId="77777777" w:rsidR="000D5932" w:rsidRPr="00B35CB9" w:rsidRDefault="000D5932" w:rsidP="000D5932">
            <w:pPr>
              <w:jc w:val="right"/>
              <w:rPr>
                <w:sz w:val="20"/>
                <w:szCs w:val="20"/>
                <w:lang w:val="en-CA" w:eastAsia="en-CA"/>
              </w:rPr>
            </w:pPr>
            <w:r w:rsidRPr="00B35CB9">
              <w:rPr>
                <w:sz w:val="20"/>
                <w:szCs w:val="20"/>
                <w:lang w:val="fr" w:eastAsia="fr"/>
              </w:rPr>
              <w:t>115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29B7615"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3C6087B1"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CE78B67" w14:textId="77777777" w:rsidR="000D5932" w:rsidRPr="00B35CB9" w:rsidRDefault="000D5932" w:rsidP="000D5932">
            <w:pPr>
              <w:jc w:val="left"/>
              <w:rPr>
                <w:sz w:val="20"/>
                <w:szCs w:val="20"/>
                <w:lang w:val="en-CA" w:eastAsia="en-CA"/>
              </w:rPr>
            </w:pPr>
            <w:r w:rsidRPr="00B35CB9">
              <w:rPr>
                <w:sz w:val="20"/>
                <w:szCs w:val="20"/>
                <w:lang w:val="fr" w:eastAsia="fr"/>
              </w:rPr>
              <w:t>Inde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9DBC6E9" w14:textId="77777777" w:rsidR="000D5932" w:rsidRPr="00B35CB9" w:rsidRDefault="000D5932" w:rsidP="000D5932">
            <w:pPr>
              <w:jc w:val="right"/>
              <w:rPr>
                <w:sz w:val="20"/>
                <w:szCs w:val="20"/>
                <w:lang w:val="en-CA" w:eastAsia="en-CA"/>
              </w:rPr>
            </w:pPr>
            <w:r w:rsidRPr="00B35CB9">
              <w:rPr>
                <w:sz w:val="20"/>
                <w:szCs w:val="20"/>
                <w:lang w:val="fr" w:eastAsia="fr"/>
              </w:rPr>
              <w:t>13,6</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F6A9FFA" w14:textId="77777777" w:rsidR="000D5932" w:rsidRPr="00B35CB9" w:rsidRDefault="000D5932" w:rsidP="000D5932">
            <w:pPr>
              <w:jc w:val="right"/>
              <w:rPr>
                <w:sz w:val="20"/>
                <w:szCs w:val="20"/>
                <w:lang w:val="en-CA" w:eastAsia="en-CA"/>
              </w:rPr>
            </w:pPr>
            <w:r w:rsidRPr="00B35CB9">
              <w:rPr>
                <w:sz w:val="20"/>
                <w:szCs w:val="20"/>
                <w:lang w:val="fr" w:eastAsia="fr"/>
              </w:rPr>
              <w:t>51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88810A9" w14:textId="77777777" w:rsidR="000D5932" w:rsidRPr="00B35CB9" w:rsidRDefault="000D5932" w:rsidP="000D5932">
            <w:pPr>
              <w:jc w:val="right"/>
              <w:rPr>
                <w:sz w:val="20"/>
                <w:szCs w:val="20"/>
                <w:lang w:val="en-CA" w:eastAsia="en-CA"/>
              </w:rPr>
            </w:pPr>
            <w:r w:rsidRPr="00B35CB9">
              <w:rPr>
                <w:sz w:val="20"/>
                <w:szCs w:val="20"/>
                <w:lang w:val="fr" w:eastAsia="fr"/>
              </w:rPr>
              <w:t>5 295 198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6F4113E" w14:textId="77777777" w:rsidR="000D5932" w:rsidRPr="00B35CB9" w:rsidRDefault="000D5932" w:rsidP="000D5932">
            <w:pPr>
              <w:jc w:val="right"/>
              <w:rPr>
                <w:sz w:val="20"/>
                <w:szCs w:val="20"/>
                <w:lang w:val="en-CA" w:eastAsia="en-CA"/>
              </w:rPr>
            </w:pPr>
            <w:r w:rsidRPr="00B35CB9">
              <w:rPr>
                <w:sz w:val="20"/>
                <w:szCs w:val="20"/>
                <w:lang w:val="fr" w:eastAsia="fr"/>
              </w:rPr>
              <w:t>4 377 178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C463617" w14:textId="77777777" w:rsidR="000D5932" w:rsidRPr="00B35CB9" w:rsidRDefault="000D5932" w:rsidP="000D5932">
            <w:pPr>
              <w:jc w:val="right"/>
              <w:rPr>
                <w:sz w:val="20"/>
                <w:szCs w:val="20"/>
                <w:lang w:val="en-CA" w:eastAsia="en-CA"/>
              </w:rPr>
            </w:pPr>
            <w:r w:rsidRPr="00B35CB9">
              <w:rPr>
                <w:sz w:val="20"/>
                <w:szCs w:val="20"/>
                <w:lang w:val="fr" w:eastAsia="fr"/>
              </w:rPr>
              <w:t>83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C95DD89" w14:textId="77777777" w:rsidR="000D5932" w:rsidRPr="00B35CB9" w:rsidRDefault="000D5932" w:rsidP="000D5932">
            <w:pPr>
              <w:jc w:val="right"/>
              <w:rPr>
                <w:sz w:val="20"/>
                <w:szCs w:val="20"/>
                <w:lang w:val="en-CA" w:eastAsia="en-CA"/>
              </w:rPr>
            </w:pPr>
            <w:r w:rsidRPr="00B35CB9">
              <w:rPr>
                <w:sz w:val="20"/>
                <w:szCs w:val="20"/>
                <w:lang w:val="fr" w:eastAsia="fr"/>
              </w:rPr>
              <w:t>78</w:t>
            </w:r>
          </w:p>
        </w:tc>
      </w:tr>
      <w:tr w:rsidR="000D5932" w:rsidRPr="00B35CB9" w14:paraId="56F0EF19"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E42709C" w14:textId="77777777" w:rsidR="000D5932" w:rsidRPr="00B35CB9" w:rsidRDefault="000D5932" w:rsidP="000D5932">
            <w:pPr>
              <w:jc w:val="left"/>
              <w:rPr>
                <w:sz w:val="20"/>
                <w:szCs w:val="20"/>
                <w:lang w:val="en-CA" w:eastAsia="en-CA"/>
              </w:rPr>
            </w:pPr>
            <w:r w:rsidRPr="00B35CB9">
              <w:rPr>
                <w:sz w:val="20"/>
                <w:szCs w:val="20"/>
                <w:lang w:val="fr" w:eastAsia="fr"/>
              </w:rPr>
              <w:t>Indonésie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5E6EC4F" w14:textId="77777777" w:rsidR="000D5932" w:rsidRPr="00B35CB9" w:rsidRDefault="000D5932" w:rsidP="000D5932">
            <w:pPr>
              <w:jc w:val="right"/>
              <w:rPr>
                <w:sz w:val="20"/>
                <w:szCs w:val="20"/>
                <w:lang w:val="en-CA" w:eastAsia="en-CA"/>
              </w:rPr>
            </w:pPr>
            <w:r w:rsidRPr="00B35CB9">
              <w:rPr>
                <w:sz w:val="20"/>
                <w:szCs w:val="20"/>
                <w:lang w:val="fr" w:eastAsia="fr"/>
              </w:rPr>
              <w:t>28,9</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7047228"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09C521C" w14:textId="77777777" w:rsidR="000D5932" w:rsidRPr="00B35CB9" w:rsidRDefault="000D5932" w:rsidP="000D5932">
            <w:pPr>
              <w:jc w:val="right"/>
              <w:rPr>
                <w:sz w:val="20"/>
                <w:szCs w:val="20"/>
                <w:lang w:val="en-CA" w:eastAsia="en-CA"/>
              </w:rPr>
            </w:pPr>
            <w:r w:rsidRPr="00B35CB9">
              <w:rPr>
                <w:sz w:val="20"/>
                <w:szCs w:val="20"/>
                <w:lang w:val="fr" w:eastAsia="fr"/>
              </w:rPr>
              <w:t>3 056 717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806AD1B" w14:textId="77777777" w:rsidR="000D5932" w:rsidRPr="00B35CB9" w:rsidRDefault="000D5932" w:rsidP="000D5932">
            <w:pPr>
              <w:jc w:val="right"/>
              <w:rPr>
                <w:sz w:val="20"/>
                <w:szCs w:val="20"/>
                <w:lang w:val="en-CA" w:eastAsia="en-CA"/>
              </w:rPr>
            </w:pPr>
            <w:r w:rsidRPr="00B35CB9">
              <w:rPr>
                <w:sz w:val="20"/>
                <w:szCs w:val="20"/>
                <w:lang w:val="fr" w:eastAsia="fr"/>
              </w:rPr>
              <w:t>2 021 706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32B8961" w14:textId="77777777" w:rsidR="000D5932" w:rsidRPr="00B35CB9" w:rsidRDefault="000D5932" w:rsidP="000D5932">
            <w:pPr>
              <w:jc w:val="right"/>
              <w:rPr>
                <w:sz w:val="20"/>
                <w:szCs w:val="20"/>
                <w:lang w:val="en-CA" w:eastAsia="en-CA"/>
              </w:rPr>
            </w:pPr>
            <w:r w:rsidRPr="00B35CB9">
              <w:rPr>
                <w:sz w:val="20"/>
                <w:szCs w:val="20"/>
                <w:lang w:val="fr" w:eastAsia="fr"/>
              </w:rPr>
              <w:t>66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841FF6E"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0B0F7F8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41179DB" w14:textId="77777777" w:rsidR="000D5932" w:rsidRPr="00B35CB9" w:rsidRDefault="000D5932" w:rsidP="000D5932">
            <w:pPr>
              <w:jc w:val="left"/>
              <w:rPr>
                <w:sz w:val="20"/>
                <w:szCs w:val="20"/>
                <w:lang w:val="en-CA" w:eastAsia="en-CA"/>
              </w:rPr>
            </w:pPr>
            <w:r w:rsidRPr="00B35CB9">
              <w:rPr>
                <w:sz w:val="20"/>
                <w:szCs w:val="20"/>
                <w:lang w:val="fr" w:eastAsia="fr"/>
              </w:rPr>
              <w:t>Iran (République islamique d')</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D7CB65A"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46C74D6"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FCAFCED" w14:textId="77777777" w:rsidR="000D5932" w:rsidRPr="00B35CB9" w:rsidRDefault="000D5932" w:rsidP="000D5932">
            <w:pPr>
              <w:jc w:val="right"/>
              <w:rPr>
                <w:sz w:val="20"/>
                <w:szCs w:val="20"/>
                <w:lang w:val="en-CA" w:eastAsia="en-CA"/>
              </w:rPr>
            </w:pPr>
            <w:r w:rsidRPr="00B35CB9">
              <w:rPr>
                <w:sz w:val="20"/>
                <w:szCs w:val="20"/>
                <w:lang w:val="fr" w:eastAsia="fr"/>
              </w:rPr>
              <w:t>1 306 381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955D901" w14:textId="77777777" w:rsidR="000D5932" w:rsidRPr="00B35CB9" w:rsidRDefault="000D5932" w:rsidP="000D5932">
            <w:pPr>
              <w:jc w:val="right"/>
              <w:rPr>
                <w:sz w:val="20"/>
                <w:szCs w:val="20"/>
                <w:lang w:val="en-CA" w:eastAsia="en-CA"/>
              </w:rPr>
            </w:pPr>
            <w:r w:rsidRPr="00B35CB9">
              <w:rPr>
                <w:sz w:val="20"/>
                <w:szCs w:val="20"/>
                <w:lang w:val="fr" w:eastAsia="fr"/>
              </w:rPr>
              <w:t>718 646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D72CB15" w14:textId="77777777" w:rsidR="000D5932" w:rsidRPr="00B35CB9" w:rsidRDefault="000D5932" w:rsidP="000D5932">
            <w:pPr>
              <w:jc w:val="right"/>
              <w:rPr>
                <w:sz w:val="20"/>
                <w:szCs w:val="20"/>
                <w:lang w:val="en-CA" w:eastAsia="en-CA"/>
              </w:rPr>
            </w:pPr>
            <w:r w:rsidRPr="00B35CB9">
              <w:rPr>
                <w:sz w:val="20"/>
                <w:szCs w:val="20"/>
                <w:lang w:val="fr" w:eastAsia="fr"/>
              </w:rPr>
              <w:t>55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7E5EF06" w14:textId="77777777" w:rsidR="000D5932" w:rsidRPr="00B35CB9" w:rsidRDefault="000D5932" w:rsidP="000D5932">
            <w:pPr>
              <w:jc w:val="right"/>
              <w:rPr>
                <w:sz w:val="20"/>
                <w:szCs w:val="20"/>
                <w:lang w:val="en-CA" w:eastAsia="en-CA"/>
              </w:rPr>
            </w:pPr>
            <w:r w:rsidRPr="00B35CB9">
              <w:rPr>
                <w:sz w:val="20"/>
                <w:szCs w:val="20"/>
                <w:lang w:val="fr" w:eastAsia="fr"/>
              </w:rPr>
              <w:t>80</w:t>
            </w:r>
          </w:p>
        </w:tc>
      </w:tr>
      <w:tr w:rsidR="000D5932" w:rsidRPr="00B35CB9" w14:paraId="48AC520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C9C9A1C" w14:textId="77777777" w:rsidR="000D5932" w:rsidRPr="00B35CB9" w:rsidRDefault="000D5932" w:rsidP="000D5932">
            <w:pPr>
              <w:jc w:val="left"/>
              <w:rPr>
                <w:sz w:val="20"/>
                <w:szCs w:val="20"/>
                <w:lang w:val="en-CA" w:eastAsia="en-CA"/>
              </w:rPr>
            </w:pPr>
            <w:r w:rsidRPr="00B35CB9">
              <w:rPr>
                <w:sz w:val="20"/>
                <w:szCs w:val="20"/>
                <w:lang w:val="fr" w:eastAsia="fr"/>
              </w:rPr>
              <w:t>Iraq</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ED1213A"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7F48E0E"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BFA7CB7" w14:textId="77777777" w:rsidR="000D5932" w:rsidRPr="00B35CB9" w:rsidRDefault="000D5932" w:rsidP="000D5932">
            <w:pPr>
              <w:jc w:val="right"/>
              <w:rPr>
                <w:sz w:val="20"/>
                <w:szCs w:val="20"/>
                <w:lang w:val="en-CA" w:eastAsia="en-CA"/>
              </w:rPr>
            </w:pPr>
            <w:r w:rsidRPr="00B35CB9">
              <w:rPr>
                <w:sz w:val="20"/>
                <w:szCs w:val="20"/>
                <w:lang w:val="fr" w:eastAsia="fr"/>
              </w:rPr>
              <w:t>907 571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38F32DA" w14:textId="77777777" w:rsidR="000D5932" w:rsidRPr="00B35CB9" w:rsidRDefault="000D5932" w:rsidP="000D5932">
            <w:pPr>
              <w:jc w:val="right"/>
              <w:rPr>
                <w:sz w:val="20"/>
                <w:szCs w:val="20"/>
                <w:lang w:val="en-CA" w:eastAsia="en-CA"/>
              </w:rPr>
            </w:pPr>
            <w:r w:rsidRPr="00B35CB9">
              <w:rPr>
                <w:sz w:val="20"/>
                <w:szCs w:val="20"/>
                <w:lang w:val="fr" w:eastAsia="fr"/>
              </w:rPr>
              <w:t>214 625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79E9BC7" w14:textId="77777777" w:rsidR="000D5932" w:rsidRPr="00B35CB9" w:rsidRDefault="000D5932" w:rsidP="000D5932">
            <w:pPr>
              <w:jc w:val="right"/>
              <w:rPr>
                <w:sz w:val="20"/>
                <w:szCs w:val="20"/>
                <w:lang w:val="en-CA" w:eastAsia="en-CA"/>
              </w:rPr>
            </w:pPr>
            <w:r w:rsidRPr="00B35CB9">
              <w:rPr>
                <w:sz w:val="20"/>
                <w:szCs w:val="20"/>
                <w:lang w:val="fr" w:eastAsia="fr"/>
              </w:rPr>
              <w:t>24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ACAFF2E" w14:textId="77777777" w:rsidR="000D5932" w:rsidRPr="00B35CB9" w:rsidRDefault="000D5932" w:rsidP="000D5932">
            <w:pPr>
              <w:jc w:val="right"/>
              <w:rPr>
                <w:sz w:val="20"/>
                <w:szCs w:val="20"/>
                <w:lang w:val="en-CA" w:eastAsia="en-CA"/>
              </w:rPr>
            </w:pPr>
            <w:r w:rsidRPr="00B35CB9">
              <w:rPr>
                <w:sz w:val="20"/>
                <w:szCs w:val="20"/>
                <w:lang w:val="fr" w:eastAsia="fr"/>
              </w:rPr>
              <w:t>43</w:t>
            </w:r>
          </w:p>
        </w:tc>
      </w:tr>
      <w:tr w:rsidR="000D5932" w:rsidRPr="00B35CB9" w14:paraId="5EAA45F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5D42AAB" w14:textId="77777777" w:rsidR="000D5932" w:rsidRPr="00B35CB9" w:rsidRDefault="000D5932" w:rsidP="000D5932">
            <w:pPr>
              <w:jc w:val="left"/>
              <w:rPr>
                <w:sz w:val="20"/>
                <w:szCs w:val="20"/>
                <w:lang w:val="en-CA" w:eastAsia="en-CA"/>
              </w:rPr>
            </w:pPr>
            <w:r w:rsidRPr="00B35CB9">
              <w:rPr>
                <w:sz w:val="20"/>
                <w:szCs w:val="20"/>
                <w:lang w:val="fr" w:eastAsia="fr"/>
              </w:rPr>
              <w:t>Jamaïque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7759E38"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6437162"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461886E" w14:textId="77777777" w:rsidR="000D5932" w:rsidRPr="00B35CB9" w:rsidRDefault="000D5932" w:rsidP="000D5932">
            <w:pPr>
              <w:jc w:val="right"/>
              <w:rPr>
                <w:sz w:val="20"/>
                <w:szCs w:val="20"/>
                <w:lang w:val="en-CA" w:eastAsia="en-CA"/>
              </w:rPr>
            </w:pPr>
            <w:r w:rsidRPr="00B35CB9">
              <w:rPr>
                <w:sz w:val="20"/>
                <w:szCs w:val="20"/>
                <w:lang w:val="fr" w:eastAsia="fr"/>
              </w:rPr>
              <w:t>140 349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CBBB6E8" w14:textId="77777777" w:rsidR="000D5932" w:rsidRPr="00B35CB9" w:rsidRDefault="000D5932" w:rsidP="000D5932">
            <w:pPr>
              <w:jc w:val="right"/>
              <w:rPr>
                <w:sz w:val="20"/>
                <w:szCs w:val="20"/>
                <w:lang w:val="en-CA" w:eastAsia="en-CA"/>
              </w:rPr>
            </w:pPr>
            <w:r w:rsidRPr="00B35CB9">
              <w:rPr>
                <w:sz w:val="20"/>
                <w:szCs w:val="20"/>
                <w:lang w:val="fr" w:eastAsia="fr"/>
              </w:rPr>
              <w:t>73 249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864BF0B" w14:textId="77777777" w:rsidR="000D5932" w:rsidRPr="00B35CB9" w:rsidRDefault="000D5932" w:rsidP="000D5932">
            <w:pPr>
              <w:jc w:val="right"/>
              <w:rPr>
                <w:sz w:val="20"/>
                <w:szCs w:val="20"/>
                <w:lang w:val="en-CA" w:eastAsia="en-CA"/>
              </w:rPr>
            </w:pPr>
            <w:r w:rsidRPr="00B35CB9">
              <w:rPr>
                <w:sz w:val="20"/>
                <w:szCs w:val="20"/>
                <w:lang w:val="fr" w:eastAsia="fr"/>
              </w:rPr>
              <w:t>52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C01DDE4"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10C06FCB"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54A581D" w14:textId="77777777" w:rsidR="000D5932" w:rsidRPr="00B35CB9" w:rsidRDefault="000D5932" w:rsidP="000D5932">
            <w:pPr>
              <w:jc w:val="left"/>
              <w:rPr>
                <w:sz w:val="20"/>
                <w:szCs w:val="20"/>
                <w:lang w:val="en-CA" w:eastAsia="en-CA"/>
              </w:rPr>
            </w:pPr>
            <w:r w:rsidRPr="00B35CB9">
              <w:rPr>
                <w:sz w:val="20"/>
                <w:szCs w:val="20"/>
                <w:lang w:val="fr" w:eastAsia="fr"/>
              </w:rPr>
              <w:t>Jordanie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0232C6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06B130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6C6DD4C" w14:textId="77777777" w:rsidR="000D5932" w:rsidRPr="00B35CB9" w:rsidRDefault="000D5932" w:rsidP="000D5932">
            <w:pPr>
              <w:jc w:val="right"/>
              <w:rPr>
                <w:sz w:val="20"/>
                <w:szCs w:val="20"/>
                <w:lang w:val="en-CA" w:eastAsia="en-CA"/>
              </w:rPr>
            </w:pPr>
            <w:r w:rsidRPr="00B35CB9">
              <w:rPr>
                <w:sz w:val="20"/>
                <w:szCs w:val="20"/>
                <w:lang w:val="fr" w:eastAsia="fr"/>
              </w:rPr>
              <w:t>486 415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62484F4" w14:textId="77777777" w:rsidR="000D5932" w:rsidRPr="00B35CB9" w:rsidRDefault="000D5932" w:rsidP="000D5932">
            <w:pPr>
              <w:jc w:val="right"/>
              <w:rPr>
                <w:sz w:val="20"/>
                <w:szCs w:val="20"/>
                <w:lang w:val="en-CA" w:eastAsia="en-CA"/>
              </w:rPr>
            </w:pPr>
            <w:r w:rsidRPr="00B35CB9">
              <w:rPr>
                <w:sz w:val="20"/>
                <w:szCs w:val="20"/>
                <w:lang w:val="fr" w:eastAsia="fr"/>
              </w:rPr>
              <w:t>209 031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20D3E09" w14:textId="77777777" w:rsidR="000D5932" w:rsidRPr="00B35CB9" w:rsidRDefault="000D5932" w:rsidP="000D5932">
            <w:pPr>
              <w:jc w:val="right"/>
              <w:rPr>
                <w:sz w:val="20"/>
                <w:szCs w:val="20"/>
                <w:lang w:val="en-CA" w:eastAsia="en-CA"/>
              </w:rPr>
            </w:pPr>
            <w:r w:rsidRPr="00B35CB9">
              <w:rPr>
                <w:sz w:val="20"/>
                <w:szCs w:val="20"/>
                <w:lang w:val="fr" w:eastAsia="fr"/>
              </w:rPr>
              <w:t>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111BE5B"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06E9769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18D8434" w14:textId="77777777" w:rsidR="000D5932" w:rsidRPr="00B35CB9" w:rsidRDefault="000D5932" w:rsidP="000D5932">
            <w:pPr>
              <w:jc w:val="left"/>
              <w:rPr>
                <w:sz w:val="20"/>
                <w:szCs w:val="20"/>
                <w:lang w:val="en-CA" w:eastAsia="en-CA"/>
              </w:rPr>
            </w:pPr>
            <w:r w:rsidRPr="00B35CB9">
              <w:rPr>
                <w:sz w:val="20"/>
                <w:szCs w:val="20"/>
                <w:lang w:val="fr" w:eastAsia="fr"/>
              </w:rPr>
              <w:t>Kenya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D15A757"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2C19662"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7B32F75" w14:textId="77777777" w:rsidR="000D5932" w:rsidRPr="00B35CB9" w:rsidRDefault="000D5932" w:rsidP="000D5932">
            <w:pPr>
              <w:jc w:val="right"/>
              <w:rPr>
                <w:sz w:val="20"/>
                <w:szCs w:val="20"/>
                <w:lang w:val="en-CA" w:eastAsia="en-CA"/>
              </w:rPr>
            </w:pPr>
            <w:r w:rsidRPr="00B35CB9">
              <w:rPr>
                <w:sz w:val="20"/>
                <w:szCs w:val="20"/>
                <w:lang w:val="fr" w:eastAsia="fr"/>
              </w:rPr>
              <w:t>237 866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03046BE" w14:textId="77777777" w:rsidR="000D5932" w:rsidRPr="00B35CB9" w:rsidRDefault="000D5932" w:rsidP="000D5932">
            <w:pPr>
              <w:jc w:val="right"/>
              <w:rPr>
                <w:sz w:val="20"/>
                <w:szCs w:val="20"/>
                <w:lang w:val="en-CA" w:eastAsia="en-CA"/>
              </w:rPr>
            </w:pPr>
            <w:r w:rsidRPr="00B35CB9">
              <w:rPr>
                <w:sz w:val="20"/>
                <w:szCs w:val="20"/>
                <w:lang w:val="fr" w:eastAsia="fr"/>
              </w:rPr>
              <w:t>219 213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7169315" w14:textId="77777777" w:rsidR="000D5932" w:rsidRPr="00B35CB9" w:rsidRDefault="000D5932" w:rsidP="000D5932">
            <w:pPr>
              <w:jc w:val="right"/>
              <w:rPr>
                <w:sz w:val="20"/>
                <w:szCs w:val="20"/>
                <w:lang w:val="en-CA" w:eastAsia="en-CA"/>
              </w:rPr>
            </w:pPr>
            <w:r w:rsidRPr="00B35CB9">
              <w:rPr>
                <w:sz w:val="20"/>
                <w:szCs w:val="20"/>
                <w:lang w:val="fr" w:eastAsia="fr"/>
              </w:rPr>
              <w:t>92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8155EFB"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626116E9"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5772332" w14:textId="77777777" w:rsidR="000D5932" w:rsidRPr="00B35CB9" w:rsidRDefault="000D5932" w:rsidP="000D5932">
            <w:pPr>
              <w:jc w:val="left"/>
              <w:rPr>
                <w:sz w:val="20"/>
                <w:szCs w:val="20"/>
                <w:lang w:val="en-CA" w:eastAsia="en-CA"/>
              </w:rPr>
            </w:pPr>
            <w:r w:rsidRPr="00B35CB9">
              <w:rPr>
                <w:sz w:val="20"/>
                <w:szCs w:val="20"/>
                <w:lang w:val="fr" w:eastAsia="fr"/>
              </w:rPr>
              <w:t>Kiribati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68E12AE"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36F44B4"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AB564E" w14:textId="77777777" w:rsidR="000D5932" w:rsidRPr="00B35CB9" w:rsidRDefault="000D5932" w:rsidP="000D5932">
            <w:pPr>
              <w:jc w:val="right"/>
              <w:rPr>
                <w:sz w:val="20"/>
                <w:szCs w:val="20"/>
                <w:lang w:val="en-CA" w:eastAsia="en-CA"/>
              </w:rPr>
            </w:pPr>
            <w:r w:rsidRPr="00B35CB9">
              <w:rPr>
                <w:sz w:val="20"/>
                <w:szCs w:val="20"/>
                <w:lang w:val="fr" w:eastAsia="fr"/>
              </w:rPr>
              <w:t>35 432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E1AA88D" w14:textId="77777777" w:rsidR="000D5932" w:rsidRPr="00B35CB9" w:rsidRDefault="000D5932" w:rsidP="000D5932">
            <w:pPr>
              <w:jc w:val="right"/>
              <w:rPr>
                <w:sz w:val="20"/>
                <w:szCs w:val="20"/>
                <w:lang w:val="en-CA" w:eastAsia="en-CA"/>
              </w:rPr>
            </w:pPr>
            <w:r w:rsidRPr="00B35CB9">
              <w:rPr>
                <w:sz w:val="20"/>
                <w:szCs w:val="20"/>
                <w:lang w:val="fr" w:eastAsia="fr"/>
              </w:rPr>
              <w:t>44 225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FC12E98" w14:textId="77777777" w:rsidR="000D5932" w:rsidRPr="00B35CB9" w:rsidRDefault="000D5932" w:rsidP="000D5932">
            <w:pPr>
              <w:jc w:val="right"/>
              <w:rPr>
                <w:sz w:val="20"/>
                <w:szCs w:val="20"/>
                <w:lang w:val="en-CA" w:eastAsia="en-CA"/>
              </w:rPr>
            </w:pPr>
            <w:r w:rsidRPr="00B35CB9">
              <w:rPr>
                <w:sz w:val="20"/>
                <w:szCs w:val="20"/>
                <w:lang w:val="fr" w:eastAsia="fr"/>
              </w:rPr>
              <w:t>125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1256359"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11BEBCF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1B8D0B8" w14:textId="77777777" w:rsidR="000D5932" w:rsidRPr="00B35CB9" w:rsidRDefault="000D5932" w:rsidP="000D5932">
            <w:pPr>
              <w:jc w:val="left"/>
              <w:rPr>
                <w:sz w:val="20"/>
                <w:szCs w:val="20"/>
                <w:lang w:val="en-CA" w:eastAsia="en-CA"/>
              </w:rPr>
            </w:pPr>
            <w:r w:rsidRPr="00B35CB9">
              <w:rPr>
                <w:sz w:val="20"/>
                <w:szCs w:val="20"/>
                <w:lang w:val="fr" w:eastAsia="fr"/>
              </w:rPr>
              <w:t>Koweït</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A2C0825"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6416376"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5916E8D" w14:textId="77777777" w:rsidR="000D5932" w:rsidRPr="00B35CB9" w:rsidRDefault="000D5932" w:rsidP="000D5932">
            <w:pPr>
              <w:jc w:val="right"/>
              <w:rPr>
                <w:sz w:val="20"/>
                <w:szCs w:val="20"/>
                <w:lang w:val="en-CA" w:eastAsia="en-CA"/>
              </w:rPr>
            </w:pPr>
            <w:r w:rsidRPr="00B35CB9">
              <w:rPr>
                <w:sz w:val="20"/>
                <w:szCs w:val="20"/>
                <w:lang w:val="fr" w:eastAsia="fr"/>
              </w:rPr>
              <w:t>3 168 709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74AD20B" w14:textId="77777777" w:rsidR="000D5932" w:rsidRPr="00B35CB9" w:rsidRDefault="000D5932" w:rsidP="000D5932">
            <w:pPr>
              <w:jc w:val="right"/>
              <w:rPr>
                <w:sz w:val="20"/>
                <w:szCs w:val="20"/>
                <w:lang w:val="en-CA" w:eastAsia="en-CA"/>
              </w:rPr>
            </w:pPr>
            <w:r w:rsidRPr="00B35CB9">
              <w:rPr>
                <w:sz w:val="20"/>
                <w:szCs w:val="20"/>
                <w:lang w:val="fr" w:eastAsia="fr"/>
              </w:rPr>
              <w:t>3 239 430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C68BA06" w14:textId="77777777" w:rsidR="000D5932" w:rsidRPr="00B35CB9" w:rsidRDefault="000D5932" w:rsidP="000D5932">
            <w:pPr>
              <w:jc w:val="right"/>
              <w:rPr>
                <w:sz w:val="20"/>
                <w:szCs w:val="20"/>
                <w:lang w:val="en-CA" w:eastAsia="en-CA"/>
              </w:rPr>
            </w:pPr>
            <w:r w:rsidRPr="00B35CB9">
              <w:rPr>
                <w:sz w:val="20"/>
                <w:szCs w:val="20"/>
                <w:lang w:val="fr" w:eastAsia="fr"/>
              </w:rPr>
              <w:t>102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8B563B3" w14:textId="77777777" w:rsidR="000D5932" w:rsidRPr="00B35CB9" w:rsidRDefault="000D5932" w:rsidP="000D5932">
            <w:pPr>
              <w:jc w:val="right"/>
              <w:rPr>
                <w:sz w:val="20"/>
                <w:szCs w:val="20"/>
                <w:lang w:val="en-CA" w:eastAsia="en-CA"/>
              </w:rPr>
            </w:pPr>
            <w:r w:rsidRPr="00B35CB9">
              <w:rPr>
                <w:sz w:val="20"/>
                <w:szCs w:val="20"/>
                <w:lang w:val="fr" w:eastAsia="fr"/>
              </w:rPr>
              <w:t>60</w:t>
            </w:r>
          </w:p>
        </w:tc>
      </w:tr>
      <w:tr w:rsidR="000D5932" w:rsidRPr="00B35CB9" w14:paraId="2CF1D951"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D6441FF" w14:textId="77777777" w:rsidR="000D5932" w:rsidRPr="00B35CB9" w:rsidRDefault="000D5932" w:rsidP="000D5932">
            <w:pPr>
              <w:jc w:val="left"/>
              <w:rPr>
                <w:sz w:val="20"/>
                <w:szCs w:val="20"/>
                <w:lang w:val="en-CA" w:eastAsia="en-CA"/>
              </w:rPr>
            </w:pPr>
            <w:r w:rsidRPr="00B35CB9">
              <w:rPr>
                <w:sz w:val="20"/>
                <w:szCs w:val="20"/>
                <w:lang w:val="fr" w:eastAsia="fr"/>
              </w:rPr>
              <w:t>Kirghizistan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A44AD8C" w14:textId="77777777" w:rsidR="000D5932" w:rsidRPr="00B35CB9" w:rsidRDefault="000D5932" w:rsidP="000D5932">
            <w:pPr>
              <w:jc w:val="right"/>
              <w:rPr>
                <w:sz w:val="20"/>
                <w:szCs w:val="20"/>
                <w:lang w:val="en-CA" w:eastAsia="en-CA"/>
              </w:rPr>
            </w:pPr>
            <w:r w:rsidRPr="00B35CB9">
              <w:rPr>
                <w:sz w:val="20"/>
                <w:szCs w:val="20"/>
                <w:lang w:val="fr" w:eastAsia="fr"/>
              </w:rPr>
              <w:t>2,4</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7C2D2DC"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8203D8E" w14:textId="77777777" w:rsidR="000D5932" w:rsidRPr="00B35CB9" w:rsidRDefault="000D5932" w:rsidP="000D5932">
            <w:pPr>
              <w:jc w:val="right"/>
              <w:rPr>
                <w:sz w:val="20"/>
                <w:szCs w:val="20"/>
                <w:lang w:val="en-CA" w:eastAsia="en-CA"/>
              </w:rPr>
            </w:pPr>
            <w:r w:rsidRPr="00B35CB9">
              <w:rPr>
                <w:sz w:val="20"/>
                <w:szCs w:val="20"/>
                <w:lang w:val="fr" w:eastAsia="fr"/>
              </w:rPr>
              <w:t>72 940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7E63F30" w14:textId="77777777" w:rsidR="000D5932" w:rsidRPr="00B35CB9" w:rsidRDefault="000D5932" w:rsidP="000D5932">
            <w:pPr>
              <w:jc w:val="right"/>
              <w:rPr>
                <w:sz w:val="20"/>
                <w:szCs w:val="20"/>
                <w:lang w:val="en-CA" w:eastAsia="en-CA"/>
              </w:rPr>
            </w:pPr>
            <w:r w:rsidRPr="00B35CB9">
              <w:rPr>
                <w:sz w:val="20"/>
                <w:szCs w:val="20"/>
                <w:lang w:val="fr" w:eastAsia="fr"/>
              </w:rPr>
              <w:t>205 800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712DCAB" w14:textId="77777777" w:rsidR="000D5932" w:rsidRPr="00B35CB9" w:rsidRDefault="000D5932" w:rsidP="000D5932">
            <w:pPr>
              <w:jc w:val="right"/>
              <w:rPr>
                <w:sz w:val="20"/>
                <w:szCs w:val="20"/>
                <w:lang w:val="en-CA" w:eastAsia="en-CA"/>
              </w:rPr>
            </w:pPr>
            <w:r w:rsidRPr="00B35CB9">
              <w:rPr>
                <w:sz w:val="20"/>
                <w:szCs w:val="20"/>
                <w:lang w:val="fr" w:eastAsia="fr"/>
              </w:rPr>
              <w:t>282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9A869DB"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5C5182B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52ABB56" w14:textId="77777777" w:rsidR="000D5932" w:rsidRPr="00B35CB9" w:rsidRDefault="000D5932" w:rsidP="000D5932">
            <w:pPr>
              <w:jc w:val="left"/>
              <w:rPr>
                <w:sz w:val="20"/>
                <w:szCs w:val="20"/>
                <w:lang w:val="en-CA"/>
              </w:rPr>
            </w:pPr>
            <w:r w:rsidRPr="00B35CB9">
              <w:rPr>
                <w:sz w:val="20"/>
                <w:szCs w:val="20"/>
              </w:rPr>
              <w:t>République démocratique populaire lao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361B3F2"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64145B9"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11C98E3" w14:textId="77777777" w:rsidR="000D5932" w:rsidRPr="00B35CB9" w:rsidRDefault="000D5932" w:rsidP="000D5932">
            <w:pPr>
              <w:jc w:val="right"/>
              <w:rPr>
                <w:sz w:val="20"/>
                <w:szCs w:val="20"/>
                <w:lang w:val="en-CA" w:eastAsia="en-CA"/>
              </w:rPr>
            </w:pPr>
            <w:r w:rsidRPr="00B35CB9">
              <w:rPr>
                <w:sz w:val="20"/>
                <w:szCs w:val="20"/>
                <w:lang w:val="fr" w:eastAsia="fr"/>
              </w:rPr>
              <w:t>36 567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121E54D" w14:textId="77777777" w:rsidR="000D5932" w:rsidRPr="00B35CB9" w:rsidRDefault="000D5932" w:rsidP="000D5932">
            <w:pPr>
              <w:jc w:val="right"/>
              <w:rPr>
                <w:sz w:val="20"/>
                <w:szCs w:val="20"/>
                <w:lang w:val="en-CA" w:eastAsia="en-CA"/>
              </w:rPr>
            </w:pPr>
            <w:r w:rsidRPr="00B35CB9">
              <w:rPr>
                <w:sz w:val="20"/>
                <w:szCs w:val="20"/>
                <w:lang w:val="fr" w:eastAsia="fr"/>
              </w:rPr>
              <w:t>73 485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C669496" w14:textId="77777777" w:rsidR="000D5932" w:rsidRPr="00B35CB9" w:rsidRDefault="000D5932" w:rsidP="000D5932">
            <w:pPr>
              <w:jc w:val="right"/>
              <w:rPr>
                <w:sz w:val="20"/>
                <w:szCs w:val="20"/>
                <w:lang w:val="en-CA" w:eastAsia="en-CA"/>
              </w:rPr>
            </w:pPr>
            <w:r w:rsidRPr="00B35CB9">
              <w:rPr>
                <w:sz w:val="20"/>
                <w:szCs w:val="20"/>
                <w:lang w:val="fr" w:eastAsia="fr"/>
              </w:rPr>
              <w:t>201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65F2D17"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19873E1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E10FC54" w14:textId="77777777" w:rsidR="000D5932" w:rsidRPr="00B35CB9" w:rsidRDefault="000D5932" w:rsidP="000D5932">
            <w:pPr>
              <w:jc w:val="left"/>
              <w:rPr>
                <w:sz w:val="20"/>
                <w:szCs w:val="20"/>
                <w:lang w:val="en-CA" w:eastAsia="en-CA"/>
              </w:rPr>
            </w:pPr>
            <w:r w:rsidRPr="00B35CB9">
              <w:rPr>
                <w:sz w:val="20"/>
                <w:szCs w:val="20"/>
                <w:lang w:val="fr" w:eastAsia="fr"/>
              </w:rPr>
              <w:t>Liban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CACE56E" w14:textId="77777777" w:rsidR="000D5932" w:rsidRPr="00B35CB9" w:rsidRDefault="000D5932" w:rsidP="000D5932">
            <w:pPr>
              <w:jc w:val="right"/>
              <w:rPr>
                <w:sz w:val="20"/>
                <w:szCs w:val="20"/>
                <w:lang w:val="en-CA" w:eastAsia="en-CA"/>
              </w:rPr>
            </w:pPr>
            <w:r w:rsidRPr="00B35CB9">
              <w:rPr>
                <w:sz w:val="20"/>
                <w:szCs w:val="20"/>
                <w:lang w:val="fr" w:eastAsia="fr"/>
              </w:rPr>
              <w:t>29,8</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FEA684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EB04CC7" w14:textId="77777777" w:rsidR="000D5932" w:rsidRPr="00B35CB9" w:rsidRDefault="000D5932" w:rsidP="000D5932">
            <w:pPr>
              <w:jc w:val="right"/>
              <w:rPr>
                <w:sz w:val="20"/>
                <w:szCs w:val="20"/>
                <w:lang w:val="en-CA" w:eastAsia="en-CA"/>
              </w:rPr>
            </w:pPr>
            <w:r w:rsidRPr="00B35CB9">
              <w:rPr>
                <w:sz w:val="20"/>
                <w:szCs w:val="20"/>
                <w:lang w:val="fr" w:eastAsia="fr"/>
              </w:rPr>
              <w:t>283 781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C7E6368" w14:textId="77777777" w:rsidR="000D5932" w:rsidRPr="00B35CB9" w:rsidRDefault="000D5932" w:rsidP="000D5932">
            <w:pPr>
              <w:jc w:val="right"/>
              <w:rPr>
                <w:sz w:val="20"/>
                <w:szCs w:val="20"/>
                <w:lang w:val="en-CA" w:eastAsia="en-CA"/>
              </w:rPr>
            </w:pPr>
            <w:r w:rsidRPr="00B35CB9">
              <w:rPr>
                <w:sz w:val="20"/>
                <w:szCs w:val="20"/>
                <w:lang w:val="fr" w:eastAsia="fr"/>
              </w:rPr>
              <w:t>858 593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7B862F4" w14:textId="77777777" w:rsidR="000D5932" w:rsidRPr="00B35CB9" w:rsidRDefault="000D5932" w:rsidP="000D5932">
            <w:pPr>
              <w:jc w:val="right"/>
              <w:rPr>
                <w:sz w:val="20"/>
                <w:szCs w:val="20"/>
                <w:lang w:val="en-CA" w:eastAsia="en-CA"/>
              </w:rPr>
            </w:pPr>
            <w:r w:rsidRPr="00B35CB9">
              <w:rPr>
                <w:sz w:val="20"/>
                <w:szCs w:val="20"/>
                <w:lang w:val="fr" w:eastAsia="fr"/>
              </w:rPr>
              <w:t>303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7B8D9C5"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380ECB90"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4651AC4" w14:textId="77777777" w:rsidR="000D5932" w:rsidRPr="00B35CB9" w:rsidRDefault="000D5932" w:rsidP="000D5932">
            <w:pPr>
              <w:jc w:val="left"/>
              <w:rPr>
                <w:sz w:val="20"/>
                <w:szCs w:val="20"/>
                <w:lang w:val="en-CA" w:eastAsia="en-CA"/>
              </w:rPr>
            </w:pPr>
            <w:r w:rsidRPr="00B35CB9">
              <w:rPr>
                <w:sz w:val="20"/>
                <w:szCs w:val="20"/>
                <w:lang w:val="fr" w:eastAsia="fr"/>
              </w:rPr>
              <w:t>Lesotho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5C0D66C"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1EEEBF0"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5DE35F2" w14:textId="77777777" w:rsidR="000D5932" w:rsidRPr="00B35CB9" w:rsidRDefault="000D5932" w:rsidP="000D5932">
            <w:pPr>
              <w:jc w:val="right"/>
              <w:rPr>
                <w:sz w:val="20"/>
                <w:szCs w:val="20"/>
                <w:lang w:val="en-CA" w:eastAsia="en-CA"/>
              </w:rPr>
            </w:pPr>
            <w:r w:rsidRPr="00B35CB9">
              <w:rPr>
                <w:sz w:val="20"/>
                <w:szCs w:val="20"/>
                <w:lang w:val="fr" w:eastAsia="fr"/>
              </w:rPr>
              <w:t>116 160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8C86400" w14:textId="77777777" w:rsidR="000D5932" w:rsidRPr="00B35CB9" w:rsidRDefault="000D5932" w:rsidP="000D5932">
            <w:pPr>
              <w:jc w:val="right"/>
              <w:rPr>
                <w:sz w:val="20"/>
                <w:szCs w:val="20"/>
                <w:lang w:val="en-CA" w:eastAsia="en-CA"/>
              </w:rPr>
            </w:pPr>
            <w:r w:rsidRPr="00B35CB9">
              <w:rPr>
                <w:sz w:val="20"/>
                <w:szCs w:val="20"/>
                <w:lang w:val="fr" w:eastAsia="fr"/>
              </w:rPr>
              <w:t>152 501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AB11ABC" w14:textId="77777777" w:rsidR="000D5932" w:rsidRPr="00B35CB9" w:rsidRDefault="000D5932" w:rsidP="000D5932">
            <w:pPr>
              <w:jc w:val="right"/>
              <w:rPr>
                <w:sz w:val="20"/>
                <w:szCs w:val="20"/>
                <w:lang w:val="en-CA" w:eastAsia="en-CA"/>
              </w:rPr>
            </w:pPr>
            <w:r w:rsidRPr="00B35CB9">
              <w:rPr>
                <w:sz w:val="20"/>
                <w:szCs w:val="20"/>
                <w:lang w:val="fr" w:eastAsia="fr"/>
              </w:rPr>
              <w:t>131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75B63C1"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70F55BD2"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AA43518" w14:textId="77777777" w:rsidR="000D5932" w:rsidRPr="00B35CB9" w:rsidRDefault="000D5932" w:rsidP="000D5932">
            <w:pPr>
              <w:jc w:val="left"/>
              <w:rPr>
                <w:sz w:val="20"/>
                <w:szCs w:val="20"/>
                <w:lang w:val="en-CA" w:eastAsia="en-CA"/>
              </w:rPr>
            </w:pPr>
            <w:r w:rsidRPr="00B35CB9">
              <w:rPr>
                <w:sz w:val="20"/>
                <w:szCs w:val="20"/>
                <w:lang w:val="fr" w:eastAsia="fr"/>
              </w:rPr>
              <w:t>Libéria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895B521"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252A3E8"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766CAEE" w14:textId="77777777" w:rsidR="000D5932" w:rsidRPr="00B35CB9" w:rsidRDefault="000D5932" w:rsidP="000D5932">
            <w:pPr>
              <w:jc w:val="right"/>
              <w:rPr>
                <w:sz w:val="20"/>
                <w:szCs w:val="20"/>
                <w:lang w:val="en-CA" w:eastAsia="en-CA"/>
              </w:rPr>
            </w:pPr>
            <w:r w:rsidRPr="00B35CB9">
              <w:rPr>
                <w:sz w:val="20"/>
                <w:szCs w:val="20"/>
                <w:lang w:val="fr" w:eastAsia="fr"/>
              </w:rPr>
              <w:t>77 263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D83E986" w14:textId="77777777" w:rsidR="000D5932" w:rsidRPr="00B35CB9" w:rsidRDefault="000D5932" w:rsidP="000D5932">
            <w:pPr>
              <w:jc w:val="right"/>
              <w:rPr>
                <w:sz w:val="20"/>
                <w:szCs w:val="20"/>
                <w:lang w:val="en-CA" w:eastAsia="en-CA"/>
              </w:rPr>
            </w:pPr>
            <w:r w:rsidRPr="00B35CB9">
              <w:rPr>
                <w:sz w:val="20"/>
                <w:szCs w:val="20"/>
                <w:lang w:val="fr" w:eastAsia="fr"/>
              </w:rPr>
              <w:t>121 556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8A28415" w14:textId="77777777" w:rsidR="000D5932" w:rsidRPr="00B35CB9" w:rsidRDefault="000D5932" w:rsidP="000D5932">
            <w:pPr>
              <w:jc w:val="right"/>
              <w:rPr>
                <w:sz w:val="20"/>
                <w:szCs w:val="20"/>
                <w:lang w:val="en-CA" w:eastAsia="en-CA"/>
              </w:rPr>
            </w:pPr>
            <w:r w:rsidRPr="00B35CB9">
              <w:rPr>
                <w:sz w:val="20"/>
                <w:szCs w:val="20"/>
                <w:lang w:val="fr" w:eastAsia="fr"/>
              </w:rPr>
              <w:t>157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DB201A1"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2E28EC6F"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FD07B6E" w14:textId="77777777" w:rsidR="000D5932" w:rsidRPr="00B35CB9" w:rsidRDefault="000D5932" w:rsidP="000D5932">
            <w:pPr>
              <w:jc w:val="left"/>
              <w:rPr>
                <w:sz w:val="20"/>
                <w:szCs w:val="20"/>
                <w:lang w:val="en-CA" w:eastAsia="en-CA"/>
              </w:rPr>
            </w:pPr>
            <w:r w:rsidRPr="00B35CB9">
              <w:rPr>
                <w:sz w:val="20"/>
                <w:szCs w:val="20"/>
                <w:lang w:val="fr" w:eastAsia="fr"/>
              </w:rPr>
              <w:t>Libye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C1BF36B"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7561C25"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D82B432" w14:textId="77777777" w:rsidR="000D5932" w:rsidRPr="00B35CB9" w:rsidRDefault="000D5932" w:rsidP="000D5932">
            <w:pPr>
              <w:jc w:val="right"/>
              <w:rPr>
                <w:sz w:val="20"/>
                <w:szCs w:val="20"/>
                <w:lang w:val="en-CA" w:eastAsia="en-CA"/>
              </w:rPr>
            </w:pPr>
            <w:r w:rsidRPr="00B35CB9">
              <w:rPr>
                <w:sz w:val="20"/>
                <w:szCs w:val="20"/>
                <w:lang w:val="fr" w:eastAsia="fr"/>
              </w:rPr>
              <w:t>824 001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A47CC90" w14:textId="77777777" w:rsidR="000D5932" w:rsidRPr="00B35CB9" w:rsidRDefault="000D5932" w:rsidP="000D5932">
            <w:pPr>
              <w:jc w:val="right"/>
              <w:rPr>
                <w:sz w:val="20"/>
                <w:szCs w:val="20"/>
                <w:lang w:val="en-CA" w:eastAsia="en-CA"/>
              </w:rPr>
            </w:pPr>
            <w:r w:rsidRPr="00B35CB9">
              <w:rPr>
                <w:sz w:val="20"/>
                <w:szCs w:val="20"/>
                <w:lang w:val="fr" w:eastAsia="fr"/>
              </w:rPr>
              <w:t>820 681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F7F8774"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A7C5080"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2C0458ED"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3031F0F" w14:textId="77777777" w:rsidR="000D5932" w:rsidRPr="00B35CB9" w:rsidRDefault="000D5932" w:rsidP="000D5932">
            <w:pPr>
              <w:jc w:val="left"/>
              <w:rPr>
                <w:sz w:val="20"/>
                <w:szCs w:val="20"/>
                <w:lang w:val="en-CA" w:eastAsia="en-CA"/>
              </w:rPr>
            </w:pPr>
            <w:r w:rsidRPr="00B35CB9">
              <w:rPr>
                <w:sz w:val="20"/>
                <w:szCs w:val="20"/>
                <w:lang w:val="fr" w:eastAsia="fr"/>
              </w:rPr>
              <w:t>Madagascar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9CB8041"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F04168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AE2105E" w14:textId="77777777" w:rsidR="000D5932" w:rsidRPr="00B35CB9" w:rsidRDefault="000D5932" w:rsidP="000D5932">
            <w:pPr>
              <w:jc w:val="right"/>
              <w:rPr>
                <w:sz w:val="20"/>
                <w:szCs w:val="20"/>
                <w:lang w:val="en-CA" w:eastAsia="en-CA"/>
              </w:rPr>
            </w:pPr>
            <w:r w:rsidRPr="00B35CB9">
              <w:rPr>
                <w:sz w:val="20"/>
                <w:szCs w:val="20"/>
                <w:lang w:val="fr" w:eastAsia="fr"/>
              </w:rPr>
              <w:t>70 500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D9AA46B" w14:textId="77777777" w:rsidR="000D5932" w:rsidRPr="00B35CB9" w:rsidRDefault="000D5932" w:rsidP="000D5932">
            <w:pPr>
              <w:jc w:val="right"/>
              <w:rPr>
                <w:sz w:val="20"/>
                <w:szCs w:val="20"/>
                <w:lang w:val="en-CA" w:eastAsia="en-CA"/>
              </w:rPr>
            </w:pPr>
            <w:r w:rsidRPr="00B35CB9">
              <w:rPr>
                <w:sz w:val="20"/>
                <w:szCs w:val="20"/>
                <w:lang w:val="fr" w:eastAsia="fr"/>
              </w:rPr>
              <w:t>126 869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0A24E2C" w14:textId="77777777" w:rsidR="000D5932" w:rsidRPr="00B35CB9" w:rsidRDefault="000D5932" w:rsidP="000D5932">
            <w:pPr>
              <w:jc w:val="right"/>
              <w:rPr>
                <w:sz w:val="20"/>
                <w:szCs w:val="20"/>
                <w:lang w:val="en-CA" w:eastAsia="en-CA"/>
              </w:rPr>
            </w:pPr>
            <w:r w:rsidRPr="00B35CB9">
              <w:rPr>
                <w:sz w:val="20"/>
                <w:szCs w:val="20"/>
                <w:lang w:val="fr" w:eastAsia="fr"/>
              </w:rPr>
              <w:t>180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D9DDBC0"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648764E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DD43F75" w14:textId="77777777" w:rsidR="000D5932" w:rsidRPr="00B35CB9" w:rsidRDefault="000D5932" w:rsidP="000D5932">
            <w:pPr>
              <w:jc w:val="left"/>
              <w:rPr>
                <w:sz w:val="20"/>
                <w:szCs w:val="20"/>
                <w:lang w:val="en-CA" w:eastAsia="en-CA"/>
              </w:rPr>
            </w:pPr>
            <w:r w:rsidRPr="00B35CB9">
              <w:rPr>
                <w:sz w:val="20"/>
                <w:szCs w:val="20"/>
                <w:lang w:val="fr" w:eastAsia="fr"/>
              </w:rPr>
              <w:t>Malawi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29350A9"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88A1F1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5D86C76" w14:textId="77777777" w:rsidR="000D5932" w:rsidRPr="00B35CB9" w:rsidRDefault="000D5932" w:rsidP="000D5932">
            <w:pPr>
              <w:jc w:val="right"/>
              <w:rPr>
                <w:sz w:val="20"/>
                <w:szCs w:val="20"/>
                <w:lang w:val="en-CA" w:eastAsia="en-CA"/>
              </w:rPr>
            </w:pPr>
            <w:r w:rsidRPr="00B35CB9">
              <w:rPr>
                <w:sz w:val="20"/>
                <w:szCs w:val="20"/>
                <w:lang w:val="fr" w:eastAsia="fr"/>
              </w:rPr>
              <w:t>62 626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AC5A4EF" w14:textId="77777777" w:rsidR="000D5932" w:rsidRPr="00B35CB9" w:rsidRDefault="000D5932" w:rsidP="000D5932">
            <w:pPr>
              <w:jc w:val="right"/>
              <w:rPr>
                <w:sz w:val="20"/>
                <w:szCs w:val="20"/>
                <w:lang w:val="en-CA" w:eastAsia="en-CA"/>
              </w:rPr>
            </w:pPr>
            <w:r w:rsidRPr="00B35CB9">
              <w:rPr>
                <w:sz w:val="20"/>
                <w:szCs w:val="20"/>
                <w:lang w:val="fr" w:eastAsia="fr"/>
              </w:rPr>
              <w:t>179 311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B555C43" w14:textId="77777777" w:rsidR="000D5932" w:rsidRPr="00B35CB9" w:rsidRDefault="000D5932" w:rsidP="000D5932">
            <w:pPr>
              <w:jc w:val="right"/>
              <w:rPr>
                <w:sz w:val="20"/>
                <w:szCs w:val="20"/>
                <w:lang w:val="en-CA" w:eastAsia="en-CA"/>
              </w:rPr>
            </w:pPr>
            <w:r w:rsidRPr="00B35CB9">
              <w:rPr>
                <w:sz w:val="20"/>
                <w:szCs w:val="20"/>
                <w:lang w:val="fr" w:eastAsia="fr"/>
              </w:rPr>
              <w:t>286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4C13E7E"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7295AB16"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936D8CC" w14:textId="77777777" w:rsidR="000D5932" w:rsidRPr="00B35CB9" w:rsidRDefault="000D5932" w:rsidP="000D5932">
            <w:pPr>
              <w:jc w:val="left"/>
              <w:rPr>
                <w:sz w:val="20"/>
                <w:szCs w:val="20"/>
                <w:lang w:val="en-CA" w:eastAsia="en-CA"/>
              </w:rPr>
            </w:pPr>
            <w:r w:rsidRPr="00B35CB9">
              <w:rPr>
                <w:sz w:val="20"/>
                <w:szCs w:val="20"/>
                <w:lang w:val="fr" w:eastAsia="fr"/>
              </w:rPr>
              <w:t>Malaisie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827CCA6" w14:textId="77777777" w:rsidR="000D5932" w:rsidRPr="00B35CB9" w:rsidRDefault="000D5932" w:rsidP="000D5932">
            <w:pPr>
              <w:jc w:val="right"/>
              <w:rPr>
                <w:sz w:val="20"/>
                <w:szCs w:val="20"/>
                <w:lang w:val="en-CA" w:eastAsia="en-CA"/>
              </w:rPr>
            </w:pPr>
            <w:r w:rsidRPr="00B35CB9">
              <w:rPr>
                <w:sz w:val="20"/>
                <w:szCs w:val="20"/>
                <w:lang w:val="fr" w:eastAsia="fr"/>
              </w:rPr>
              <w:t>14,0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9E2BB2B"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A3349AD" w14:textId="77777777" w:rsidR="000D5932" w:rsidRPr="00B35CB9" w:rsidRDefault="000D5932" w:rsidP="000D5932">
            <w:pPr>
              <w:jc w:val="right"/>
              <w:rPr>
                <w:sz w:val="20"/>
                <w:szCs w:val="20"/>
                <w:lang w:val="en-CA" w:eastAsia="en-CA"/>
              </w:rPr>
            </w:pPr>
            <w:r w:rsidRPr="00B35CB9">
              <w:rPr>
                <w:sz w:val="20"/>
                <w:szCs w:val="20"/>
                <w:lang w:val="fr" w:eastAsia="fr"/>
              </w:rPr>
              <w:t>1 441 111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C9E186F" w14:textId="77777777" w:rsidR="000D5932" w:rsidRPr="00B35CB9" w:rsidRDefault="000D5932" w:rsidP="000D5932">
            <w:pPr>
              <w:jc w:val="right"/>
              <w:rPr>
                <w:sz w:val="20"/>
                <w:szCs w:val="20"/>
                <w:lang w:val="en-CA" w:eastAsia="en-CA"/>
              </w:rPr>
            </w:pPr>
            <w:r w:rsidRPr="00B35CB9">
              <w:rPr>
                <w:sz w:val="20"/>
                <w:szCs w:val="20"/>
                <w:lang w:val="fr" w:eastAsia="fr"/>
              </w:rPr>
              <w:t>2 092 990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81C4912" w14:textId="77777777" w:rsidR="000D5932" w:rsidRPr="00B35CB9" w:rsidRDefault="000D5932" w:rsidP="000D5932">
            <w:pPr>
              <w:jc w:val="right"/>
              <w:rPr>
                <w:sz w:val="20"/>
                <w:szCs w:val="20"/>
                <w:lang w:val="en-CA" w:eastAsia="en-CA"/>
              </w:rPr>
            </w:pPr>
            <w:r w:rsidRPr="00B35CB9">
              <w:rPr>
                <w:sz w:val="20"/>
                <w:szCs w:val="20"/>
                <w:lang w:val="fr" w:eastAsia="fr"/>
              </w:rPr>
              <w:t>145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02BFCFF"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38D12AC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2D14CC5" w14:textId="77777777" w:rsidR="000D5932" w:rsidRPr="00B35CB9" w:rsidRDefault="000D5932" w:rsidP="000D5932">
            <w:pPr>
              <w:jc w:val="left"/>
              <w:rPr>
                <w:sz w:val="20"/>
                <w:szCs w:val="20"/>
                <w:lang w:val="en-CA" w:eastAsia="en-CA"/>
              </w:rPr>
            </w:pPr>
            <w:r w:rsidRPr="00B35CB9">
              <w:rPr>
                <w:sz w:val="20"/>
                <w:szCs w:val="20"/>
                <w:lang w:val="fr" w:eastAsia="fr"/>
              </w:rPr>
              <w:t>Maldives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27B236A"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90A9178"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57B7B05" w14:textId="77777777" w:rsidR="000D5932" w:rsidRPr="00B35CB9" w:rsidRDefault="000D5932" w:rsidP="000D5932">
            <w:pPr>
              <w:jc w:val="right"/>
              <w:rPr>
                <w:sz w:val="20"/>
                <w:szCs w:val="20"/>
                <w:lang w:val="en-CA" w:eastAsia="en-CA"/>
              </w:rPr>
            </w:pPr>
            <w:r w:rsidRPr="00B35CB9">
              <w:rPr>
                <w:sz w:val="20"/>
                <w:szCs w:val="20"/>
                <w:lang w:val="fr" w:eastAsia="fr"/>
              </w:rPr>
              <w:t>159 143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D2B1ACD" w14:textId="77777777" w:rsidR="000D5932" w:rsidRPr="00B35CB9" w:rsidRDefault="000D5932" w:rsidP="000D5932">
            <w:pPr>
              <w:jc w:val="right"/>
              <w:rPr>
                <w:sz w:val="20"/>
                <w:szCs w:val="20"/>
                <w:lang w:val="en-CA" w:eastAsia="en-CA"/>
              </w:rPr>
            </w:pPr>
            <w:r w:rsidRPr="00B35CB9">
              <w:rPr>
                <w:sz w:val="20"/>
                <w:szCs w:val="20"/>
                <w:lang w:val="fr" w:eastAsia="fr"/>
              </w:rPr>
              <w:t>239 251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9AFF5DA" w14:textId="77777777" w:rsidR="000D5932" w:rsidRPr="00B35CB9" w:rsidRDefault="000D5932" w:rsidP="000D5932">
            <w:pPr>
              <w:jc w:val="right"/>
              <w:rPr>
                <w:sz w:val="20"/>
                <w:szCs w:val="20"/>
                <w:lang w:val="en-CA" w:eastAsia="en-CA"/>
              </w:rPr>
            </w:pPr>
            <w:r w:rsidRPr="00B35CB9">
              <w:rPr>
                <w:sz w:val="20"/>
                <w:szCs w:val="20"/>
                <w:lang w:val="fr" w:eastAsia="fr"/>
              </w:rPr>
              <w:t>150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E777BB2"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4BB6E57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B635A07" w14:textId="77777777" w:rsidR="000D5932" w:rsidRPr="00B35CB9" w:rsidRDefault="000D5932" w:rsidP="000D5932">
            <w:pPr>
              <w:jc w:val="left"/>
              <w:rPr>
                <w:sz w:val="20"/>
                <w:szCs w:val="20"/>
                <w:lang w:val="en-CA" w:eastAsia="en-CA"/>
              </w:rPr>
            </w:pPr>
            <w:r w:rsidRPr="00B35CB9">
              <w:rPr>
                <w:sz w:val="20"/>
                <w:szCs w:val="20"/>
                <w:lang w:val="fr" w:eastAsia="fr"/>
              </w:rPr>
              <w:t>Mali</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D81A5CB" w14:textId="77777777" w:rsidR="000D5932" w:rsidRPr="00B35CB9" w:rsidRDefault="000D5932" w:rsidP="000D5932">
            <w:pPr>
              <w:jc w:val="right"/>
              <w:rPr>
                <w:sz w:val="20"/>
                <w:szCs w:val="20"/>
                <w:lang w:val="en-CA" w:eastAsia="en-CA"/>
              </w:rPr>
            </w:pPr>
            <w:r w:rsidRPr="00B35CB9">
              <w:rPr>
                <w:sz w:val="20"/>
                <w:szCs w:val="20"/>
                <w:lang w:val="fr" w:eastAsia="fr"/>
              </w:rPr>
              <w:t>3,4</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1C24220"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6F9640" w14:textId="77777777" w:rsidR="000D5932" w:rsidRPr="00B35CB9" w:rsidRDefault="000D5932" w:rsidP="000D5932">
            <w:pPr>
              <w:jc w:val="right"/>
              <w:rPr>
                <w:sz w:val="20"/>
                <w:szCs w:val="20"/>
                <w:lang w:val="en-CA" w:eastAsia="en-CA"/>
              </w:rPr>
            </w:pPr>
            <w:r w:rsidRPr="00B35CB9">
              <w:rPr>
                <w:sz w:val="20"/>
                <w:szCs w:val="20"/>
                <w:lang w:val="fr" w:eastAsia="fr"/>
              </w:rPr>
              <w:t>79 656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7E3D9CF" w14:textId="77777777" w:rsidR="000D5932" w:rsidRPr="00B35CB9" w:rsidRDefault="000D5932" w:rsidP="000D5932">
            <w:pPr>
              <w:jc w:val="right"/>
              <w:rPr>
                <w:sz w:val="20"/>
                <w:szCs w:val="20"/>
                <w:lang w:val="en-CA" w:eastAsia="en-CA"/>
              </w:rPr>
            </w:pPr>
            <w:r w:rsidRPr="00B35CB9">
              <w:rPr>
                <w:sz w:val="20"/>
                <w:szCs w:val="20"/>
                <w:lang w:val="fr" w:eastAsia="fr"/>
              </w:rPr>
              <w:t>183 473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B27BBC2" w14:textId="77777777" w:rsidR="000D5932" w:rsidRPr="00B35CB9" w:rsidRDefault="000D5932" w:rsidP="000D5932">
            <w:pPr>
              <w:jc w:val="right"/>
              <w:rPr>
                <w:sz w:val="20"/>
                <w:szCs w:val="20"/>
                <w:lang w:val="en-CA" w:eastAsia="en-CA"/>
              </w:rPr>
            </w:pPr>
            <w:r w:rsidRPr="00B35CB9">
              <w:rPr>
                <w:sz w:val="20"/>
                <w:szCs w:val="20"/>
                <w:lang w:val="fr" w:eastAsia="fr"/>
              </w:rPr>
              <w:t>230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E5AC7FD"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716A7091"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28DD4AE" w14:textId="77777777" w:rsidR="000D5932" w:rsidRPr="00B35CB9" w:rsidRDefault="000D5932" w:rsidP="000D5932">
            <w:pPr>
              <w:jc w:val="left"/>
              <w:rPr>
                <w:sz w:val="20"/>
                <w:szCs w:val="20"/>
                <w:lang w:val="en-CA" w:eastAsia="en-CA"/>
              </w:rPr>
            </w:pPr>
            <w:r w:rsidRPr="00B35CB9">
              <w:rPr>
                <w:sz w:val="20"/>
                <w:szCs w:val="20"/>
                <w:lang w:val="fr" w:eastAsia="fr"/>
              </w:rPr>
              <w:t xml:space="preserve">Îles Marshall </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624F7DE"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345E5A0"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B870D22" w14:textId="77777777" w:rsidR="000D5932" w:rsidRPr="00B35CB9" w:rsidRDefault="000D5932" w:rsidP="000D5932">
            <w:pPr>
              <w:jc w:val="right"/>
              <w:rPr>
                <w:sz w:val="20"/>
                <w:szCs w:val="20"/>
                <w:lang w:val="en-CA" w:eastAsia="en-CA"/>
              </w:rPr>
            </w:pPr>
            <w:r w:rsidRPr="00B35CB9">
              <w:rPr>
                <w:sz w:val="20"/>
                <w:szCs w:val="20"/>
                <w:lang w:val="fr" w:eastAsia="fr"/>
              </w:rPr>
              <w:t>48 297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70F9B4E"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CC5E3E5"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EC47287"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68B6DD9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B6D6E7A" w14:textId="77777777" w:rsidR="000D5932" w:rsidRPr="00B35CB9" w:rsidRDefault="000D5932" w:rsidP="000D5932">
            <w:pPr>
              <w:jc w:val="left"/>
              <w:rPr>
                <w:sz w:val="20"/>
                <w:szCs w:val="20"/>
                <w:lang w:val="en-CA" w:eastAsia="en-CA"/>
              </w:rPr>
            </w:pPr>
            <w:r w:rsidRPr="00B35CB9">
              <w:rPr>
                <w:sz w:val="20"/>
                <w:szCs w:val="20"/>
                <w:lang w:val="fr" w:eastAsia="fr"/>
              </w:rPr>
              <w:t>Mauritanie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0340547"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6BB4F27"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AD88D9F" w14:textId="77777777" w:rsidR="000D5932" w:rsidRPr="00B35CB9" w:rsidRDefault="000D5932" w:rsidP="000D5932">
            <w:pPr>
              <w:jc w:val="right"/>
              <w:rPr>
                <w:sz w:val="20"/>
                <w:szCs w:val="20"/>
                <w:lang w:val="en-CA" w:eastAsia="en-CA"/>
              </w:rPr>
            </w:pPr>
            <w:r w:rsidRPr="00B35CB9">
              <w:rPr>
                <w:sz w:val="20"/>
                <w:szCs w:val="20"/>
                <w:lang w:val="fr" w:eastAsia="fr"/>
              </w:rPr>
              <w:t>106 500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0BDC961" w14:textId="77777777" w:rsidR="000D5932" w:rsidRPr="00B35CB9" w:rsidRDefault="000D5932" w:rsidP="000D5932">
            <w:pPr>
              <w:jc w:val="right"/>
              <w:rPr>
                <w:sz w:val="20"/>
                <w:szCs w:val="20"/>
                <w:lang w:val="en-CA" w:eastAsia="en-CA"/>
              </w:rPr>
            </w:pPr>
            <w:r w:rsidRPr="00B35CB9">
              <w:rPr>
                <w:sz w:val="20"/>
                <w:szCs w:val="20"/>
                <w:lang w:val="fr" w:eastAsia="fr"/>
              </w:rPr>
              <w:t>30 000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BE3660D" w14:textId="77777777" w:rsidR="000D5932" w:rsidRPr="00B35CB9" w:rsidRDefault="000D5932" w:rsidP="000D5932">
            <w:pPr>
              <w:jc w:val="right"/>
              <w:rPr>
                <w:sz w:val="20"/>
                <w:szCs w:val="20"/>
                <w:lang w:val="en-CA" w:eastAsia="en-CA"/>
              </w:rPr>
            </w:pPr>
            <w:r w:rsidRPr="00B35CB9">
              <w:rPr>
                <w:sz w:val="20"/>
                <w:szCs w:val="20"/>
                <w:lang w:val="fr" w:eastAsia="fr"/>
              </w:rPr>
              <w:t>28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DCEFC6E"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168679AD"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604E63" w14:textId="77777777" w:rsidR="000D5932" w:rsidRPr="00B35CB9" w:rsidRDefault="000D5932" w:rsidP="000D5932">
            <w:pPr>
              <w:jc w:val="left"/>
              <w:rPr>
                <w:sz w:val="20"/>
                <w:szCs w:val="20"/>
                <w:lang w:val="en-CA" w:eastAsia="en-CA"/>
              </w:rPr>
            </w:pPr>
            <w:r w:rsidRPr="00B35CB9">
              <w:rPr>
                <w:sz w:val="20"/>
                <w:szCs w:val="20"/>
                <w:lang w:val="fr" w:eastAsia="fr"/>
              </w:rPr>
              <w:t>Maurice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BAC05F4"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16D4140"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76D0566" w14:textId="77777777" w:rsidR="000D5932" w:rsidRPr="00B35CB9" w:rsidRDefault="000D5932" w:rsidP="000D5932">
            <w:pPr>
              <w:jc w:val="right"/>
              <w:rPr>
                <w:sz w:val="20"/>
                <w:szCs w:val="20"/>
                <w:lang w:val="en-CA" w:eastAsia="en-CA"/>
              </w:rPr>
            </w:pPr>
            <w:r w:rsidRPr="00B35CB9">
              <w:rPr>
                <w:sz w:val="20"/>
                <w:szCs w:val="20"/>
                <w:lang w:val="fr" w:eastAsia="fr"/>
              </w:rPr>
              <w:t>71 996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C74E907" w14:textId="77777777" w:rsidR="000D5932" w:rsidRPr="00B35CB9" w:rsidRDefault="000D5932" w:rsidP="000D5932">
            <w:pPr>
              <w:jc w:val="right"/>
              <w:rPr>
                <w:sz w:val="20"/>
                <w:szCs w:val="20"/>
                <w:lang w:val="en-CA" w:eastAsia="en-CA"/>
              </w:rPr>
            </w:pPr>
            <w:r w:rsidRPr="00B35CB9">
              <w:rPr>
                <w:sz w:val="20"/>
                <w:szCs w:val="20"/>
                <w:lang w:val="fr" w:eastAsia="fr"/>
              </w:rPr>
              <w:t>67 182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C1C9C9E" w14:textId="77777777" w:rsidR="000D5932" w:rsidRPr="00B35CB9" w:rsidRDefault="000D5932" w:rsidP="000D5932">
            <w:pPr>
              <w:jc w:val="right"/>
              <w:rPr>
                <w:sz w:val="20"/>
                <w:szCs w:val="20"/>
                <w:lang w:val="en-CA" w:eastAsia="en-CA"/>
              </w:rPr>
            </w:pPr>
            <w:r w:rsidRPr="00B35CB9">
              <w:rPr>
                <w:sz w:val="20"/>
                <w:szCs w:val="20"/>
                <w:lang w:val="fr" w:eastAsia="fr"/>
              </w:rPr>
              <w:t>93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0B12288"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24F87372"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FF69327" w14:textId="77777777" w:rsidR="000D5932" w:rsidRPr="00B35CB9" w:rsidRDefault="000D5932" w:rsidP="000D5932">
            <w:pPr>
              <w:jc w:val="left"/>
              <w:rPr>
                <w:sz w:val="20"/>
                <w:szCs w:val="20"/>
                <w:lang w:val="en-CA" w:eastAsia="en-CA"/>
              </w:rPr>
            </w:pPr>
            <w:r w:rsidRPr="00B35CB9">
              <w:rPr>
                <w:sz w:val="20"/>
                <w:szCs w:val="20"/>
                <w:lang w:val="fr" w:eastAsia="fr"/>
              </w:rPr>
              <w:t>Mexique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1780692"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4A11337"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26AE857" w14:textId="77777777" w:rsidR="000D5932" w:rsidRPr="00B35CB9" w:rsidRDefault="000D5932" w:rsidP="000D5932">
            <w:pPr>
              <w:jc w:val="right"/>
              <w:rPr>
                <w:sz w:val="20"/>
                <w:szCs w:val="20"/>
                <w:lang w:val="en-CA" w:eastAsia="en-CA"/>
              </w:rPr>
            </w:pPr>
            <w:r w:rsidRPr="00B35CB9">
              <w:rPr>
                <w:sz w:val="20"/>
                <w:szCs w:val="20"/>
                <w:lang w:val="fr" w:eastAsia="fr"/>
              </w:rPr>
              <w:t>1 790 306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A6036C2" w14:textId="77777777" w:rsidR="000D5932" w:rsidRPr="00B35CB9" w:rsidRDefault="000D5932" w:rsidP="000D5932">
            <w:pPr>
              <w:jc w:val="right"/>
              <w:rPr>
                <w:sz w:val="20"/>
                <w:szCs w:val="20"/>
                <w:lang w:val="en-CA" w:eastAsia="en-CA"/>
              </w:rPr>
            </w:pPr>
            <w:r w:rsidRPr="00B35CB9">
              <w:rPr>
                <w:sz w:val="20"/>
                <w:szCs w:val="20"/>
                <w:lang w:val="fr" w:eastAsia="fr"/>
              </w:rPr>
              <w:t>1 783 068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8219290"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B0048E0" w14:textId="77777777" w:rsidR="000D5932" w:rsidRPr="00B35CB9" w:rsidRDefault="000D5932" w:rsidP="000D5932">
            <w:pPr>
              <w:jc w:val="right"/>
              <w:rPr>
                <w:sz w:val="20"/>
                <w:szCs w:val="20"/>
                <w:lang w:val="en-CA" w:eastAsia="en-CA"/>
              </w:rPr>
            </w:pPr>
            <w:r w:rsidRPr="00B35CB9">
              <w:rPr>
                <w:sz w:val="20"/>
                <w:szCs w:val="20"/>
                <w:lang w:val="fr" w:eastAsia="fr"/>
              </w:rPr>
              <w:t>29</w:t>
            </w:r>
          </w:p>
        </w:tc>
      </w:tr>
      <w:tr w:rsidR="000D5932" w:rsidRPr="00B35CB9" w14:paraId="6B4AA00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A71AD7C" w14:textId="77777777" w:rsidR="000D5932" w:rsidRPr="00B35CB9" w:rsidRDefault="000D5932" w:rsidP="000D5932">
            <w:pPr>
              <w:jc w:val="left"/>
              <w:rPr>
                <w:sz w:val="20"/>
                <w:szCs w:val="20"/>
                <w:lang w:val="en-CA" w:eastAsia="en-CA"/>
              </w:rPr>
            </w:pPr>
            <w:r w:rsidRPr="00B35CB9">
              <w:rPr>
                <w:sz w:val="20"/>
                <w:szCs w:val="20"/>
                <w:lang w:val="fr" w:eastAsia="fr"/>
              </w:rPr>
              <w:t>Micronésie (États fédérés de)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6195C6B"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5FB3DB4"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27AEB26" w14:textId="77777777" w:rsidR="000D5932" w:rsidRPr="00B35CB9" w:rsidRDefault="000D5932" w:rsidP="000D5932">
            <w:pPr>
              <w:jc w:val="right"/>
              <w:rPr>
                <w:sz w:val="20"/>
                <w:szCs w:val="20"/>
                <w:lang w:val="en-CA" w:eastAsia="en-CA"/>
              </w:rPr>
            </w:pPr>
            <w:r w:rsidRPr="00B35CB9">
              <w:rPr>
                <w:sz w:val="20"/>
                <w:szCs w:val="20"/>
                <w:lang w:val="fr" w:eastAsia="fr"/>
              </w:rPr>
              <w:t>90 334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09BD298" w14:textId="77777777" w:rsidR="000D5932" w:rsidRPr="00B35CB9" w:rsidRDefault="000D5932" w:rsidP="000D5932">
            <w:pPr>
              <w:jc w:val="right"/>
              <w:rPr>
                <w:sz w:val="20"/>
                <w:szCs w:val="20"/>
                <w:lang w:val="en-CA" w:eastAsia="en-CA"/>
              </w:rPr>
            </w:pPr>
            <w:r w:rsidRPr="00B35CB9">
              <w:rPr>
                <w:sz w:val="20"/>
                <w:szCs w:val="20"/>
                <w:lang w:val="fr" w:eastAsia="fr"/>
              </w:rPr>
              <w:t>57 039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4EAD721" w14:textId="77777777" w:rsidR="000D5932" w:rsidRPr="00B35CB9" w:rsidRDefault="000D5932" w:rsidP="000D5932">
            <w:pPr>
              <w:jc w:val="right"/>
              <w:rPr>
                <w:sz w:val="20"/>
                <w:szCs w:val="20"/>
                <w:lang w:val="en-CA" w:eastAsia="en-CA"/>
              </w:rPr>
            </w:pPr>
            <w:r w:rsidRPr="00B35CB9">
              <w:rPr>
                <w:sz w:val="20"/>
                <w:szCs w:val="20"/>
                <w:lang w:val="fr" w:eastAsia="fr"/>
              </w:rPr>
              <w:t>63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04BE987"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18556B7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8EA3164" w14:textId="77777777" w:rsidR="000D5932" w:rsidRPr="00B35CB9" w:rsidRDefault="000D5932" w:rsidP="000D5932">
            <w:pPr>
              <w:jc w:val="left"/>
              <w:rPr>
                <w:sz w:val="20"/>
                <w:szCs w:val="20"/>
                <w:lang w:val="en-CA" w:eastAsia="en-CA"/>
              </w:rPr>
            </w:pPr>
            <w:r w:rsidRPr="00B35CB9">
              <w:rPr>
                <w:sz w:val="20"/>
                <w:szCs w:val="20"/>
                <w:lang w:val="fr" w:eastAsia="fr"/>
              </w:rPr>
              <w:t>Mongolie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B75A51E"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B4C36EF"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5E429CB" w14:textId="77777777" w:rsidR="000D5932" w:rsidRPr="00B35CB9" w:rsidRDefault="000D5932" w:rsidP="000D5932">
            <w:pPr>
              <w:jc w:val="right"/>
              <w:rPr>
                <w:sz w:val="20"/>
                <w:szCs w:val="20"/>
                <w:lang w:val="en-CA" w:eastAsia="en-CA"/>
              </w:rPr>
            </w:pPr>
            <w:r w:rsidRPr="00B35CB9">
              <w:rPr>
                <w:sz w:val="20"/>
                <w:szCs w:val="20"/>
                <w:lang w:val="fr" w:eastAsia="fr"/>
              </w:rPr>
              <w:t>39 000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D2428B6" w14:textId="77777777" w:rsidR="000D5932" w:rsidRPr="00B35CB9" w:rsidRDefault="000D5932" w:rsidP="000D5932">
            <w:pPr>
              <w:jc w:val="right"/>
              <w:rPr>
                <w:sz w:val="20"/>
                <w:szCs w:val="20"/>
                <w:lang w:val="en-CA" w:eastAsia="en-CA"/>
              </w:rPr>
            </w:pPr>
            <w:r w:rsidRPr="00B35CB9">
              <w:rPr>
                <w:sz w:val="20"/>
                <w:szCs w:val="20"/>
                <w:lang w:val="fr" w:eastAsia="fr"/>
              </w:rPr>
              <w:t>60 506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F3AB166" w14:textId="77777777" w:rsidR="000D5932" w:rsidRPr="00B35CB9" w:rsidRDefault="000D5932" w:rsidP="000D5932">
            <w:pPr>
              <w:jc w:val="right"/>
              <w:rPr>
                <w:sz w:val="20"/>
                <w:szCs w:val="20"/>
                <w:lang w:val="en-CA" w:eastAsia="en-CA"/>
              </w:rPr>
            </w:pPr>
            <w:r w:rsidRPr="00B35CB9">
              <w:rPr>
                <w:sz w:val="20"/>
                <w:szCs w:val="20"/>
                <w:lang w:val="fr" w:eastAsia="fr"/>
              </w:rPr>
              <w:t>155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9B46361"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628E1064"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0086503" w14:textId="77777777" w:rsidR="000D5932" w:rsidRPr="00B35CB9" w:rsidRDefault="000D5932" w:rsidP="000D5932">
            <w:pPr>
              <w:jc w:val="left"/>
              <w:rPr>
                <w:sz w:val="20"/>
                <w:szCs w:val="20"/>
                <w:lang w:val="en-CA" w:eastAsia="en-CA"/>
              </w:rPr>
            </w:pPr>
            <w:r w:rsidRPr="00B35CB9">
              <w:rPr>
                <w:sz w:val="20"/>
                <w:szCs w:val="20"/>
                <w:lang w:val="fr" w:eastAsia="fr"/>
              </w:rPr>
              <w:t>Monténégro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D17E114"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822B6E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6D062EA" w14:textId="77777777" w:rsidR="000D5932" w:rsidRPr="00B35CB9" w:rsidRDefault="000D5932" w:rsidP="000D5932">
            <w:pPr>
              <w:jc w:val="right"/>
              <w:rPr>
                <w:sz w:val="20"/>
                <w:szCs w:val="20"/>
                <w:lang w:val="en-CA" w:eastAsia="en-CA"/>
              </w:rPr>
            </w:pPr>
            <w:r w:rsidRPr="00B35CB9">
              <w:rPr>
                <w:sz w:val="20"/>
                <w:szCs w:val="20"/>
                <w:lang w:val="fr" w:eastAsia="fr"/>
              </w:rPr>
              <w:t>25 001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36F630F" w14:textId="77777777" w:rsidR="000D5932" w:rsidRPr="00B35CB9" w:rsidRDefault="000D5932" w:rsidP="000D5932">
            <w:pPr>
              <w:jc w:val="right"/>
              <w:rPr>
                <w:sz w:val="20"/>
                <w:szCs w:val="20"/>
                <w:lang w:val="en-CA" w:eastAsia="en-CA"/>
              </w:rPr>
            </w:pPr>
            <w:r w:rsidRPr="00B35CB9">
              <w:rPr>
                <w:sz w:val="20"/>
                <w:szCs w:val="20"/>
                <w:lang w:val="fr" w:eastAsia="fr"/>
              </w:rPr>
              <w:t>48 740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337E4D4" w14:textId="77777777" w:rsidR="000D5932" w:rsidRPr="00B35CB9" w:rsidRDefault="000D5932" w:rsidP="000D5932">
            <w:pPr>
              <w:jc w:val="right"/>
              <w:rPr>
                <w:sz w:val="20"/>
                <w:szCs w:val="20"/>
                <w:lang w:val="en-CA" w:eastAsia="en-CA"/>
              </w:rPr>
            </w:pPr>
            <w:r w:rsidRPr="00B35CB9">
              <w:rPr>
                <w:sz w:val="20"/>
                <w:szCs w:val="20"/>
                <w:lang w:val="fr" w:eastAsia="fr"/>
              </w:rPr>
              <w:t>195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2528390"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54EA23B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F17A783" w14:textId="77777777" w:rsidR="000D5932" w:rsidRPr="00B35CB9" w:rsidRDefault="000D5932" w:rsidP="000D5932">
            <w:pPr>
              <w:jc w:val="left"/>
              <w:rPr>
                <w:sz w:val="20"/>
                <w:szCs w:val="20"/>
                <w:lang w:val="en-CA" w:eastAsia="en-CA"/>
              </w:rPr>
            </w:pPr>
            <w:r w:rsidRPr="00B35CB9">
              <w:rPr>
                <w:sz w:val="20"/>
                <w:szCs w:val="20"/>
                <w:lang w:val="fr" w:eastAsia="fr"/>
              </w:rPr>
              <w:t>Maroc</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9824EF7"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71C35AB"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043B618" w14:textId="77777777" w:rsidR="000D5932" w:rsidRPr="00B35CB9" w:rsidRDefault="000D5932" w:rsidP="000D5932">
            <w:pPr>
              <w:jc w:val="right"/>
              <w:rPr>
                <w:sz w:val="20"/>
                <w:szCs w:val="20"/>
                <w:lang w:val="en-CA" w:eastAsia="en-CA"/>
              </w:rPr>
            </w:pPr>
            <w:r w:rsidRPr="00B35CB9">
              <w:rPr>
                <w:sz w:val="20"/>
                <w:szCs w:val="20"/>
                <w:lang w:val="fr" w:eastAsia="fr"/>
              </w:rPr>
              <w:t>205 000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0AD6972" w14:textId="77777777" w:rsidR="000D5932" w:rsidRPr="00B35CB9" w:rsidRDefault="000D5932" w:rsidP="000D5932">
            <w:pPr>
              <w:jc w:val="right"/>
              <w:rPr>
                <w:sz w:val="20"/>
                <w:szCs w:val="20"/>
                <w:lang w:val="en-CA" w:eastAsia="en-CA"/>
              </w:rPr>
            </w:pPr>
            <w:r w:rsidRPr="00B35CB9">
              <w:rPr>
                <w:sz w:val="20"/>
                <w:szCs w:val="20"/>
                <w:lang w:val="fr" w:eastAsia="fr"/>
              </w:rPr>
              <w:t>114 496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7B31321" w14:textId="77777777" w:rsidR="000D5932" w:rsidRPr="00B35CB9" w:rsidRDefault="000D5932" w:rsidP="000D5932">
            <w:pPr>
              <w:jc w:val="right"/>
              <w:rPr>
                <w:sz w:val="20"/>
                <w:szCs w:val="20"/>
                <w:lang w:val="en-CA" w:eastAsia="en-CA"/>
              </w:rPr>
            </w:pPr>
            <w:r w:rsidRPr="00B35CB9">
              <w:rPr>
                <w:sz w:val="20"/>
                <w:szCs w:val="20"/>
                <w:lang w:val="fr" w:eastAsia="fr"/>
              </w:rPr>
              <w:t>56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BF1C39D"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67BF70C2"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56920D6" w14:textId="77777777" w:rsidR="000D5932" w:rsidRPr="00B35CB9" w:rsidRDefault="000D5932" w:rsidP="000D5932">
            <w:pPr>
              <w:jc w:val="left"/>
              <w:rPr>
                <w:sz w:val="20"/>
                <w:szCs w:val="20"/>
                <w:lang w:val="en-CA" w:eastAsia="en-CA"/>
              </w:rPr>
            </w:pPr>
            <w:r w:rsidRPr="00B35CB9">
              <w:rPr>
                <w:sz w:val="20"/>
                <w:szCs w:val="20"/>
                <w:lang w:val="fr" w:eastAsia="fr"/>
              </w:rPr>
              <w:t>Mozambique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D1D872A"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0D70C6F"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504BE51" w14:textId="77777777" w:rsidR="000D5932" w:rsidRPr="00B35CB9" w:rsidRDefault="000D5932" w:rsidP="000D5932">
            <w:pPr>
              <w:jc w:val="right"/>
              <w:rPr>
                <w:sz w:val="20"/>
                <w:szCs w:val="20"/>
                <w:lang w:val="en-CA" w:eastAsia="en-CA"/>
              </w:rPr>
            </w:pPr>
            <w:r w:rsidRPr="00B35CB9">
              <w:rPr>
                <w:sz w:val="20"/>
                <w:szCs w:val="20"/>
                <w:lang w:val="fr" w:eastAsia="fr"/>
              </w:rPr>
              <w:t>150 637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205E18C" w14:textId="77777777" w:rsidR="000D5932" w:rsidRPr="00B35CB9" w:rsidRDefault="000D5932" w:rsidP="000D5932">
            <w:pPr>
              <w:jc w:val="right"/>
              <w:rPr>
                <w:sz w:val="20"/>
                <w:szCs w:val="20"/>
                <w:lang w:val="en-CA" w:eastAsia="en-CA"/>
              </w:rPr>
            </w:pPr>
            <w:r w:rsidRPr="00B35CB9">
              <w:rPr>
                <w:sz w:val="20"/>
                <w:szCs w:val="20"/>
                <w:lang w:val="fr" w:eastAsia="fr"/>
              </w:rPr>
              <w:t>75 008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6AA9392" w14:textId="77777777" w:rsidR="000D5932" w:rsidRPr="00B35CB9" w:rsidRDefault="000D5932" w:rsidP="000D5932">
            <w:pPr>
              <w:jc w:val="right"/>
              <w:rPr>
                <w:sz w:val="20"/>
                <w:szCs w:val="20"/>
                <w:lang w:val="en-CA" w:eastAsia="en-CA"/>
              </w:rPr>
            </w:pPr>
            <w:r w:rsidRPr="00B35CB9">
              <w:rPr>
                <w:sz w:val="20"/>
                <w:szCs w:val="20"/>
                <w:lang w:val="fr" w:eastAsia="fr"/>
              </w:rPr>
              <w:t>50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8EC2E78"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548E8D34"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655A109" w14:textId="77777777" w:rsidR="000D5932" w:rsidRPr="00B35CB9" w:rsidRDefault="000D5932" w:rsidP="000D5932">
            <w:pPr>
              <w:jc w:val="left"/>
              <w:rPr>
                <w:sz w:val="20"/>
                <w:szCs w:val="20"/>
                <w:lang w:val="en-CA" w:eastAsia="en-CA"/>
              </w:rPr>
            </w:pPr>
            <w:r w:rsidRPr="00B35CB9">
              <w:rPr>
                <w:sz w:val="20"/>
                <w:szCs w:val="20"/>
                <w:lang w:val="fr" w:eastAsia="fr"/>
              </w:rPr>
              <w:t>Myanmar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E0FB8F4"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C372496"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A834DF5" w14:textId="77777777" w:rsidR="000D5932" w:rsidRPr="00B35CB9" w:rsidRDefault="000D5932" w:rsidP="000D5932">
            <w:pPr>
              <w:jc w:val="right"/>
              <w:rPr>
                <w:sz w:val="20"/>
                <w:szCs w:val="20"/>
                <w:lang w:val="en-CA" w:eastAsia="en-CA"/>
              </w:rPr>
            </w:pPr>
            <w:r w:rsidRPr="00B35CB9">
              <w:rPr>
                <w:sz w:val="20"/>
                <w:szCs w:val="20"/>
                <w:lang w:val="fr" w:eastAsia="fr"/>
              </w:rPr>
              <w:t>62 305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A528412" w14:textId="77777777" w:rsidR="000D5932" w:rsidRPr="00B35CB9" w:rsidRDefault="000D5932" w:rsidP="000D5932">
            <w:pPr>
              <w:jc w:val="right"/>
              <w:rPr>
                <w:sz w:val="20"/>
                <w:szCs w:val="20"/>
                <w:lang w:val="en-CA" w:eastAsia="en-CA"/>
              </w:rPr>
            </w:pPr>
            <w:r w:rsidRPr="00B35CB9">
              <w:rPr>
                <w:sz w:val="20"/>
                <w:szCs w:val="20"/>
                <w:lang w:val="fr" w:eastAsia="fr"/>
              </w:rPr>
              <w:t>17 414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AA19F1A" w14:textId="77777777" w:rsidR="000D5932" w:rsidRPr="00B35CB9" w:rsidRDefault="000D5932" w:rsidP="000D5932">
            <w:pPr>
              <w:jc w:val="right"/>
              <w:rPr>
                <w:sz w:val="20"/>
                <w:szCs w:val="20"/>
                <w:lang w:val="en-CA" w:eastAsia="en-CA"/>
              </w:rPr>
            </w:pPr>
            <w:r w:rsidRPr="00B35CB9">
              <w:rPr>
                <w:sz w:val="20"/>
                <w:szCs w:val="20"/>
                <w:lang w:val="fr" w:eastAsia="fr"/>
              </w:rPr>
              <w:t>28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56165E4"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46F7D50C"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BCBF8A0" w14:textId="77777777" w:rsidR="000D5932" w:rsidRPr="00B35CB9" w:rsidRDefault="000D5932" w:rsidP="000D5932">
            <w:pPr>
              <w:jc w:val="left"/>
              <w:rPr>
                <w:sz w:val="20"/>
                <w:szCs w:val="20"/>
                <w:lang w:val="en-CA" w:eastAsia="en-CA"/>
              </w:rPr>
            </w:pPr>
            <w:r w:rsidRPr="00B35CB9">
              <w:rPr>
                <w:sz w:val="20"/>
                <w:szCs w:val="20"/>
                <w:lang w:val="fr" w:eastAsia="fr"/>
              </w:rPr>
              <w:t>Namibie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B0E122D"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5DC3285"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B8B00EB" w14:textId="77777777" w:rsidR="000D5932" w:rsidRPr="00B35CB9" w:rsidRDefault="000D5932" w:rsidP="000D5932">
            <w:pPr>
              <w:jc w:val="right"/>
              <w:rPr>
                <w:sz w:val="20"/>
                <w:szCs w:val="20"/>
                <w:lang w:val="en-CA" w:eastAsia="en-CA"/>
              </w:rPr>
            </w:pPr>
            <w:r w:rsidRPr="00B35CB9">
              <w:rPr>
                <w:sz w:val="20"/>
                <w:szCs w:val="20"/>
                <w:lang w:val="fr" w:eastAsia="fr"/>
              </w:rPr>
              <w:t>89 000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EAF00BB" w14:textId="77777777" w:rsidR="000D5932" w:rsidRPr="00B35CB9" w:rsidRDefault="000D5932" w:rsidP="000D5932">
            <w:pPr>
              <w:jc w:val="right"/>
              <w:rPr>
                <w:sz w:val="20"/>
                <w:szCs w:val="20"/>
                <w:lang w:val="en-CA" w:eastAsia="en-CA"/>
              </w:rPr>
            </w:pPr>
            <w:r w:rsidRPr="00B35CB9">
              <w:rPr>
                <w:sz w:val="20"/>
                <w:szCs w:val="20"/>
                <w:lang w:val="fr" w:eastAsia="fr"/>
              </w:rPr>
              <w:t>100 383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ABBB2BD" w14:textId="77777777" w:rsidR="000D5932" w:rsidRPr="00B35CB9" w:rsidRDefault="000D5932" w:rsidP="000D5932">
            <w:pPr>
              <w:jc w:val="right"/>
              <w:rPr>
                <w:sz w:val="20"/>
                <w:szCs w:val="20"/>
                <w:lang w:val="en-CA" w:eastAsia="en-CA"/>
              </w:rPr>
            </w:pPr>
            <w:r w:rsidRPr="00B35CB9">
              <w:rPr>
                <w:sz w:val="20"/>
                <w:szCs w:val="20"/>
                <w:lang w:val="fr" w:eastAsia="fr"/>
              </w:rPr>
              <w:t>113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DC4EE54"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5924D019"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CB5009B" w14:textId="77777777" w:rsidR="000D5932" w:rsidRPr="00B35CB9" w:rsidRDefault="000D5932" w:rsidP="000D5932">
            <w:pPr>
              <w:jc w:val="left"/>
              <w:rPr>
                <w:sz w:val="20"/>
                <w:szCs w:val="20"/>
                <w:lang w:val="en-CA" w:eastAsia="en-CA"/>
              </w:rPr>
            </w:pPr>
            <w:r w:rsidRPr="00B35CB9">
              <w:rPr>
                <w:sz w:val="20"/>
                <w:szCs w:val="20"/>
                <w:lang w:val="fr" w:eastAsia="fr"/>
              </w:rPr>
              <w:lastRenderedPageBreak/>
              <w:t>Nauru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6E50C95"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C20748B"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423A5C0" w14:textId="77777777" w:rsidR="000D5932" w:rsidRPr="00B35CB9" w:rsidRDefault="000D5932" w:rsidP="000D5932">
            <w:pPr>
              <w:jc w:val="right"/>
              <w:rPr>
                <w:sz w:val="20"/>
                <w:szCs w:val="20"/>
                <w:lang w:val="en-CA" w:eastAsia="en-CA"/>
              </w:rPr>
            </w:pPr>
            <w:r w:rsidRPr="00B35CB9">
              <w:rPr>
                <w:sz w:val="20"/>
                <w:szCs w:val="20"/>
                <w:lang w:val="fr" w:eastAsia="fr"/>
              </w:rPr>
              <w:t>41 109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69AABDC"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6C01374"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1B71EC9"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7943B69C"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4502911" w14:textId="77777777" w:rsidR="000D5932" w:rsidRPr="00B35CB9" w:rsidRDefault="000D5932" w:rsidP="000D5932">
            <w:pPr>
              <w:jc w:val="left"/>
              <w:rPr>
                <w:sz w:val="20"/>
                <w:szCs w:val="20"/>
                <w:lang w:val="en-CA" w:eastAsia="en-CA"/>
              </w:rPr>
            </w:pPr>
            <w:r w:rsidRPr="00B35CB9">
              <w:rPr>
                <w:sz w:val="20"/>
                <w:szCs w:val="20"/>
                <w:lang w:val="fr" w:eastAsia="fr"/>
              </w:rPr>
              <w:t>Népal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2447726" w14:textId="77777777" w:rsidR="000D5932" w:rsidRPr="00B35CB9" w:rsidRDefault="000D5932" w:rsidP="000D5932">
            <w:pPr>
              <w:jc w:val="right"/>
              <w:rPr>
                <w:sz w:val="20"/>
                <w:szCs w:val="20"/>
                <w:lang w:val="en-CA" w:eastAsia="en-CA"/>
              </w:rPr>
            </w:pPr>
            <w:r w:rsidRPr="00B35CB9">
              <w:rPr>
                <w:sz w:val="20"/>
                <w:szCs w:val="20"/>
                <w:lang w:val="fr" w:eastAsia="fr"/>
              </w:rPr>
              <w:t>0,1</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79BBDF3"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CD3089E" w14:textId="77777777" w:rsidR="000D5932" w:rsidRPr="00B35CB9" w:rsidRDefault="000D5932" w:rsidP="000D5932">
            <w:pPr>
              <w:jc w:val="right"/>
              <w:rPr>
                <w:sz w:val="20"/>
                <w:szCs w:val="20"/>
                <w:lang w:val="en-CA" w:eastAsia="en-CA"/>
              </w:rPr>
            </w:pPr>
            <w:r w:rsidRPr="00B35CB9">
              <w:rPr>
                <w:sz w:val="20"/>
                <w:szCs w:val="20"/>
                <w:lang w:val="fr" w:eastAsia="fr"/>
              </w:rPr>
              <w:t>77 900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6FE5A1C" w14:textId="77777777" w:rsidR="000D5932" w:rsidRPr="00B35CB9" w:rsidRDefault="000D5932" w:rsidP="000D5932">
            <w:pPr>
              <w:jc w:val="right"/>
              <w:rPr>
                <w:sz w:val="20"/>
                <w:szCs w:val="20"/>
                <w:lang w:val="en-CA" w:eastAsia="en-CA"/>
              </w:rPr>
            </w:pPr>
            <w:r w:rsidRPr="00B35CB9">
              <w:rPr>
                <w:sz w:val="20"/>
                <w:szCs w:val="20"/>
                <w:lang w:val="fr" w:eastAsia="fr"/>
              </w:rPr>
              <w:t>161 941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6D3AD4E" w14:textId="77777777" w:rsidR="000D5932" w:rsidRPr="00B35CB9" w:rsidRDefault="000D5932" w:rsidP="000D5932">
            <w:pPr>
              <w:jc w:val="right"/>
              <w:rPr>
                <w:sz w:val="20"/>
                <w:szCs w:val="20"/>
                <w:lang w:val="en-CA" w:eastAsia="en-CA"/>
              </w:rPr>
            </w:pPr>
            <w:r w:rsidRPr="00B35CB9">
              <w:rPr>
                <w:sz w:val="20"/>
                <w:szCs w:val="20"/>
                <w:lang w:val="fr" w:eastAsia="fr"/>
              </w:rPr>
              <w:t>208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1AC4799"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391AA4B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5C16C98" w14:textId="77777777" w:rsidR="000D5932" w:rsidRPr="00B35CB9" w:rsidRDefault="000D5932" w:rsidP="000D5932">
            <w:pPr>
              <w:jc w:val="left"/>
              <w:rPr>
                <w:sz w:val="20"/>
                <w:szCs w:val="20"/>
                <w:lang w:val="en-CA" w:eastAsia="en-CA"/>
              </w:rPr>
            </w:pPr>
            <w:r w:rsidRPr="00B35CB9">
              <w:rPr>
                <w:sz w:val="20"/>
                <w:szCs w:val="20"/>
                <w:lang w:val="fr" w:eastAsia="fr"/>
              </w:rPr>
              <w:t>Nicaragua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86FC8AD"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3727D4C"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A3DAE63" w14:textId="77777777" w:rsidR="000D5932" w:rsidRPr="00B35CB9" w:rsidRDefault="000D5932" w:rsidP="000D5932">
            <w:pPr>
              <w:jc w:val="right"/>
              <w:rPr>
                <w:sz w:val="20"/>
                <w:szCs w:val="20"/>
                <w:lang w:val="en-CA" w:eastAsia="en-CA"/>
              </w:rPr>
            </w:pPr>
            <w:r w:rsidRPr="00B35CB9">
              <w:rPr>
                <w:sz w:val="20"/>
                <w:szCs w:val="20"/>
                <w:lang w:val="fr" w:eastAsia="fr"/>
              </w:rPr>
              <w:t>40 217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B580DBD" w14:textId="77777777" w:rsidR="000D5932" w:rsidRPr="00B35CB9" w:rsidRDefault="000D5932" w:rsidP="000D5932">
            <w:pPr>
              <w:jc w:val="right"/>
              <w:rPr>
                <w:sz w:val="20"/>
                <w:szCs w:val="20"/>
                <w:lang w:val="en-CA" w:eastAsia="en-CA"/>
              </w:rPr>
            </w:pPr>
            <w:r w:rsidRPr="00B35CB9">
              <w:rPr>
                <w:sz w:val="20"/>
                <w:szCs w:val="20"/>
                <w:lang w:val="fr" w:eastAsia="fr"/>
              </w:rPr>
              <w:t>62 166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C13FC93" w14:textId="77777777" w:rsidR="000D5932" w:rsidRPr="00B35CB9" w:rsidRDefault="000D5932" w:rsidP="000D5932">
            <w:pPr>
              <w:jc w:val="right"/>
              <w:rPr>
                <w:sz w:val="20"/>
                <w:szCs w:val="20"/>
                <w:lang w:val="en-CA" w:eastAsia="en-CA"/>
              </w:rPr>
            </w:pPr>
            <w:r w:rsidRPr="00B35CB9">
              <w:rPr>
                <w:sz w:val="20"/>
                <w:szCs w:val="20"/>
                <w:lang w:val="fr" w:eastAsia="fr"/>
              </w:rPr>
              <w:t>155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5CD8958" w14:textId="77777777" w:rsidR="000D5932" w:rsidRPr="00B35CB9" w:rsidRDefault="000D5932" w:rsidP="000D5932">
            <w:pPr>
              <w:jc w:val="right"/>
              <w:rPr>
                <w:sz w:val="20"/>
                <w:szCs w:val="20"/>
                <w:lang w:val="en-CA" w:eastAsia="en-CA"/>
              </w:rPr>
            </w:pPr>
            <w:r w:rsidRPr="00B35CB9">
              <w:rPr>
                <w:sz w:val="20"/>
                <w:szCs w:val="20"/>
                <w:lang w:val="fr" w:eastAsia="fr"/>
              </w:rPr>
              <w:t>33</w:t>
            </w:r>
          </w:p>
        </w:tc>
      </w:tr>
      <w:tr w:rsidR="000D5932" w:rsidRPr="00B35CB9" w14:paraId="716C023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E2D358D" w14:textId="77777777" w:rsidR="000D5932" w:rsidRPr="00B35CB9" w:rsidRDefault="000D5932" w:rsidP="000D5932">
            <w:pPr>
              <w:jc w:val="left"/>
              <w:rPr>
                <w:sz w:val="20"/>
                <w:szCs w:val="20"/>
                <w:lang w:val="en-CA" w:eastAsia="en-CA"/>
              </w:rPr>
            </w:pPr>
            <w:r w:rsidRPr="00B35CB9">
              <w:rPr>
                <w:sz w:val="20"/>
                <w:szCs w:val="20"/>
                <w:lang w:val="fr" w:eastAsia="fr"/>
              </w:rPr>
              <w:t>Niger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76C49D9"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059EBB0"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4B3A152" w14:textId="77777777" w:rsidR="000D5932" w:rsidRPr="00B35CB9" w:rsidRDefault="000D5932" w:rsidP="000D5932">
            <w:pPr>
              <w:jc w:val="right"/>
              <w:rPr>
                <w:sz w:val="20"/>
                <w:szCs w:val="20"/>
                <w:lang w:val="en-CA" w:eastAsia="en-CA"/>
              </w:rPr>
            </w:pPr>
            <w:r w:rsidRPr="00B35CB9">
              <w:rPr>
                <w:sz w:val="20"/>
                <w:szCs w:val="20"/>
                <w:lang w:val="fr" w:eastAsia="fr"/>
              </w:rPr>
              <w:t>114 501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A408D39" w14:textId="77777777" w:rsidR="000D5932" w:rsidRPr="00B35CB9" w:rsidRDefault="000D5932" w:rsidP="000D5932">
            <w:pPr>
              <w:jc w:val="right"/>
              <w:rPr>
                <w:sz w:val="20"/>
                <w:szCs w:val="20"/>
                <w:lang w:val="en-CA" w:eastAsia="en-CA"/>
              </w:rPr>
            </w:pPr>
            <w:r w:rsidRPr="00B35CB9">
              <w:rPr>
                <w:sz w:val="20"/>
                <w:szCs w:val="20"/>
                <w:lang w:val="fr" w:eastAsia="fr"/>
              </w:rPr>
              <w:t>95 329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97693A8" w14:textId="77777777" w:rsidR="000D5932" w:rsidRPr="00B35CB9" w:rsidRDefault="000D5932" w:rsidP="000D5932">
            <w:pPr>
              <w:jc w:val="right"/>
              <w:rPr>
                <w:sz w:val="20"/>
                <w:szCs w:val="20"/>
                <w:lang w:val="en-CA" w:eastAsia="en-CA"/>
              </w:rPr>
            </w:pPr>
            <w:r w:rsidRPr="00B35CB9">
              <w:rPr>
                <w:sz w:val="20"/>
                <w:szCs w:val="20"/>
                <w:lang w:val="fr" w:eastAsia="fr"/>
              </w:rPr>
              <w:t>83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50B669B"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7F09E76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79E5491" w14:textId="77777777" w:rsidR="000D5932" w:rsidRPr="00B35CB9" w:rsidRDefault="000D5932" w:rsidP="000D5932">
            <w:pPr>
              <w:jc w:val="left"/>
              <w:rPr>
                <w:sz w:val="20"/>
                <w:szCs w:val="20"/>
                <w:lang w:val="en-CA" w:eastAsia="en-CA"/>
              </w:rPr>
            </w:pPr>
            <w:r w:rsidRPr="00B35CB9">
              <w:rPr>
                <w:sz w:val="20"/>
                <w:szCs w:val="20"/>
                <w:lang w:val="fr" w:eastAsia="fr"/>
              </w:rPr>
              <w:t>Nigéria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01F3549" w14:textId="77777777" w:rsidR="000D5932" w:rsidRPr="00B35CB9" w:rsidRDefault="000D5932" w:rsidP="000D5932">
            <w:pPr>
              <w:jc w:val="right"/>
              <w:rPr>
                <w:sz w:val="20"/>
                <w:szCs w:val="20"/>
                <w:lang w:val="en-CA" w:eastAsia="en-CA"/>
              </w:rPr>
            </w:pPr>
            <w:r w:rsidRPr="00B35CB9">
              <w:rPr>
                <w:sz w:val="20"/>
                <w:szCs w:val="20"/>
                <w:lang w:val="fr" w:eastAsia="fr"/>
              </w:rPr>
              <w:t>22,1</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84C1FF6" w14:textId="77777777" w:rsidR="000D5932" w:rsidRPr="00B35CB9" w:rsidRDefault="000D5932" w:rsidP="000D5932">
            <w:pPr>
              <w:jc w:val="right"/>
              <w:rPr>
                <w:sz w:val="20"/>
                <w:szCs w:val="20"/>
                <w:lang w:val="en-CA" w:eastAsia="en-CA"/>
              </w:rPr>
            </w:pPr>
            <w:r w:rsidRPr="00B35CB9">
              <w:rPr>
                <w:sz w:val="20"/>
                <w:szCs w:val="20"/>
                <w:lang w:val="fr" w:eastAsia="fr"/>
              </w:rPr>
              <w:t>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B7316AE" w14:textId="77777777" w:rsidR="000D5932" w:rsidRPr="00B35CB9" w:rsidRDefault="000D5932" w:rsidP="000D5932">
            <w:pPr>
              <w:jc w:val="right"/>
              <w:rPr>
                <w:sz w:val="20"/>
                <w:szCs w:val="20"/>
                <w:lang w:val="en-CA" w:eastAsia="en-CA"/>
              </w:rPr>
            </w:pPr>
            <w:r w:rsidRPr="00B35CB9">
              <w:rPr>
                <w:sz w:val="20"/>
                <w:szCs w:val="20"/>
                <w:lang w:val="fr" w:eastAsia="fr"/>
              </w:rPr>
              <w:t>991 424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939E3DC" w14:textId="77777777" w:rsidR="000D5932" w:rsidRPr="00B35CB9" w:rsidRDefault="000D5932" w:rsidP="000D5932">
            <w:pPr>
              <w:jc w:val="right"/>
              <w:rPr>
                <w:sz w:val="20"/>
                <w:szCs w:val="20"/>
                <w:lang w:val="en-CA" w:eastAsia="en-CA"/>
              </w:rPr>
            </w:pPr>
            <w:r w:rsidRPr="00B35CB9">
              <w:rPr>
                <w:sz w:val="20"/>
                <w:szCs w:val="20"/>
                <w:lang w:val="fr" w:eastAsia="fr"/>
              </w:rPr>
              <w:t>1 302 898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CE72FD0" w14:textId="77777777" w:rsidR="000D5932" w:rsidRPr="00B35CB9" w:rsidRDefault="000D5932" w:rsidP="000D5932">
            <w:pPr>
              <w:jc w:val="right"/>
              <w:rPr>
                <w:sz w:val="20"/>
                <w:szCs w:val="20"/>
                <w:lang w:val="en-CA" w:eastAsia="en-CA"/>
              </w:rPr>
            </w:pPr>
            <w:r w:rsidRPr="00B35CB9">
              <w:rPr>
                <w:sz w:val="20"/>
                <w:szCs w:val="20"/>
                <w:lang w:val="fr" w:eastAsia="fr"/>
              </w:rPr>
              <w:t>131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C21FD94"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5171B79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9FEABE3" w14:textId="77777777" w:rsidR="000D5932" w:rsidRPr="00B35CB9" w:rsidRDefault="000D5932" w:rsidP="000D5932">
            <w:pPr>
              <w:jc w:val="left"/>
              <w:rPr>
                <w:sz w:val="20"/>
                <w:szCs w:val="20"/>
                <w:lang w:val="en-CA" w:eastAsia="en-CA"/>
              </w:rPr>
            </w:pPr>
            <w:r w:rsidRPr="00B35CB9">
              <w:rPr>
                <w:sz w:val="20"/>
                <w:szCs w:val="20"/>
                <w:lang w:val="fr" w:eastAsia="fr"/>
              </w:rPr>
              <w:t>Nioué</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A150518"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3715D90"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F1F09E4" w14:textId="77777777" w:rsidR="000D5932" w:rsidRPr="00B35CB9" w:rsidRDefault="000D5932" w:rsidP="000D5932">
            <w:pPr>
              <w:jc w:val="right"/>
              <w:rPr>
                <w:sz w:val="20"/>
                <w:szCs w:val="20"/>
                <w:lang w:val="en-CA" w:eastAsia="en-CA"/>
              </w:rPr>
            </w:pPr>
            <w:r w:rsidRPr="00B35CB9">
              <w:rPr>
                <w:sz w:val="20"/>
                <w:szCs w:val="20"/>
                <w:lang w:val="fr" w:eastAsia="fr"/>
              </w:rPr>
              <w:t>29 658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4CB72F3"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C05CFAF"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5FD4CA2"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2DA3BD7D"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29D2CC5" w14:textId="77777777" w:rsidR="000D5932" w:rsidRPr="00B35CB9" w:rsidRDefault="000D5932" w:rsidP="000D5932">
            <w:pPr>
              <w:jc w:val="left"/>
              <w:rPr>
                <w:sz w:val="20"/>
                <w:szCs w:val="20"/>
                <w:lang w:val="en-CA" w:eastAsia="en-CA"/>
              </w:rPr>
            </w:pPr>
            <w:r w:rsidRPr="00B35CB9">
              <w:rPr>
                <w:sz w:val="20"/>
                <w:szCs w:val="20"/>
                <w:lang w:val="fr" w:eastAsia="fr"/>
              </w:rPr>
              <w:t>Macédoine du Nord</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2CB4048"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A6DE545"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5015D1D" w14:textId="77777777" w:rsidR="000D5932" w:rsidRPr="00B35CB9" w:rsidRDefault="000D5932" w:rsidP="000D5932">
            <w:pPr>
              <w:jc w:val="right"/>
              <w:rPr>
                <w:sz w:val="20"/>
                <w:szCs w:val="20"/>
                <w:lang w:val="en-CA" w:eastAsia="en-CA"/>
              </w:rPr>
            </w:pPr>
            <w:r w:rsidRPr="00B35CB9">
              <w:rPr>
                <w:sz w:val="20"/>
                <w:szCs w:val="20"/>
                <w:lang w:val="fr" w:eastAsia="fr"/>
              </w:rPr>
              <w:t>73 001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05DDB3B" w14:textId="77777777" w:rsidR="000D5932" w:rsidRPr="00B35CB9" w:rsidRDefault="000D5932" w:rsidP="000D5932">
            <w:pPr>
              <w:jc w:val="right"/>
              <w:rPr>
                <w:sz w:val="20"/>
                <w:szCs w:val="20"/>
                <w:lang w:val="en-CA" w:eastAsia="en-CA"/>
              </w:rPr>
            </w:pPr>
            <w:r w:rsidRPr="00B35CB9">
              <w:rPr>
                <w:sz w:val="20"/>
                <w:szCs w:val="20"/>
                <w:lang w:val="fr" w:eastAsia="fr"/>
              </w:rPr>
              <w:t>82 524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BB03B06" w14:textId="77777777" w:rsidR="000D5932" w:rsidRPr="00B35CB9" w:rsidRDefault="000D5932" w:rsidP="000D5932">
            <w:pPr>
              <w:jc w:val="right"/>
              <w:rPr>
                <w:sz w:val="20"/>
                <w:szCs w:val="20"/>
                <w:lang w:val="en-CA" w:eastAsia="en-CA"/>
              </w:rPr>
            </w:pPr>
            <w:r w:rsidRPr="00B35CB9">
              <w:rPr>
                <w:sz w:val="20"/>
                <w:szCs w:val="20"/>
                <w:lang w:val="fr" w:eastAsia="fr"/>
              </w:rPr>
              <w:t>113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2D55827"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18DC060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DA93EC5" w14:textId="77777777" w:rsidR="000D5932" w:rsidRPr="00B35CB9" w:rsidRDefault="000D5932" w:rsidP="000D5932">
            <w:pPr>
              <w:jc w:val="left"/>
              <w:rPr>
                <w:sz w:val="20"/>
                <w:szCs w:val="20"/>
                <w:lang w:val="en-CA" w:eastAsia="en-CA"/>
              </w:rPr>
            </w:pPr>
            <w:r w:rsidRPr="00B35CB9">
              <w:rPr>
                <w:sz w:val="20"/>
                <w:szCs w:val="20"/>
                <w:lang w:val="fr" w:eastAsia="fr"/>
              </w:rPr>
              <w:t>Oman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0DA0E04"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858926F"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8F68423" w14:textId="77777777" w:rsidR="000D5932" w:rsidRPr="00B35CB9" w:rsidRDefault="000D5932" w:rsidP="000D5932">
            <w:pPr>
              <w:jc w:val="right"/>
              <w:rPr>
                <w:sz w:val="20"/>
                <w:szCs w:val="20"/>
                <w:lang w:val="en-CA" w:eastAsia="en-CA"/>
              </w:rPr>
            </w:pPr>
            <w:r w:rsidRPr="00B35CB9">
              <w:rPr>
                <w:sz w:val="20"/>
                <w:szCs w:val="20"/>
                <w:lang w:val="fr" w:eastAsia="fr"/>
              </w:rPr>
              <w:t>101 778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4382E6C" w14:textId="77777777" w:rsidR="000D5932" w:rsidRPr="00B35CB9" w:rsidRDefault="000D5932" w:rsidP="000D5932">
            <w:pPr>
              <w:jc w:val="right"/>
              <w:rPr>
                <w:sz w:val="20"/>
                <w:szCs w:val="20"/>
                <w:lang w:val="en-CA" w:eastAsia="en-CA"/>
              </w:rPr>
            </w:pPr>
            <w:r w:rsidRPr="00B35CB9">
              <w:rPr>
                <w:sz w:val="20"/>
                <w:szCs w:val="20"/>
                <w:lang w:val="fr" w:eastAsia="fr"/>
              </w:rPr>
              <w:t>199 738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A59BACE" w14:textId="77777777" w:rsidR="000D5932" w:rsidRPr="00B35CB9" w:rsidRDefault="000D5932" w:rsidP="000D5932">
            <w:pPr>
              <w:jc w:val="right"/>
              <w:rPr>
                <w:sz w:val="20"/>
                <w:szCs w:val="20"/>
                <w:lang w:val="en-CA" w:eastAsia="en-CA"/>
              </w:rPr>
            </w:pPr>
            <w:r w:rsidRPr="00B35CB9">
              <w:rPr>
                <w:sz w:val="20"/>
                <w:szCs w:val="20"/>
                <w:lang w:val="fr" w:eastAsia="fr"/>
              </w:rPr>
              <w:t>196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F6034F2"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19AAE15B"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BDFF36A" w14:textId="77777777" w:rsidR="000D5932" w:rsidRPr="00B35CB9" w:rsidRDefault="000D5932" w:rsidP="000D5932">
            <w:pPr>
              <w:jc w:val="left"/>
              <w:rPr>
                <w:sz w:val="20"/>
                <w:szCs w:val="20"/>
                <w:lang w:val="en-CA" w:eastAsia="en-CA"/>
              </w:rPr>
            </w:pPr>
            <w:r w:rsidRPr="00B35CB9">
              <w:rPr>
                <w:sz w:val="20"/>
                <w:szCs w:val="20"/>
                <w:lang w:val="fr" w:eastAsia="fr"/>
              </w:rPr>
              <w:t>Pakistan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989FE2D"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DE8E7E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B16584D" w14:textId="77777777" w:rsidR="000D5932" w:rsidRPr="00B35CB9" w:rsidRDefault="000D5932" w:rsidP="000D5932">
            <w:pPr>
              <w:jc w:val="right"/>
              <w:rPr>
                <w:sz w:val="20"/>
                <w:szCs w:val="20"/>
                <w:lang w:val="en-CA" w:eastAsia="en-CA"/>
              </w:rPr>
            </w:pPr>
            <w:r w:rsidRPr="00B35CB9">
              <w:rPr>
                <w:sz w:val="20"/>
                <w:szCs w:val="20"/>
                <w:lang w:val="fr" w:eastAsia="fr"/>
              </w:rPr>
              <w:t>734 611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3463659" w14:textId="77777777" w:rsidR="000D5932" w:rsidRPr="00B35CB9" w:rsidRDefault="000D5932" w:rsidP="000D5932">
            <w:pPr>
              <w:jc w:val="right"/>
              <w:rPr>
                <w:sz w:val="20"/>
                <w:szCs w:val="20"/>
                <w:lang w:val="en-CA" w:eastAsia="en-CA"/>
              </w:rPr>
            </w:pPr>
            <w:r w:rsidRPr="00B35CB9">
              <w:rPr>
                <w:sz w:val="20"/>
                <w:szCs w:val="20"/>
                <w:lang w:val="fr" w:eastAsia="fr"/>
              </w:rPr>
              <w:t>654 103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79FCCE5" w14:textId="77777777" w:rsidR="000D5932" w:rsidRPr="00B35CB9" w:rsidRDefault="000D5932" w:rsidP="000D5932">
            <w:pPr>
              <w:jc w:val="right"/>
              <w:rPr>
                <w:sz w:val="20"/>
                <w:szCs w:val="20"/>
                <w:lang w:val="en-CA" w:eastAsia="en-CA"/>
              </w:rPr>
            </w:pPr>
            <w:r w:rsidRPr="00B35CB9">
              <w:rPr>
                <w:sz w:val="20"/>
                <w:szCs w:val="20"/>
                <w:lang w:val="fr" w:eastAsia="fr"/>
              </w:rPr>
              <w:t>89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88461DB"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7D42EBC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B942EE2" w14:textId="77777777" w:rsidR="000D5932" w:rsidRPr="00B35CB9" w:rsidRDefault="000D5932" w:rsidP="000D5932">
            <w:pPr>
              <w:jc w:val="left"/>
              <w:rPr>
                <w:sz w:val="20"/>
                <w:szCs w:val="20"/>
                <w:lang w:val="en-CA" w:eastAsia="en-CA"/>
              </w:rPr>
            </w:pPr>
            <w:r w:rsidRPr="00B35CB9">
              <w:rPr>
                <w:sz w:val="20"/>
                <w:szCs w:val="20"/>
                <w:lang w:val="fr" w:eastAsia="fr"/>
              </w:rPr>
              <w:t>Palaos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ED7713E"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A200287"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90DFF49" w14:textId="77777777" w:rsidR="000D5932" w:rsidRPr="00B35CB9" w:rsidRDefault="000D5932" w:rsidP="000D5932">
            <w:pPr>
              <w:jc w:val="right"/>
              <w:rPr>
                <w:sz w:val="20"/>
                <w:szCs w:val="20"/>
                <w:lang w:val="en-CA" w:eastAsia="en-CA"/>
              </w:rPr>
            </w:pPr>
            <w:r w:rsidRPr="00B35CB9">
              <w:rPr>
                <w:sz w:val="20"/>
                <w:szCs w:val="20"/>
                <w:lang w:val="fr" w:eastAsia="fr"/>
              </w:rPr>
              <w:t>33 038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907724D" w14:textId="77777777" w:rsidR="000D5932" w:rsidRPr="00B35CB9" w:rsidRDefault="000D5932" w:rsidP="000D5932">
            <w:pPr>
              <w:jc w:val="right"/>
              <w:rPr>
                <w:sz w:val="20"/>
                <w:szCs w:val="20"/>
                <w:lang w:val="en-CA" w:eastAsia="en-CA"/>
              </w:rPr>
            </w:pPr>
            <w:r w:rsidRPr="00B35CB9">
              <w:rPr>
                <w:sz w:val="20"/>
                <w:szCs w:val="20"/>
                <w:lang w:val="fr" w:eastAsia="fr"/>
              </w:rPr>
              <w:t>33 900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DB8EB8F" w14:textId="77777777" w:rsidR="000D5932" w:rsidRPr="00B35CB9" w:rsidRDefault="000D5932" w:rsidP="000D5932">
            <w:pPr>
              <w:jc w:val="right"/>
              <w:rPr>
                <w:sz w:val="20"/>
                <w:szCs w:val="20"/>
                <w:lang w:val="en-CA" w:eastAsia="en-CA"/>
              </w:rPr>
            </w:pPr>
            <w:r w:rsidRPr="00B35CB9">
              <w:rPr>
                <w:sz w:val="20"/>
                <w:szCs w:val="20"/>
                <w:lang w:val="fr" w:eastAsia="fr"/>
              </w:rPr>
              <w:t>103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A31A2E5"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3E8EC086"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B5C212A" w14:textId="77777777" w:rsidR="000D5932" w:rsidRPr="00B35CB9" w:rsidRDefault="000D5932" w:rsidP="000D5932">
            <w:pPr>
              <w:jc w:val="left"/>
              <w:rPr>
                <w:sz w:val="20"/>
                <w:szCs w:val="20"/>
                <w:lang w:val="en-CA" w:eastAsia="en-CA"/>
              </w:rPr>
            </w:pPr>
            <w:r w:rsidRPr="00B35CB9">
              <w:rPr>
                <w:sz w:val="20"/>
                <w:szCs w:val="20"/>
                <w:lang w:val="fr" w:eastAsia="fr"/>
              </w:rPr>
              <w:t>Panama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8710313" w14:textId="77777777" w:rsidR="000D5932" w:rsidRPr="00B35CB9" w:rsidRDefault="000D5932" w:rsidP="000D5932">
            <w:pPr>
              <w:jc w:val="right"/>
              <w:rPr>
                <w:sz w:val="20"/>
                <w:szCs w:val="20"/>
                <w:lang w:val="en-CA" w:eastAsia="en-CA"/>
              </w:rPr>
            </w:pPr>
            <w:r w:rsidRPr="00B35CB9">
              <w:rPr>
                <w:sz w:val="20"/>
                <w:szCs w:val="20"/>
                <w:lang w:val="fr" w:eastAsia="fr"/>
              </w:rPr>
              <w:t>0,7</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28FE04B"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49C88C4" w14:textId="77777777" w:rsidR="000D5932" w:rsidRPr="00B35CB9" w:rsidRDefault="000D5932" w:rsidP="000D5932">
            <w:pPr>
              <w:jc w:val="right"/>
              <w:rPr>
                <w:sz w:val="20"/>
                <w:szCs w:val="20"/>
                <w:lang w:val="en-CA" w:eastAsia="en-CA"/>
              </w:rPr>
            </w:pPr>
            <w:r w:rsidRPr="00B35CB9">
              <w:rPr>
                <w:sz w:val="20"/>
                <w:szCs w:val="20"/>
                <w:lang w:val="fr" w:eastAsia="fr"/>
              </w:rPr>
              <w:t>204 761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437BA25" w14:textId="77777777" w:rsidR="000D5932" w:rsidRPr="00B35CB9" w:rsidRDefault="000D5932" w:rsidP="000D5932">
            <w:pPr>
              <w:jc w:val="right"/>
              <w:rPr>
                <w:sz w:val="20"/>
                <w:szCs w:val="20"/>
                <w:lang w:val="en-CA" w:eastAsia="en-CA"/>
              </w:rPr>
            </w:pPr>
            <w:r w:rsidRPr="00B35CB9">
              <w:rPr>
                <w:sz w:val="20"/>
                <w:szCs w:val="20"/>
                <w:lang w:val="fr" w:eastAsia="fr"/>
              </w:rPr>
              <w:t>231 290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8ECE97E" w14:textId="77777777" w:rsidR="000D5932" w:rsidRPr="00B35CB9" w:rsidRDefault="000D5932" w:rsidP="000D5932">
            <w:pPr>
              <w:jc w:val="right"/>
              <w:rPr>
                <w:sz w:val="20"/>
                <w:szCs w:val="20"/>
                <w:lang w:val="en-CA" w:eastAsia="en-CA"/>
              </w:rPr>
            </w:pPr>
            <w:r w:rsidRPr="00B35CB9">
              <w:rPr>
                <w:sz w:val="20"/>
                <w:szCs w:val="20"/>
                <w:lang w:val="fr" w:eastAsia="fr"/>
              </w:rPr>
              <w:t>113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3C66EA1"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6268F62E"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57CAAB4" w14:textId="77777777" w:rsidR="000D5932" w:rsidRPr="00B35CB9" w:rsidRDefault="000D5932" w:rsidP="000D5932">
            <w:pPr>
              <w:jc w:val="left"/>
              <w:rPr>
                <w:sz w:val="20"/>
                <w:szCs w:val="20"/>
                <w:lang w:val="en-CA" w:eastAsia="en-CA"/>
              </w:rPr>
            </w:pPr>
            <w:r w:rsidRPr="00B35CB9">
              <w:rPr>
                <w:sz w:val="20"/>
                <w:szCs w:val="20"/>
                <w:lang w:val="fr" w:eastAsia="fr"/>
              </w:rPr>
              <w:t>Papouasie-Nouvelle-Guinée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AAD5C9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7C5ABE1"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55F91DB" w14:textId="77777777" w:rsidR="000D5932" w:rsidRPr="00B35CB9" w:rsidRDefault="000D5932" w:rsidP="000D5932">
            <w:pPr>
              <w:jc w:val="right"/>
              <w:rPr>
                <w:sz w:val="20"/>
                <w:szCs w:val="20"/>
                <w:lang w:val="en-CA" w:eastAsia="en-CA"/>
              </w:rPr>
            </w:pPr>
            <w:r w:rsidRPr="00B35CB9">
              <w:rPr>
                <w:sz w:val="20"/>
                <w:szCs w:val="20"/>
                <w:lang w:val="fr" w:eastAsia="fr"/>
              </w:rPr>
              <w:t>92 500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E6B6475" w14:textId="77777777" w:rsidR="000D5932" w:rsidRPr="00B35CB9" w:rsidRDefault="000D5932" w:rsidP="000D5932">
            <w:pPr>
              <w:jc w:val="right"/>
              <w:rPr>
                <w:sz w:val="20"/>
                <w:szCs w:val="20"/>
                <w:lang w:val="en-CA" w:eastAsia="en-CA"/>
              </w:rPr>
            </w:pPr>
            <w:r w:rsidRPr="00B35CB9">
              <w:rPr>
                <w:sz w:val="20"/>
                <w:szCs w:val="20"/>
                <w:lang w:val="fr" w:eastAsia="fr"/>
              </w:rPr>
              <w:t>123 548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8F9DDE7" w14:textId="77777777" w:rsidR="000D5932" w:rsidRPr="00B35CB9" w:rsidRDefault="000D5932" w:rsidP="000D5932">
            <w:pPr>
              <w:jc w:val="right"/>
              <w:rPr>
                <w:sz w:val="20"/>
                <w:szCs w:val="20"/>
                <w:lang w:val="en-CA" w:eastAsia="en-CA"/>
              </w:rPr>
            </w:pPr>
            <w:r w:rsidRPr="00B35CB9">
              <w:rPr>
                <w:sz w:val="20"/>
                <w:szCs w:val="20"/>
                <w:lang w:val="fr" w:eastAsia="fr"/>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4C2DB6F"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0DEB255B"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FB94023" w14:textId="77777777" w:rsidR="000D5932" w:rsidRPr="00B35CB9" w:rsidRDefault="000D5932" w:rsidP="000D5932">
            <w:pPr>
              <w:jc w:val="left"/>
              <w:rPr>
                <w:sz w:val="20"/>
                <w:szCs w:val="20"/>
                <w:lang w:val="en-CA" w:eastAsia="en-CA"/>
              </w:rPr>
            </w:pPr>
            <w:r w:rsidRPr="00B35CB9">
              <w:rPr>
                <w:sz w:val="20"/>
                <w:szCs w:val="20"/>
                <w:lang w:val="fr" w:eastAsia="fr"/>
              </w:rPr>
              <w:t>Paraguay</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0DE8177"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3198AB8"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5EBA289" w14:textId="77777777" w:rsidR="000D5932" w:rsidRPr="00B35CB9" w:rsidRDefault="000D5932" w:rsidP="000D5932">
            <w:pPr>
              <w:jc w:val="right"/>
              <w:rPr>
                <w:sz w:val="20"/>
                <w:szCs w:val="20"/>
                <w:lang w:val="en-CA" w:eastAsia="en-CA"/>
              </w:rPr>
            </w:pPr>
            <w:r w:rsidRPr="00B35CB9">
              <w:rPr>
                <w:sz w:val="20"/>
                <w:szCs w:val="20"/>
                <w:lang w:val="fr" w:eastAsia="fr"/>
              </w:rPr>
              <w:t>98 643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BC75EFA" w14:textId="77777777" w:rsidR="000D5932" w:rsidRPr="00B35CB9" w:rsidRDefault="000D5932" w:rsidP="000D5932">
            <w:pPr>
              <w:jc w:val="right"/>
              <w:rPr>
                <w:sz w:val="20"/>
                <w:szCs w:val="20"/>
                <w:lang w:val="en-CA" w:eastAsia="en-CA"/>
              </w:rPr>
            </w:pPr>
            <w:r w:rsidRPr="00B35CB9">
              <w:rPr>
                <w:sz w:val="20"/>
                <w:szCs w:val="20"/>
                <w:lang w:val="fr" w:eastAsia="fr"/>
              </w:rPr>
              <w:t>78 405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A93644D" w14:textId="77777777" w:rsidR="000D5932" w:rsidRPr="00B35CB9" w:rsidRDefault="000D5932" w:rsidP="000D5932">
            <w:pPr>
              <w:jc w:val="right"/>
              <w:rPr>
                <w:sz w:val="20"/>
                <w:szCs w:val="20"/>
                <w:lang w:val="en-CA" w:eastAsia="en-CA"/>
              </w:rPr>
            </w:pPr>
            <w:r w:rsidRPr="00B35CB9">
              <w:rPr>
                <w:sz w:val="20"/>
                <w:szCs w:val="20"/>
                <w:lang w:val="fr" w:eastAsia="fr"/>
              </w:rPr>
              <w:t>79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37BC2C1"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27DD71E0"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104D33A" w14:textId="77777777" w:rsidR="000D5932" w:rsidRPr="00B35CB9" w:rsidRDefault="000D5932" w:rsidP="000D5932">
            <w:pPr>
              <w:jc w:val="left"/>
              <w:rPr>
                <w:sz w:val="20"/>
                <w:szCs w:val="20"/>
                <w:lang w:val="en-CA" w:eastAsia="en-CA"/>
              </w:rPr>
            </w:pPr>
            <w:r w:rsidRPr="00B35CB9">
              <w:rPr>
                <w:sz w:val="20"/>
                <w:szCs w:val="20"/>
                <w:lang w:val="fr" w:eastAsia="fr"/>
              </w:rPr>
              <w:t>Pérou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1281045"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904E361"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B9408E9" w14:textId="77777777" w:rsidR="000D5932" w:rsidRPr="00B35CB9" w:rsidRDefault="000D5932" w:rsidP="000D5932">
            <w:pPr>
              <w:jc w:val="right"/>
              <w:rPr>
                <w:sz w:val="20"/>
                <w:szCs w:val="20"/>
                <w:lang w:val="en-CA" w:eastAsia="en-CA"/>
              </w:rPr>
            </w:pPr>
            <w:r w:rsidRPr="00B35CB9">
              <w:rPr>
                <w:sz w:val="20"/>
                <w:szCs w:val="20"/>
                <w:lang w:val="fr" w:eastAsia="fr"/>
              </w:rPr>
              <w:t>315 828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9269DA7" w14:textId="77777777" w:rsidR="000D5932" w:rsidRPr="00B35CB9" w:rsidRDefault="000D5932" w:rsidP="000D5932">
            <w:pPr>
              <w:jc w:val="right"/>
              <w:rPr>
                <w:sz w:val="20"/>
                <w:szCs w:val="20"/>
                <w:lang w:val="en-CA" w:eastAsia="en-CA"/>
              </w:rPr>
            </w:pPr>
            <w:r w:rsidRPr="00B35CB9">
              <w:rPr>
                <w:sz w:val="20"/>
                <w:szCs w:val="20"/>
                <w:lang w:val="fr" w:eastAsia="fr"/>
              </w:rPr>
              <w:t>102 612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97ABC54" w14:textId="77777777" w:rsidR="000D5932" w:rsidRPr="00B35CB9" w:rsidRDefault="000D5932" w:rsidP="000D5932">
            <w:pPr>
              <w:jc w:val="right"/>
              <w:rPr>
                <w:sz w:val="20"/>
                <w:szCs w:val="20"/>
                <w:lang w:val="en-CA" w:eastAsia="en-CA"/>
              </w:rPr>
            </w:pPr>
            <w:r w:rsidRPr="00B35CB9">
              <w:rPr>
                <w:sz w:val="20"/>
                <w:szCs w:val="20"/>
                <w:lang w:val="fr" w:eastAsia="fr"/>
              </w:rPr>
              <w:t>32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4979FE1"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4F9487B1"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56670DE" w14:textId="77777777" w:rsidR="000D5932" w:rsidRPr="00B35CB9" w:rsidRDefault="000D5932" w:rsidP="000D5932">
            <w:pPr>
              <w:jc w:val="left"/>
              <w:rPr>
                <w:sz w:val="20"/>
                <w:szCs w:val="20"/>
                <w:lang w:val="en-CA" w:eastAsia="en-CA"/>
              </w:rPr>
            </w:pPr>
            <w:r w:rsidRPr="00B35CB9">
              <w:rPr>
                <w:sz w:val="20"/>
                <w:szCs w:val="20"/>
                <w:lang w:val="fr" w:eastAsia="fr"/>
              </w:rPr>
              <w:t xml:space="preserve">Philippines </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604F453"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71E01C6"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536D8E2" w14:textId="77777777" w:rsidR="000D5932" w:rsidRPr="00B35CB9" w:rsidRDefault="000D5932" w:rsidP="000D5932">
            <w:pPr>
              <w:jc w:val="right"/>
              <w:rPr>
                <w:sz w:val="20"/>
                <w:szCs w:val="20"/>
                <w:lang w:val="en-CA" w:eastAsia="en-CA"/>
              </w:rPr>
            </w:pPr>
            <w:r w:rsidRPr="00B35CB9">
              <w:rPr>
                <w:sz w:val="20"/>
                <w:szCs w:val="20"/>
                <w:lang w:val="fr" w:eastAsia="fr"/>
              </w:rPr>
              <w:t>127 670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42B024E" w14:textId="77777777" w:rsidR="000D5932" w:rsidRPr="00B35CB9" w:rsidRDefault="000D5932" w:rsidP="000D5932">
            <w:pPr>
              <w:jc w:val="right"/>
              <w:rPr>
                <w:sz w:val="20"/>
                <w:szCs w:val="20"/>
                <w:lang w:val="en-CA" w:eastAsia="en-CA"/>
              </w:rPr>
            </w:pPr>
            <w:r w:rsidRPr="00B35CB9">
              <w:rPr>
                <w:sz w:val="20"/>
                <w:szCs w:val="20"/>
                <w:lang w:val="fr" w:eastAsia="fr"/>
              </w:rPr>
              <w:t>157 785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10470FC" w14:textId="77777777" w:rsidR="000D5932" w:rsidRPr="00B35CB9" w:rsidRDefault="000D5932" w:rsidP="000D5932">
            <w:pPr>
              <w:jc w:val="right"/>
              <w:rPr>
                <w:sz w:val="20"/>
                <w:szCs w:val="20"/>
                <w:lang w:val="en-CA" w:eastAsia="en-CA"/>
              </w:rPr>
            </w:pPr>
            <w:r w:rsidRPr="00B35CB9">
              <w:rPr>
                <w:sz w:val="20"/>
                <w:szCs w:val="20"/>
                <w:lang w:val="fr" w:eastAsia="fr"/>
              </w:rPr>
              <w:t>124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26F36C3"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4DE61855"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267BA1" w14:textId="77777777" w:rsidR="000D5932" w:rsidRPr="00B35CB9" w:rsidRDefault="000D5932" w:rsidP="000D5932">
            <w:pPr>
              <w:jc w:val="left"/>
              <w:rPr>
                <w:sz w:val="20"/>
                <w:szCs w:val="20"/>
                <w:lang w:val="en-CA" w:eastAsia="en-CA"/>
              </w:rPr>
            </w:pPr>
            <w:r w:rsidRPr="00B35CB9">
              <w:rPr>
                <w:sz w:val="20"/>
                <w:szCs w:val="20"/>
                <w:lang w:val="fr" w:eastAsia="fr"/>
              </w:rPr>
              <w:t>Qatar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F61794D"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9774016"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EE25FE9" w14:textId="77777777" w:rsidR="000D5932" w:rsidRPr="00B35CB9" w:rsidRDefault="000D5932" w:rsidP="000D5932">
            <w:pPr>
              <w:jc w:val="right"/>
              <w:rPr>
                <w:sz w:val="20"/>
                <w:szCs w:val="20"/>
                <w:lang w:val="en-CA" w:eastAsia="en-CA"/>
              </w:rPr>
            </w:pPr>
            <w:r w:rsidRPr="00B35CB9">
              <w:rPr>
                <w:sz w:val="20"/>
                <w:szCs w:val="20"/>
                <w:lang w:val="fr" w:eastAsia="fr"/>
              </w:rPr>
              <w:t>111 316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D865844" w14:textId="77777777" w:rsidR="000D5932" w:rsidRPr="00B35CB9" w:rsidRDefault="000D5932" w:rsidP="000D5932">
            <w:pPr>
              <w:jc w:val="right"/>
              <w:rPr>
                <w:sz w:val="20"/>
                <w:szCs w:val="20"/>
                <w:lang w:val="en-CA" w:eastAsia="en-CA"/>
              </w:rPr>
            </w:pPr>
            <w:r w:rsidRPr="00B35CB9">
              <w:rPr>
                <w:sz w:val="20"/>
                <w:szCs w:val="20"/>
                <w:lang w:val="fr" w:eastAsia="fr"/>
              </w:rPr>
              <w:t>30 425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5F514D3" w14:textId="77777777" w:rsidR="000D5932" w:rsidRPr="00B35CB9" w:rsidRDefault="000D5932" w:rsidP="000D5932">
            <w:pPr>
              <w:jc w:val="right"/>
              <w:rPr>
                <w:sz w:val="20"/>
                <w:szCs w:val="20"/>
                <w:lang w:val="en-CA" w:eastAsia="en-CA"/>
              </w:rPr>
            </w:pPr>
            <w:r w:rsidRPr="00B35CB9">
              <w:rPr>
                <w:sz w:val="20"/>
                <w:szCs w:val="20"/>
                <w:lang w:val="fr" w:eastAsia="fr"/>
              </w:rPr>
              <w:t>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62CC09E"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4C06FC3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F4051CB" w14:textId="77777777" w:rsidR="000D5932" w:rsidRPr="00B35CB9" w:rsidRDefault="000D5932" w:rsidP="000D5932">
            <w:pPr>
              <w:jc w:val="left"/>
              <w:rPr>
                <w:sz w:val="20"/>
                <w:szCs w:val="20"/>
                <w:lang w:val="en-CA" w:eastAsia="en-CA"/>
              </w:rPr>
            </w:pPr>
            <w:r w:rsidRPr="00B35CB9">
              <w:rPr>
                <w:sz w:val="20"/>
                <w:szCs w:val="20"/>
                <w:lang w:val="fr" w:eastAsia="fr"/>
              </w:rPr>
              <w:t>République de Moldova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18E9537"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5FF28DC"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8CF5D81" w14:textId="77777777" w:rsidR="000D5932" w:rsidRPr="00B35CB9" w:rsidRDefault="000D5932" w:rsidP="000D5932">
            <w:pPr>
              <w:jc w:val="right"/>
              <w:rPr>
                <w:sz w:val="20"/>
                <w:szCs w:val="20"/>
                <w:lang w:val="en-CA" w:eastAsia="en-CA"/>
              </w:rPr>
            </w:pPr>
            <w:r w:rsidRPr="00B35CB9">
              <w:rPr>
                <w:sz w:val="20"/>
                <w:szCs w:val="20"/>
                <w:lang w:val="fr" w:eastAsia="fr"/>
              </w:rPr>
              <w:t>83 474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643190B" w14:textId="77777777" w:rsidR="000D5932" w:rsidRPr="00B35CB9" w:rsidRDefault="000D5932" w:rsidP="000D5932">
            <w:pPr>
              <w:jc w:val="right"/>
              <w:rPr>
                <w:sz w:val="20"/>
                <w:szCs w:val="20"/>
                <w:lang w:val="en-CA" w:eastAsia="en-CA"/>
              </w:rPr>
            </w:pPr>
            <w:r w:rsidRPr="00B35CB9">
              <w:rPr>
                <w:sz w:val="20"/>
                <w:szCs w:val="20"/>
                <w:lang w:val="fr" w:eastAsia="fr"/>
              </w:rPr>
              <w:t>106 094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724AC84" w14:textId="77777777" w:rsidR="000D5932" w:rsidRPr="00B35CB9" w:rsidRDefault="000D5932" w:rsidP="000D5932">
            <w:pPr>
              <w:jc w:val="right"/>
              <w:rPr>
                <w:sz w:val="20"/>
                <w:szCs w:val="20"/>
                <w:lang w:val="en-CA" w:eastAsia="en-CA"/>
              </w:rPr>
            </w:pPr>
            <w:r w:rsidRPr="00B35CB9">
              <w:rPr>
                <w:sz w:val="20"/>
                <w:szCs w:val="20"/>
                <w:lang w:val="fr" w:eastAsia="fr"/>
              </w:rPr>
              <w:t>127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24FAFEA0"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6AD9FA65"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306BDBF" w14:textId="77777777" w:rsidR="000D5932" w:rsidRPr="00B35CB9" w:rsidRDefault="000D5932" w:rsidP="000D5932">
            <w:pPr>
              <w:jc w:val="left"/>
              <w:rPr>
                <w:sz w:val="20"/>
                <w:szCs w:val="20"/>
                <w:lang w:val="en-CA" w:eastAsia="en-CA"/>
              </w:rPr>
            </w:pPr>
            <w:r w:rsidRPr="00B35CB9">
              <w:rPr>
                <w:sz w:val="20"/>
                <w:szCs w:val="20"/>
                <w:lang w:val="fr" w:eastAsia="fr"/>
              </w:rPr>
              <w:t>Rwanda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4AA143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BD654ED"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884E4F0" w14:textId="77777777" w:rsidR="000D5932" w:rsidRPr="00B35CB9" w:rsidRDefault="000D5932" w:rsidP="000D5932">
            <w:pPr>
              <w:jc w:val="right"/>
              <w:rPr>
                <w:sz w:val="20"/>
                <w:szCs w:val="20"/>
                <w:lang w:val="en-CA" w:eastAsia="en-CA"/>
              </w:rPr>
            </w:pPr>
            <w:r w:rsidRPr="00B35CB9">
              <w:rPr>
                <w:sz w:val="20"/>
                <w:szCs w:val="20"/>
                <w:lang w:val="fr" w:eastAsia="fr"/>
              </w:rPr>
              <w:t>88 626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D4F80B1" w14:textId="77777777" w:rsidR="000D5932" w:rsidRPr="00B35CB9" w:rsidRDefault="000D5932" w:rsidP="000D5932">
            <w:pPr>
              <w:jc w:val="right"/>
              <w:rPr>
                <w:sz w:val="20"/>
                <w:szCs w:val="20"/>
                <w:lang w:val="en-CA" w:eastAsia="en-CA"/>
              </w:rPr>
            </w:pPr>
            <w:r w:rsidRPr="00B35CB9">
              <w:rPr>
                <w:sz w:val="20"/>
                <w:szCs w:val="20"/>
                <w:lang w:val="fr" w:eastAsia="fr"/>
              </w:rPr>
              <w:t>115 630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E08ADF0" w14:textId="77777777" w:rsidR="000D5932" w:rsidRPr="00B35CB9" w:rsidRDefault="000D5932" w:rsidP="000D5932">
            <w:pPr>
              <w:jc w:val="right"/>
              <w:rPr>
                <w:sz w:val="20"/>
                <w:szCs w:val="20"/>
                <w:lang w:val="en-CA" w:eastAsia="en-CA"/>
              </w:rPr>
            </w:pPr>
            <w:r w:rsidRPr="00B35CB9">
              <w:rPr>
                <w:sz w:val="20"/>
                <w:szCs w:val="20"/>
                <w:lang w:val="fr" w:eastAsia="fr"/>
              </w:rPr>
              <w:t>130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E05AD65"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476C8F4D"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767D486" w14:textId="77777777" w:rsidR="000D5932" w:rsidRPr="00B35CB9" w:rsidRDefault="000D5932" w:rsidP="000D5932">
            <w:pPr>
              <w:jc w:val="left"/>
              <w:rPr>
                <w:sz w:val="20"/>
                <w:szCs w:val="20"/>
                <w:lang w:val="en-CA" w:eastAsia="en-CA"/>
              </w:rPr>
            </w:pPr>
            <w:r w:rsidRPr="00B35CB9">
              <w:rPr>
                <w:sz w:val="20"/>
                <w:szCs w:val="20"/>
                <w:lang w:val="fr" w:eastAsia="fr"/>
              </w:rPr>
              <w:t>Saint-Kitts-et-Nevis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550FECE"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F4C14C7"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4C5FE84" w14:textId="77777777" w:rsidR="000D5932" w:rsidRPr="00B35CB9" w:rsidRDefault="000D5932" w:rsidP="000D5932">
            <w:pPr>
              <w:jc w:val="right"/>
              <w:rPr>
                <w:sz w:val="20"/>
                <w:szCs w:val="20"/>
                <w:lang w:val="en-CA" w:eastAsia="en-CA"/>
              </w:rPr>
            </w:pPr>
            <w:r w:rsidRPr="00B35CB9">
              <w:rPr>
                <w:sz w:val="20"/>
                <w:szCs w:val="20"/>
                <w:lang w:val="fr" w:eastAsia="fr"/>
              </w:rPr>
              <w:t>80 760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AC20132"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FB49C94"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EE7A331"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7EC2F7BC"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AC26A98" w14:textId="77777777" w:rsidR="000D5932" w:rsidRPr="00B35CB9" w:rsidRDefault="000D5932" w:rsidP="000D5932">
            <w:pPr>
              <w:jc w:val="left"/>
              <w:rPr>
                <w:sz w:val="20"/>
                <w:szCs w:val="20"/>
                <w:lang w:val="en-CA" w:eastAsia="en-CA"/>
              </w:rPr>
            </w:pPr>
            <w:r w:rsidRPr="00B35CB9">
              <w:rPr>
                <w:sz w:val="20"/>
                <w:szCs w:val="20"/>
                <w:lang w:val="fr" w:eastAsia="fr"/>
              </w:rPr>
              <w:t>Sainte-Lucie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F801917"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04F7952"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3EE2345" w14:textId="77777777" w:rsidR="000D5932" w:rsidRPr="00B35CB9" w:rsidRDefault="000D5932" w:rsidP="000D5932">
            <w:pPr>
              <w:jc w:val="right"/>
              <w:rPr>
                <w:sz w:val="20"/>
                <w:szCs w:val="20"/>
                <w:lang w:val="en-CA" w:eastAsia="en-CA"/>
              </w:rPr>
            </w:pPr>
            <w:r w:rsidRPr="00B35CB9">
              <w:rPr>
                <w:sz w:val="20"/>
                <w:szCs w:val="20"/>
                <w:lang w:val="fr" w:eastAsia="fr"/>
              </w:rPr>
              <w:t>110 755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CBD7DF" w14:textId="77777777" w:rsidR="000D5932" w:rsidRPr="00B35CB9" w:rsidRDefault="000D5932" w:rsidP="000D5932">
            <w:pPr>
              <w:jc w:val="right"/>
              <w:rPr>
                <w:sz w:val="20"/>
                <w:szCs w:val="20"/>
                <w:lang w:val="en-CA" w:eastAsia="en-CA"/>
              </w:rPr>
            </w:pPr>
            <w:r w:rsidRPr="00B35CB9">
              <w:rPr>
                <w:sz w:val="20"/>
                <w:szCs w:val="20"/>
                <w:lang w:val="fr" w:eastAsia="fr"/>
              </w:rPr>
              <w:t>31 155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4255CA2" w14:textId="77777777" w:rsidR="000D5932" w:rsidRPr="00B35CB9" w:rsidRDefault="000D5932" w:rsidP="000D5932">
            <w:pPr>
              <w:jc w:val="right"/>
              <w:rPr>
                <w:sz w:val="20"/>
                <w:szCs w:val="20"/>
                <w:lang w:val="en-CA" w:eastAsia="en-CA"/>
              </w:rPr>
            </w:pPr>
            <w:r w:rsidRPr="00B35CB9">
              <w:rPr>
                <w:sz w:val="20"/>
                <w:szCs w:val="20"/>
                <w:lang w:val="fr" w:eastAsia="fr"/>
              </w:rPr>
              <w:t>28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85F656D"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54F7AFFC"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8A6F24B" w14:textId="77777777" w:rsidR="000D5932" w:rsidRPr="00C3328D" w:rsidRDefault="000D5932" w:rsidP="000D5932">
            <w:pPr>
              <w:jc w:val="left"/>
              <w:rPr>
                <w:sz w:val="20"/>
                <w:szCs w:val="20"/>
                <w:lang w:val="fr-FR" w:eastAsia="en-CA"/>
              </w:rPr>
            </w:pPr>
            <w:r w:rsidRPr="00B35CB9">
              <w:rPr>
                <w:sz w:val="20"/>
                <w:szCs w:val="20"/>
                <w:lang w:val="fr" w:eastAsia="fr"/>
              </w:rPr>
              <w:t>Saint-Vincent-et-les-Grenadines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7A9D89F"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9E84080"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DFF4830" w14:textId="77777777" w:rsidR="000D5932" w:rsidRPr="00B35CB9" w:rsidRDefault="000D5932" w:rsidP="000D5932">
            <w:pPr>
              <w:jc w:val="right"/>
              <w:rPr>
                <w:sz w:val="20"/>
                <w:szCs w:val="20"/>
                <w:lang w:val="en-CA" w:eastAsia="en-CA"/>
              </w:rPr>
            </w:pPr>
            <w:r w:rsidRPr="00B35CB9">
              <w:rPr>
                <w:sz w:val="20"/>
                <w:szCs w:val="20"/>
                <w:lang w:val="fr" w:eastAsia="fr"/>
              </w:rPr>
              <w:t>85 500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5814389" w14:textId="77777777" w:rsidR="000D5932" w:rsidRPr="00B35CB9" w:rsidRDefault="000D5932" w:rsidP="000D5932">
            <w:pPr>
              <w:jc w:val="right"/>
              <w:rPr>
                <w:sz w:val="20"/>
                <w:szCs w:val="20"/>
                <w:lang w:val="en-CA" w:eastAsia="en-CA"/>
              </w:rPr>
            </w:pPr>
            <w:r w:rsidRPr="00B35CB9">
              <w:rPr>
                <w:sz w:val="20"/>
                <w:szCs w:val="20"/>
                <w:lang w:val="fr" w:eastAsia="fr"/>
              </w:rPr>
              <w:t>30 000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B08C066" w14:textId="77777777" w:rsidR="000D5932" w:rsidRPr="00B35CB9" w:rsidRDefault="000D5932" w:rsidP="000D5932">
            <w:pPr>
              <w:jc w:val="right"/>
              <w:rPr>
                <w:sz w:val="20"/>
                <w:szCs w:val="20"/>
                <w:lang w:val="en-CA" w:eastAsia="en-CA"/>
              </w:rPr>
            </w:pPr>
            <w:r w:rsidRPr="00B35CB9">
              <w:rPr>
                <w:sz w:val="20"/>
                <w:szCs w:val="20"/>
                <w:lang w:val="fr" w:eastAsia="fr"/>
              </w:rPr>
              <w:t>35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9C9FCE4" w14:textId="77777777" w:rsidR="000D5932" w:rsidRPr="00B35CB9" w:rsidRDefault="000D5932" w:rsidP="000D5932">
            <w:pPr>
              <w:jc w:val="right"/>
              <w:rPr>
                <w:sz w:val="20"/>
                <w:szCs w:val="20"/>
                <w:lang w:val="en-CA" w:eastAsia="en-CA"/>
              </w:rPr>
            </w:pPr>
            <w:r w:rsidRPr="00B35CB9">
              <w:rPr>
                <w:sz w:val="20"/>
                <w:szCs w:val="20"/>
                <w:lang w:val="fr" w:eastAsia="fr"/>
              </w:rPr>
              <w:t>33</w:t>
            </w:r>
          </w:p>
        </w:tc>
      </w:tr>
      <w:tr w:rsidR="000D5932" w:rsidRPr="00B35CB9" w14:paraId="59978CC9"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D274BCF" w14:textId="77777777" w:rsidR="000D5932" w:rsidRPr="00B35CB9" w:rsidRDefault="000D5932" w:rsidP="000D5932">
            <w:pPr>
              <w:jc w:val="left"/>
              <w:rPr>
                <w:sz w:val="20"/>
                <w:szCs w:val="20"/>
                <w:lang w:val="en-CA" w:eastAsia="en-CA"/>
              </w:rPr>
            </w:pPr>
            <w:r w:rsidRPr="00B35CB9">
              <w:rPr>
                <w:sz w:val="20"/>
                <w:szCs w:val="20"/>
                <w:lang w:val="fr" w:eastAsia="fr"/>
              </w:rPr>
              <w:t>Samoa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794284E"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9DB0595"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2722FBF" w14:textId="77777777" w:rsidR="000D5932" w:rsidRPr="00B35CB9" w:rsidRDefault="000D5932" w:rsidP="000D5932">
            <w:pPr>
              <w:jc w:val="right"/>
              <w:rPr>
                <w:sz w:val="20"/>
                <w:szCs w:val="20"/>
                <w:lang w:val="en-CA" w:eastAsia="en-CA"/>
              </w:rPr>
            </w:pPr>
            <w:r w:rsidRPr="00B35CB9">
              <w:rPr>
                <w:sz w:val="20"/>
                <w:szCs w:val="20"/>
                <w:lang w:val="fr" w:eastAsia="fr"/>
              </w:rPr>
              <w:t>35 421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9E8DB9" w14:textId="77777777" w:rsidR="000D5932" w:rsidRPr="00B35CB9" w:rsidRDefault="000D5932" w:rsidP="000D5932">
            <w:pPr>
              <w:jc w:val="right"/>
              <w:rPr>
                <w:sz w:val="20"/>
                <w:szCs w:val="20"/>
                <w:lang w:val="en-CA" w:eastAsia="en-CA"/>
              </w:rPr>
            </w:pPr>
            <w:r w:rsidRPr="00B35CB9">
              <w:rPr>
                <w:sz w:val="20"/>
                <w:szCs w:val="20"/>
                <w:lang w:val="fr" w:eastAsia="fr"/>
              </w:rPr>
              <w:t>67 500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AAFDC28" w14:textId="77777777" w:rsidR="000D5932" w:rsidRPr="00B35CB9" w:rsidRDefault="000D5932" w:rsidP="000D5932">
            <w:pPr>
              <w:jc w:val="right"/>
              <w:rPr>
                <w:sz w:val="20"/>
                <w:szCs w:val="20"/>
                <w:lang w:val="en-CA" w:eastAsia="en-CA"/>
              </w:rPr>
            </w:pPr>
            <w:r w:rsidRPr="00B35CB9">
              <w:rPr>
                <w:sz w:val="20"/>
                <w:szCs w:val="20"/>
                <w:lang w:val="fr" w:eastAsia="fr"/>
              </w:rPr>
              <w:t>191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79DBE3A"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04AD2015"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600F36E" w14:textId="77777777" w:rsidR="000D5932" w:rsidRPr="00B35CB9" w:rsidRDefault="000D5932" w:rsidP="000D5932">
            <w:pPr>
              <w:jc w:val="left"/>
              <w:rPr>
                <w:sz w:val="20"/>
                <w:szCs w:val="20"/>
                <w:lang w:val="en-CA" w:eastAsia="en-CA"/>
              </w:rPr>
            </w:pPr>
            <w:r w:rsidRPr="00B35CB9">
              <w:rPr>
                <w:sz w:val="20"/>
                <w:szCs w:val="20"/>
                <w:lang w:val="fr" w:eastAsia="fr"/>
              </w:rPr>
              <w:t>Sao Tomé-et-Principe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D8798D5"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5FEDD00"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D7116A0" w14:textId="77777777" w:rsidR="000D5932" w:rsidRPr="00B35CB9" w:rsidRDefault="000D5932" w:rsidP="000D5932">
            <w:pPr>
              <w:jc w:val="right"/>
              <w:rPr>
                <w:sz w:val="20"/>
                <w:szCs w:val="20"/>
                <w:lang w:val="en-CA" w:eastAsia="en-CA"/>
              </w:rPr>
            </w:pPr>
            <w:r w:rsidRPr="00B35CB9">
              <w:rPr>
                <w:sz w:val="20"/>
                <w:szCs w:val="20"/>
                <w:lang w:val="fr" w:eastAsia="fr"/>
              </w:rPr>
              <w:t>41 626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67DD8DC" w14:textId="77777777" w:rsidR="000D5932" w:rsidRPr="00B35CB9" w:rsidRDefault="000D5932" w:rsidP="000D5932">
            <w:pPr>
              <w:jc w:val="right"/>
              <w:rPr>
                <w:sz w:val="20"/>
                <w:szCs w:val="20"/>
                <w:lang w:val="en-CA" w:eastAsia="en-CA"/>
              </w:rPr>
            </w:pPr>
            <w:r w:rsidRPr="00B35CB9">
              <w:rPr>
                <w:sz w:val="20"/>
                <w:szCs w:val="20"/>
                <w:lang w:val="fr" w:eastAsia="fr"/>
              </w:rPr>
              <w:t>62 671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4F53682" w14:textId="77777777" w:rsidR="000D5932" w:rsidRPr="00B35CB9" w:rsidRDefault="000D5932" w:rsidP="000D5932">
            <w:pPr>
              <w:jc w:val="right"/>
              <w:rPr>
                <w:sz w:val="20"/>
                <w:szCs w:val="20"/>
                <w:lang w:val="en-CA" w:eastAsia="en-CA"/>
              </w:rPr>
            </w:pPr>
            <w:r w:rsidRPr="00B35CB9">
              <w:rPr>
                <w:sz w:val="20"/>
                <w:szCs w:val="20"/>
                <w:lang w:val="fr" w:eastAsia="fr"/>
              </w:rPr>
              <w:t>151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E38D0C0"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5849454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0B4804D" w14:textId="77777777" w:rsidR="000D5932" w:rsidRPr="00B35CB9" w:rsidRDefault="000D5932" w:rsidP="000D5932">
            <w:pPr>
              <w:jc w:val="left"/>
              <w:rPr>
                <w:sz w:val="20"/>
                <w:szCs w:val="20"/>
                <w:lang w:val="en-CA" w:eastAsia="en-CA"/>
              </w:rPr>
            </w:pPr>
            <w:r w:rsidRPr="00B35CB9">
              <w:rPr>
                <w:sz w:val="20"/>
                <w:szCs w:val="20"/>
                <w:lang w:val="fr" w:eastAsia="fr"/>
              </w:rPr>
              <w:t>Arabie saoudite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7AAC611" w14:textId="77777777" w:rsidR="000D5932" w:rsidRPr="00B35CB9" w:rsidRDefault="000D5932" w:rsidP="000D5932">
            <w:pPr>
              <w:jc w:val="right"/>
              <w:rPr>
                <w:sz w:val="20"/>
                <w:szCs w:val="20"/>
                <w:lang w:val="en-CA" w:eastAsia="en-CA"/>
              </w:rPr>
            </w:pPr>
            <w:r w:rsidRPr="00B35CB9">
              <w:rPr>
                <w:sz w:val="20"/>
                <w:szCs w:val="20"/>
                <w:lang w:val="fr" w:eastAsia="fr"/>
              </w:rPr>
              <w:t>3,6</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D7D4794" w14:textId="77777777" w:rsidR="000D5932" w:rsidRPr="00B35CB9" w:rsidRDefault="000D5932" w:rsidP="000D5932">
            <w:pPr>
              <w:jc w:val="right"/>
              <w:rPr>
                <w:sz w:val="20"/>
                <w:szCs w:val="20"/>
                <w:lang w:val="en-CA" w:eastAsia="en-CA"/>
              </w:rPr>
            </w:pPr>
            <w:r w:rsidRPr="00B35CB9">
              <w:rPr>
                <w:sz w:val="20"/>
                <w:szCs w:val="20"/>
                <w:lang w:val="fr" w:eastAsia="fr"/>
              </w:rPr>
              <w:t>15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A2FD019" w14:textId="77777777" w:rsidR="000D5932" w:rsidRPr="00B35CB9" w:rsidRDefault="000D5932" w:rsidP="000D5932">
            <w:pPr>
              <w:jc w:val="right"/>
              <w:rPr>
                <w:sz w:val="20"/>
                <w:szCs w:val="20"/>
                <w:lang w:val="en-CA" w:eastAsia="en-CA"/>
              </w:rPr>
            </w:pPr>
            <w:r w:rsidRPr="00B35CB9">
              <w:rPr>
                <w:sz w:val="20"/>
                <w:szCs w:val="20"/>
                <w:lang w:val="fr" w:eastAsia="fr"/>
              </w:rPr>
              <w:t>1 587 550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74F0A47" w14:textId="77777777" w:rsidR="000D5932" w:rsidRPr="00B35CB9" w:rsidRDefault="000D5932" w:rsidP="000D5932">
            <w:pPr>
              <w:jc w:val="right"/>
              <w:rPr>
                <w:sz w:val="20"/>
                <w:szCs w:val="20"/>
                <w:lang w:val="en-CA" w:eastAsia="en-CA"/>
              </w:rPr>
            </w:pPr>
            <w:r w:rsidRPr="00B35CB9">
              <w:rPr>
                <w:sz w:val="20"/>
                <w:szCs w:val="20"/>
                <w:lang w:val="fr" w:eastAsia="fr"/>
              </w:rPr>
              <w:t>1 590 442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E4A0C4C"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9C6BCE3" w14:textId="77777777" w:rsidR="000D5932" w:rsidRPr="00B35CB9" w:rsidRDefault="000D5932" w:rsidP="000D5932">
            <w:pPr>
              <w:jc w:val="right"/>
              <w:rPr>
                <w:sz w:val="20"/>
                <w:szCs w:val="20"/>
                <w:lang w:val="en-CA" w:eastAsia="en-CA"/>
              </w:rPr>
            </w:pPr>
            <w:r w:rsidRPr="00B35CB9">
              <w:rPr>
                <w:sz w:val="20"/>
                <w:szCs w:val="20"/>
                <w:lang w:val="fr" w:eastAsia="fr"/>
              </w:rPr>
              <w:t>17</w:t>
            </w:r>
          </w:p>
        </w:tc>
      </w:tr>
      <w:tr w:rsidR="000D5932" w:rsidRPr="00B35CB9" w14:paraId="6491039E"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DF39587" w14:textId="77777777" w:rsidR="000D5932" w:rsidRPr="00B35CB9" w:rsidRDefault="000D5932" w:rsidP="000D5932">
            <w:pPr>
              <w:jc w:val="left"/>
              <w:rPr>
                <w:sz w:val="20"/>
                <w:szCs w:val="20"/>
                <w:lang w:val="en-CA" w:eastAsia="en-CA"/>
              </w:rPr>
            </w:pPr>
            <w:r w:rsidRPr="00B35CB9">
              <w:rPr>
                <w:sz w:val="20"/>
                <w:szCs w:val="20"/>
                <w:lang w:val="fr" w:eastAsia="fr"/>
              </w:rPr>
              <w:t>Sénégal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4BC22A0"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0893202"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A50676B" w14:textId="77777777" w:rsidR="000D5932" w:rsidRPr="00B35CB9" w:rsidRDefault="000D5932" w:rsidP="000D5932">
            <w:pPr>
              <w:jc w:val="right"/>
              <w:rPr>
                <w:sz w:val="20"/>
                <w:szCs w:val="20"/>
                <w:lang w:val="en-CA" w:eastAsia="en-CA"/>
              </w:rPr>
            </w:pPr>
            <w:r w:rsidRPr="00B35CB9">
              <w:rPr>
                <w:sz w:val="20"/>
                <w:szCs w:val="20"/>
                <w:lang w:val="fr" w:eastAsia="fr"/>
              </w:rPr>
              <w:t>242 208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99C54E7" w14:textId="77777777" w:rsidR="000D5932" w:rsidRPr="00B35CB9" w:rsidRDefault="000D5932" w:rsidP="000D5932">
            <w:pPr>
              <w:jc w:val="right"/>
              <w:rPr>
                <w:sz w:val="20"/>
                <w:szCs w:val="20"/>
                <w:lang w:val="en-CA" w:eastAsia="en-CA"/>
              </w:rPr>
            </w:pPr>
            <w:r w:rsidRPr="00B35CB9">
              <w:rPr>
                <w:sz w:val="20"/>
                <w:szCs w:val="20"/>
                <w:lang w:val="fr" w:eastAsia="fr"/>
              </w:rPr>
              <w:t>264 116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D720460" w14:textId="77777777" w:rsidR="000D5932" w:rsidRPr="00B35CB9" w:rsidRDefault="000D5932" w:rsidP="000D5932">
            <w:pPr>
              <w:jc w:val="right"/>
              <w:rPr>
                <w:sz w:val="20"/>
                <w:szCs w:val="20"/>
                <w:lang w:val="en-CA" w:eastAsia="en-CA"/>
              </w:rPr>
            </w:pPr>
            <w:r w:rsidRPr="00B35CB9">
              <w:rPr>
                <w:sz w:val="20"/>
                <w:szCs w:val="20"/>
                <w:lang w:val="fr" w:eastAsia="fr"/>
              </w:rPr>
              <w:t>109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A1EA446" w14:textId="77777777" w:rsidR="000D5932" w:rsidRPr="00B35CB9" w:rsidRDefault="000D5932" w:rsidP="000D5932">
            <w:pPr>
              <w:jc w:val="right"/>
              <w:rPr>
                <w:sz w:val="20"/>
                <w:szCs w:val="20"/>
                <w:lang w:val="en-CA" w:eastAsia="en-CA"/>
              </w:rPr>
            </w:pPr>
            <w:r w:rsidRPr="00B35CB9">
              <w:rPr>
                <w:sz w:val="20"/>
                <w:szCs w:val="20"/>
                <w:lang w:val="fr" w:eastAsia="fr"/>
              </w:rPr>
              <w:t>33</w:t>
            </w:r>
          </w:p>
        </w:tc>
      </w:tr>
      <w:tr w:rsidR="000D5932" w:rsidRPr="00B35CB9" w14:paraId="75E41900"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A44BDB6" w14:textId="77777777" w:rsidR="000D5932" w:rsidRPr="00B35CB9" w:rsidRDefault="000D5932" w:rsidP="000D5932">
            <w:pPr>
              <w:jc w:val="left"/>
              <w:rPr>
                <w:sz w:val="20"/>
                <w:szCs w:val="20"/>
                <w:lang w:val="en-CA" w:eastAsia="en-CA"/>
              </w:rPr>
            </w:pPr>
            <w:r w:rsidRPr="00B35CB9">
              <w:rPr>
                <w:sz w:val="20"/>
                <w:szCs w:val="20"/>
                <w:lang w:val="fr" w:eastAsia="fr"/>
              </w:rPr>
              <w:t>Serbie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A2EA584" w14:textId="77777777" w:rsidR="000D5932" w:rsidRPr="00B35CB9" w:rsidRDefault="000D5932" w:rsidP="000D5932">
            <w:pPr>
              <w:jc w:val="right"/>
              <w:rPr>
                <w:sz w:val="20"/>
                <w:szCs w:val="20"/>
                <w:lang w:val="en-CA" w:eastAsia="en-CA"/>
              </w:rPr>
            </w:pPr>
            <w:r w:rsidRPr="00B35CB9">
              <w:rPr>
                <w:sz w:val="20"/>
                <w:szCs w:val="20"/>
                <w:lang w:val="fr" w:eastAsia="fr"/>
              </w:rPr>
              <w:t>0,2</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A908DD8"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69E8FF3" w14:textId="77777777" w:rsidR="000D5932" w:rsidRPr="00B35CB9" w:rsidRDefault="000D5932" w:rsidP="000D5932">
            <w:pPr>
              <w:jc w:val="right"/>
              <w:rPr>
                <w:sz w:val="20"/>
                <w:szCs w:val="20"/>
                <w:lang w:val="en-CA" w:eastAsia="en-CA"/>
              </w:rPr>
            </w:pPr>
            <w:r w:rsidRPr="00B35CB9">
              <w:rPr>
                <w:sz w:val="20"/>
                <w:szCs w:val="20"/>
                <w:lang w:val="fr" w:eastAsia="fr"/>
              </w:rPr>
              <w:t>267 876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C05607A" w14:textId="77777777" w:rsidR="000D5932" w:rsidRPr="00B35CB9" w:rsidRDefault="000D5932" w:rsidP="000D5932">
            <w:pPr>
              <w:jc w:val="right"/>
              <w:rPr>
                <w:sz w:val="20"/>
                <w:szCs w:val="20"/>
                <w:lang w:val="en-CA" w:eastAsia="en-CA"/>
              </w:rPr>
            </w:pPr>
            <w:r w:rsidRPr="00B35CB9">
              <w:rPr>
                <w:sz w:val="20"/>
                <w:szCs w:val="20"/>
                <w:lang w:val="fr" w:eastAsia="fr"/>
              </w:rPr>
              <w:t>295 844</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5530442" w14:textId="77777777" w:rsidR="000D5932" w:rsidRPr="00B35CB9" w:rsidRDefault="000D5932" w:rsidP="000D5932">
            <w:pPr>
              <w:jc w:val="right"/>
              <w:rPr>
                <w:sz w:val="20"/>
                <w:szCs w:val="20"/>
                <w:lang w:val="en-CA" w:eastAsia="en-CA"/>
              </w:rPr>
            </w:pPr>
            <w:r w:rsidRPr="00B35CB9">
              <w:rPr>
                <w:sz w:val="20"/>
                <w:szCs w:val="20"/>
                <w:lang w:val="fr" w:eastAsia="fr"/>
              </w:rPr>
              <w:t>110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CD72CF2"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783FD3C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A01414" w14:textId="77777777" w:rsidR="000D5932" w:rsidRPr="00B35CB9" w:rsidRDefault="000D5932" w:rsidP="000D5932">
            <w:pPr>
              <w:jc w:val="left"/>
              <w:rPr>
                <w:sz w:val="20"/>
                <w:szCs w:val="20"/>
                <w:lang w:val="en-CA" w:eastAsia="en-CA"/>
              </w:rPr>
            </w:pPr>
            <w:r w:rsidRPr="00B35CB9">
              <w:rPr>
                <w:sz w:val="20"/>
                <w:szCs w:val="20"/>
                <w:lang w:val="fr" w:eastAsia="fr"/>
              </w:rPr>
              <w:t>Seychelles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A2F1F80"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CD86257"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44192BA" w14:textId="77777777" w:rsidR="000D5932" w:rsidRPr="00B35CB9" w:rsidRDefault="000D5932" w:rsidP="000D5932">
            <w:pPr>
              <w:jc w:val="right"/>
              <w:rPr>
                <w:sz w:val="20"/>
                <w:szCs w:val="20"/>
                <w:lang w:val="en-CA" w:eastAsia="en-CA"/>
              </w:rPr>
            </w:pPr>
            <w:r w:rsidRPr="00B35CB9">
              <w:rPr>
                <w:sz w:val="20"/>
                <w:szCs w:val="20"/>
                <w:lang w:val="fr" w:eastAsia="fr"/>
              </w:rPr>
              <w:t>39 125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2A6AB6F" w14:textId="77777777" w:rsidR="000D5932" w:rsidRPr="00B35CB9" w:rsidRDefault="000D5932" w:rsidP="000D5932">
            <w:pPr>
              <w:jc w:val="right"/>
              <w:rPr>
                <w:sz w:val="20"/>
                <w:szCs w:val="20"/>
                <w:lang w:val="en-CA" w:eastAsia="en-CA"/>
              </w:rPr>
            </w:pPr>
            <w:r w:rsidRPr="00B35CB9">
              <w:rPr>
                <w:sz w:val="20"/>
                <w:szCs w:val="20"/>
                <w:lang w:val="fr" w:eastAsia="fr"/>
              </w:rPr>
              <w:t>83 310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F0B8E33" w14:textId="77777777" w:rsidR="000D5932" w:rsidRPr="00B35CB9" w:rsidRDefault="000D5932" w:rsidP="000D5932">
            <w:pPr>
              <w:jc w:val="right"/>
              <w:rPr>
                <w:sz w:val="20"/>
                <w:szCs w:val="20"/>
                <w:lang w:val="en-CA" w:eastAsia="en-CA"/>
              </w:rPr>
            </w:pPr>
            <w:r w:rsidRPr="00B35CB9">
              <w:rPr>
                <w:sz w:val="20"/>
                <w:szCs w:val="20"/>
                <w:lang w:val="fr" w:eastAsia="fr"/>
              </w:rPr>
              <w:t>213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95B224E"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644CB76E"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3ABE058" w14:textId="77777777" w:rsidR="000D5932" w:rsidRPr="00B35CB9" w:rsidRDefault="000D5932" w:rsidP="000D5932">
            <w:pPr>
              <w:jc w:val="left"/>
              <w:rPr>
                <w:sz w:val="20"/>
                <w:szCs w:val="20"/>
                <w:lang w:val="en-CA" w:eastAsia="en-CA"/>
              </w:rPr>
            </w:pPr>
            <w:r w:rsidRPr="00B35CB9">
              <w:rPr>
                <w:sz w:val="20"/>
                <w:szCs w:val="20"/>
                <w:lang w:val="fr" w:eastAsia="fr"/>
              </w:rPr>
              <w:t>Sierra Leone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3CA573A" w14:textId="77777777" w:rsidR="000D5932" w:rsidRPr="00B35CB9" w:rsidRDefault="000D5932" w:rsidP="000D5932">
            <w:pPr>
              <w:jc w:val="right"/>
              <w:rPr>
                <w:sz w:val="20"/>
                <w:szCs w:val="20"/>
                <w:lang w:val="en-CA" w:eastAsia="en-CA"/>
              </w:rPr>
            </w:pPr>
            <w:r w:rsidRPr="00B35CB9">
              <w:rPr>
                <w:sz w:val="20"/>
                <w:szCs w:val="20"/>
                <w:lang w:val="fr" w:eastAsia="fr"/>
              </w:rPr>
              <w:t>0,1</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4811BF1"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819DE85" w14:textId="77777777" w:rsidR="000D5932" w:rsidRPr="00B35CB9" w:rsidRDefault="000D5932" w:rsidP="000D5932">
            <w:pPr>
              <w:jc w:val="right"/>
              <w:rPr>
                <w:sz w:val="20"/>
                <w:szCs w:val="20"/>
                <w:lang w:val="en-CA" w:eastAsia="en-CA"/>
              </w:rPr>
            </w:pPr>
            <w:r w:rsidRPr="00B35CB9">
              <w:rPr>
                <w:sz w:val="20"/>
                <w:szCs w:val="20"/>
                <w:lang w:val="fr" w:eastAsia="fr"/>
              </w:rPr>
              <w:t>73 899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37A526F" w14:textId="77777777" w:rsidR="000D5932" w:rsidRPr="00B35CB9" w:rsidRDefault="000D5932" w:rsidP="000D5932">
            <w:pPr>
              <w:jc w:val="right"/>
              <w:rPr>
                <w:sz w:val="20"/>
                <w:szCs w:val="20"/>
                <w:lang w:val="en-CA" w:eastAsia="en-CA"/>
              </w:rPr>
            </w:pPr>
            <w:r w:rsidRPr="00B35CB9">
              <w:rPr>
                <w:sz w:val="20"/>
                <w:szCs w:val="20"/>
                <w:lang w:val="fr" w:eastAsia="fr"/>
              </w:rPr>
              <w:t>122 383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6B9360D" w14:textId="77777777" w:rsidR="000D5932" w:rsidRPr="00B35CB9" w:rsidRDefault="000D5932" w:rsidP="000D5932">
            <w:pPr>
              <w:jc w:val="right"/>
              <w:rPr>
                <w:sz w:val="20"/>
                <w:szCs w:val="20"/>
                <w:lang w:val="en-CA" w:eastAsia="en-CA"/>
              </w:rPr>
            </w:pPr>
            <w:r w:rsidRPr="00B35CB9">
              <w:rPr>
                <w:sz w:val="20"/>
                <w:szCs w:val="20"/>
                <w:lang w:val="fr" w:eastAsia="fr"/>
              </w:rPr>
              <w:t>166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A5B86BC"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0FCE5886"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E25EEB2" w14:textId="77777777" w:rsidR="000D5932" w:rsidRPr="00B35CB9" w:rsidRDefault="000D5932" w:rsidP="000D5932">
            <w:pPr>
              <w:jc w:val="left"/>
              <w:rPr>
                <w:sz w:val="20"/>
                <w:szCs w:val="20"/>
                <w:lang w:val="en-CA" w:eastAsia="en-CA"/>
              </w:rPr>
            </w:pPr>
            <w:r w:rsidRPr="00B35CB9">
              <w:rPr>
                <w:sz w:val="20"/>
                <w:szCs w:val="20"/>
                <w:lang w:val="fr" w:eastAsia="fr"/>
              </w:rPr>
              <w:t>îles Salomon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043068B"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65EE147"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0F55860" w14:textId="77777777" w:rsidR="000D5932" w:rsidRPr="00B35CB9" w:rsidRDefault="000D5932" w:rsidP="000D5932">
            <w:pPr>
              <w:jc w:val="right"/>
              <w:rPr>
                <w:sz w:val="20"/>
                <w:szCs w:val="20"/>
                <w:lang w:val="en-CA" w:eastAsia="en-CA"/>
              </w:rPr>
            </w:pPr>
            <w:r w:rsidRPr="00B35CB9">
              <w:rPr>
                <w:sz w:val="20"/>
                <w:szCs w:val="20"/>
                <w:lang w:val="fr" w:eastAsia="fr"/>
              </w:rPr>
              <w:t>53 955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F4C572E" w14:textId="77777777" w:rsidR="000D5932" w:rsidRPr="00B35CB9" w:rsidRDefault="000D5932" w:rsidP="000D5932">
            <w:pPr>
              <w:jc w:val="right"/>
              <w:rPr>
                <w:sz w:val="20"/>
                <w:szCs w:val="20"/>
                <w:lang w:val="en-CA" w:eastAsia="en-CA"/>
              </w:rPr>
            </w:pPr>
            <w:r w:rsidRPr="00B35CB9">
              <w:rPr>
                <w:sz w:val="20"/>
                <w:szCs w:val="20"/>
                <w:lang w:val="fr" w:eastAsia="fr"/>
              </w:rPr>
              <w:t>72 300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EB966A9" w14:textId="77777777" w:rsidR="000D5932" w:rsidRPr="00B35CB9" w:rsidRDefault="000D5932" w:rsidP="000D5932">
            <w:pPr>
              <w:jc w:val="right"/>
              <w:rPr>
                <w:sz w:val="20"/>
                <w:szCs w:val="20"/>
                <w:lang w:val="en-CA" w:eastAsia="en-CA"/>
              </w:rPr>
            </w:pPr>
            <w:r w:rsidRPr="00B35CB9">
              <w:rPr>
                <w:sz w:val="20"/>
                <w:szCs w:val="20"/>
                <w:lang w:val="fr" w:eastAsia="fr"/>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59A45143"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5A3EDD72"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A26D6B5" w14:textId="77777777" w:rsidR="000D5932" w:rsidRPr="00B35CB9" w:rsidRDefault="000D5932" w:rsidP="000D5932">
            <w:pPr>
              <w:jc w:val="left"/>
              <w:rPr>
                <w:sz w:val="20"/>
                <w:szCs w:val="20"/>
                <w:lang w:val="en-CA" w:eastAsia="en-CA"/>
              </w:rPr>
            </w:pPr>
            <w:r w:rsidRPr="00B35CB9">
              <w:rPr>
                <w:sz w:val="20"/>
                <w:szCs w:val="20"/>
                <w:lang w:val="fr" w:eastAsia="fr"/>
              </w:rPr>
              <w:t>Somalie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F07C947"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8C17572"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0C36949" w14:textId="77777777" w:rsidR="000D5932" w:rsidRPr="00B35CB9" w:rsidRDefault="000D5932" w:rsidP="000D5932">
            <w:pPr>
              <w:jc w:val="right"/>
              <w:rPr>
                <w:sz w:val="20"/>
                <w:szCs w:val="20"/>
                <w:lang w:val="en-CA" w:eastAsia="en-CA"/>
              </w:rPr>
            </w:pPr>
            <w:r w:rsidRPr="00B35CB9">
              <w:rPr>
                <w:sz w:val="20"/>
                <w:szCs w:val="20"/>
                <w:lang w:val="fr" w:eastAsia="fr"/>
              </w:rPr>
              <w:t>68 500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3AAEB51" w14:textId="77777777" w:rsidR="000D5932" w:rsidRPr="00B35CB9" w:rsidRDefault="000D5932" w:rsidP="000D5932">
            <w:pPr>
              <w:jc w:val="right"/>
              <w:rPr>
                <w:sz w:val="20"/>
                <w:szCs w:val="20"/>
                <w:lang w:val="en-CA" w:eastAsia="en-CA"/>
              </w:rPr>
            </w:pPr>
            <w:r w:rsidRPr="00B35CB9">
              <w:rPr>
                <w:sz w:val="20"/>
                <w:szCs w:val="20"/>
                <w:lang w:val="fr" w:eastAsia="fr"/>
              </w:rPr>
              <w:t>129 182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F123514" w14:textId="77777777" w:rsidR="000D5932" w:rsidRPr="00B35CB9" w:rsidRDefault="000D5932" w:rsidP="000D5932">
            <w:pPr>
              <w:jc w:val="right"/>
              <w:rPr>
                <w:sz w:val="20"/>
                <w:szCs w:val="20"/>
                <w:lang w:val="en-CA" w:eastAsia="en-CA"/>
              </w:rPr>
            </w:pPr>
            <w:r w:rsidRPr="00B35CB9">
              <w:rPr>
                <w:sz w:val="20"/>
                <w:szCs w:val="20"/>
                <w:lang w:val="fr" w:eastAsia="fr"/>
              </w:rPr>
              <w:t>189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88B1204"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757F426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8C24EE2" w14:textId="77777777" w:rsidR="000D5932" w:rsidRPr="00B35CB9" w:rsidRDefault="000D5932" w:rsidP="000D5932">
            <w:pPr>
              <w:jc w:val="left"/>
              <w:rPr>
                <w:sz w:val="20"/>
                <w:szCs w:val="20"/>
                <w:lang w:val="en-CA" w:eastAsia="en-CA"/>
              </w:rPr>
            </w:pPr>
            <w:r w:rsidRPr="00B35CB9">
              <w:rPr>
                <w:sz w:val="20"/>
                <w:szCs w:val="20"/>
                <w:lang w:val="fr" w:eastAsia="fr"/>
              </w:rPr>
              <w:t>Afrique du Sud</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159003B"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E6A9FE4"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B84BA1A" w14:textId="77777777" w:rsidR="000D5932" w:rsidRPr="00B35CB9" w:rsidRDefault="000D5932" w:rsidP="000D5932">
            <w:pPr>
              <w:jc w:val="right"/>
              <w:rPr>
                <w:sz w:val="20"/>
                <w:szCs w:val="20"/>
                <w:lang w:val="en-CA" w:eastAsia="en-CA"/>
              </w:rPr>
            </w:pPr>
            <w:r w:rsidRPr="00B35CB9">
              <w:rPr>
                <w:sz w:val="20"/>
                <w:szCs w:val="20"/>
                <w:lang w:val="fr" w:eastAsia="fr"/>
              </w:rPr>
              <w:t>562 000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DE47434" w14:textId="77777777" w:rsidR="000D5932" w:rsidRPr="00B35CB9" w:rsidRDefault="000D5932" w:rsidP="000D5932">
            <w:pPr>
              <w:jc w:val="right"/>
              <w:rPr>
                <w:sz w:val="20"/>
                <w:szCs w:val="20"/>
                <w:lang w:val="en-CA" w:eastAsia="en-CA"/>
              </w:rPr>
            </w:pPr>
            <w:r w:rsidRPr="00B35CB9">
              <w:rPr>
                <w:sz w:val="20"/>
                <w:szCs w:val="20"/>
                <w:lang w:val="fr" w:eastAsia="fr"/>
              </w:rPr>
              <w:t>1 390 413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04AB300" w14:textId="77777777" w:rsidR="000D5932" w:rsidRPr="00B35CB9" w:rsidRDefault="000D5932" w:rsidP="000D5932">
            <w:pPr>
              <w:jc w:val="right"/>
              <w:rPr>
                <w:sz w:val="20"/>
                <w:szCs w:val="20"/>
                <w:lang w:val="en-CA" w:eastAsia="en-CA"/>
              </w:rPr>
            </w:pPr>
            <w:r w:rsidRPr="00B35CB9">
              <w:rPr>
                <w:sz w:val="20"/>
                <w:szCs w:val="20"/>
                <w:lang w:val="fr" w:eastAsia="fr"/>
              </w:rPr>
              <w:t>247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CC1E51C" w14:textId="77777777" w:rsidR="000D5932" w:rsidRPr="00B35CB9" w:rsidRDefault="000D5932" w:rsidP="000D5932">
            <w:pPr>
              <w:jc w:val="right"/>
              <w:rPr>
                <w:sz w:val="20"/>
                <w:szCs w:val="20"/>
                <w:lang w:val="en-CA" w:eastAsia="en-CA"/>
              </w:rPr>
            </w:pPr>
            <w:r w:rsidRPr="00B35CB9">
              <w:rPr>
                <w:sz w:val="20"/>
                <w:szCs w:val="20"/>
                <w:lang w:val="fr" w:eastAsia="fr"/>
              </w:rPr>
              <w:t>25</w:t>
            </w:r>
          </w:p>
        </w:tc>
      </w:tr>
      <w:tr w:rsidR="000D5932" w:rsidRPr="00B35CB9" w14:paraId="11DFCD11"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E236474" w14:textId="77777777" w:rsidR="000D5932" w:rsidRPr="00B35CB9" w:rsidRDefault="000D5932" w:rsidP="000D5932">
            <w:pPr>
              <w:jc w:val="left"/>
              <w:rPr>
                <w:sz w:val="20"/>
                <w:szCs w:val="20"/>
                <w:lang w:val="en-CA" w:eastAsia="en-CA"/>
              </w:rPr>
            </w:pPr>
            <w:r w:rsidRPr="00B35CB9">
              <w:rPr>
                <w:sz w:val="20"/>
                <w:szCs w:val="20"/>
                <w:lang w:val="fr" w:eastAsia="fr"/>
              </w:rPr>
              <w:t>Soudan du Sud</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ED17382"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44912FF"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26AB97F" w14:textId="77777777" w:rsidR="000D5932" w:rsidRPr="00B35CB9" w:rsidRDefault="000D5932" w:rsidP="000D5932">
            <w:pPr>
              <w:jc w:val="right"/>
              <w:rPr>
                <w:sz w:val="20"/>
                <w:szCs w:val="20"/>
                <w:lang w:val="en-CA" w:eastAsia="en-CA"/>
              </w:rPr>
            </w:pPr>
            <w:r w:rsidRPr="00B35CB9">
              <w:rPr>
                <w:sz w:val="20"/>
                <w:szCs w:val="20"/>
                <w:lang w:val="fr" w:eastAsia="fr"/>
              </w:rPr>
              <w:t>45 991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35B1674" w14:textId="77777777" w:rsidR="000D5932" w:rsidRPr="00B35CB9" w:rsidRDefault="000D5932" w:rsidP="000D5932">
            <w:pPr>
              <w:jc w:val="right"/>
              <w:rPr>
                <w:sz w:val="20"/>
                <w:szCs w:val="20"/>
                <w:lang w:val="en-CA" w:eastAsia="en-CA"/>
              </w:rPr>
            </w:pPr>
            <w:r w:rsidRPr="00B35CB9">
              <w:rPr>
                <w:sz w:val="20"/>
                <w:szCs w:val="20"/>
                <w:lang w:val="fr" w:eastAsia="fr"/>
              </w:rPr>
              <w:t>20 090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8792766" w14:textId="77777777" w:rsidR="000D5932" w:rsidRPr="00B35CB9" w:rsidRDefault="000D5932" w:rsidP="000D5932">
            <w:pPr>
              <w:jc w:val="right"/>
              <w:rPr>
                <w:sz w:val="20"/>
                <w:szCs w:val="20"/>
                <w:lang w:val="en-CA" w:eastAsia="en-CA"/>
              </w:rPr>
            </w:pPr>
            <w:r w:rsidRPr="00B35CB9">
              <w:rPr>
                <w:sz w:val="20"/>
                <w:szCs w:val="20"/>
                <w:lang w:val="fr" w:eastAsia="fr"/>
              </w:rPr>
              <w:t>44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AE943ED"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5A576797"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1CAC34A" w14:textId="77777777" w:rsidR="000D5932" w:rsidRPr="00B35CB9" w:rsidRDefault="000D5932" w:rsidP="000D5932">
            <w:pPr>
              <w:jc w:val="left"/>
              <w:rPr>
                <w:sz w:val="20"/>
                <w:szCs w:val="20"/>
                <w:lang w:val="en-CA" w:eastAsia="en-CA"/>
              </w:rPr>
            </w:pPr>
            <w:r w:rsidRPr="00B35CB9">
              <w:rPr>
                <w:sz w:val="20"/>
                <w:szCs w:val="20"/>
                <w:lang w:val="fr" w:eastAsia="fr"/>
              </w:rPr>
              <w:t>Sri Lanka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AB2DDF9"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AFA8F77"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95ECBA8" w14:textId="77777777" w:rsidR="000D5932" w:rsidRPr="00B35CB9" w:rsidRDefault="000D5932" w:rsidP="000D5932">
            <w:pPr>
              <w:jc w:val="right"/>
              <w:rPr>
                <w:sz w:val="20"/>
                <w:szCs w:val="20"/>
                <w:lang w:val="en-CA" w:eastAsia="en-CA"/>
              </w:rPr>
            </w:pPr>
            <w:r w:rsidRPr="00B35CB9">
              <w:rPr>
                <w:sz w:val="20"/>
                <w:szCs w:val="20"/>
                <w:lang w:val="fr" w:eastAsia="fr"/>
              </w:rPr>
              <w:t>79 314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4B7B696" w14:textId="77777777" w:rsidR="000D5932" w:rsidRPr="00B35CB9" w:rsidRDefault="000D5932" w:rsidP="000D5932">
            <w:pPr>
              <w:jc w:val="right"/>
              <w:rPr>
                <w:sz w:val="20"/>
                <w:szCs w:val="20"/>
                <w:lang w:val="en-CA" w:eastAsia="en-CA"/>
              </w:rPr>
            </w:pPr>
            <w:r w:rsidRPr="00B35CB9">
              <w:rPr>
                <w:sz w:val="20"/>
                <w:szCs w:val="20"/>
                <w:lang w:val="fr" w:eastAsia="fr"/>
              </w:rPr>
              <w:t>209 159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6E46812" w14:textId="77777777" w:rsidR="000D5932" w:rsidRPr="00B35CB9" w:rsidRDefault="000D5932" w:rsidP="000D5932">
            <w:pPr>
              <w:jc w:val="right"/>
              <w:rPr>
                <w:sz w:val="20"/>
                <w:szCs w:val="20"/>
                <w:lang w:val="en-CA" w:eastAsia="en-CA"/>
              </w:rPr>
            </w:pPr>
            <w:r w:rsidRPr="00B35CB9">
              <w:rPr>
                <w:sz w:val="20"/>
                <w:szCs w:val="20"/>
                <w:lang w:val="fr" w:eastAsia="fr"/>
              </w:rPr>
              <w:t>264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3792A46"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33DA3CDC"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62DF37B" w14:textId="77777777" w:rsidR="000D5932" w:rsidRPr="00B35CB9" w:rsidRDefault="000D5932" w:rsidP="000D5932">
            <w:pPr>
              <w:jc w:val="left"/>
              <w:rPr>
                <w:sz w:val="20"/>
                <w:szCs w:val="20"/>
                <w:lang w:val="en-CA" w:eastAsia="en-CA"/>
              </w:rPr>
            </w:pPr>
            <w:r w:rsidRPr="00B35CB9">
              <w:rPr>
                <w:sz w:val="20"/>
                <w:szCs w:val="20"/>
                <w:lang w:val="fr" w:eastAsia="fr"/>
              </w:rPr>
              <w:t xml:space="preserve">Soudan </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BE2978B" w14:textId="77777777" w:rsidR="000D5932" w:rsidRPr="00B35CB9" w:rsidRDefault="000D5932" w:rsidP="000D5932">
            <w:pPr>
              <w:jc w:val="right"/>
              <w:rPr>
                <w:sz w:val="20"/>
                <w:szCs w:val="20"/>
                <w:lang w:val="en-CA" w:eastAsia="en-CA"/>
              </w:rPr>
            </w:pPr>
            <w:r w:rsidRPr="00B35CB9">
              <w:rPr>
                <w:sz w:val="20"/>
                <w:szCs w:val="20"/>
                <w:lang w:val="fr" w:eastAsia="fr"/>
              </w:rPr>
              <w:t>4,3</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EDC6B84" w14:textId="77777777" w:rsidR="000D5932" w:rsidRPr="00B35CB9" w:rsidRDefault="000D5932" w:rsidP="000D5932">
            <w:pPr>
              <w:jc w:val="right"/>
              <w:rPr>
                <w:sz w:val="20"/>
                <w:szCs w:val="20"/>
                <w:lang w:val="en-CA" w:eastAsia="en-CA"/>
              </w:rPr>
            </w:pPr>
            <w:r w:rsidRPr="00B35CB9">
              <w:rPr>
                <w:sz w:val="20"/>
                <w:szCs w:val="20"/>
                <w:lang w:val="fr" w:eastAsia="fr"/>
              </w:rPr>
              <w:t>108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9156D63" w14:textId="77777777" w:rsidR="000D5932" w:rsidRPr="00B35CB9" w:rsidRDefault="000D5932" w:rsidP="000D5932">
            <w:pPr>
              <w:jc w:val="right"/>
              <w:rPr>
                <w:sz w:val="20"/>
                <w:szCs w:val="20"/>
                <w:lang w:val="en-CA" w:eastAsia="en-CA"/>
              </w:rPr>
            </w:pPr>
            <w:r w:rsidRPr="00B35CB9">
              <w:rPr>
                <w:sz w:val="20"/>
                <w:szCs w:val="20"/>
                <w:lang w:val="fr" w:eastAsia="fr"/>
              </w:rPr>
              <w:t>574 882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6123EEB" w14:textId="77777777" w:rsidR="000D5932" w:rsidRPr="00B35CB9" w:rsidRDefault="000D5932" w:rsidP="000D5932">
            <w:pPr>
              <w:jc w:val="right"/>
              <w:rPr>
                <w:sz w:val="20"/>
                <w:szCs w:val="20"/>
                <w:lang w:val="en-CA" w:eastAsia="en-CA"/>
              </w:rPr>
            </w:pPr>
            <w:r w:rsidRPr="00B35CB9">
              <w:rPr>
                <w:sz w:val="20"/>
                <w:szCs w:val="20"/>
                <w:lang w:val="fr" w:eastAsia="fr"/>
              </w:rPr>
              <w:t>220 319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5046995" w14:textId="77777777" w:rsidR="000D5932" w:rsidRPr="00B35CB9" w:rsidRDefault="000D5932" w:rsidP="000D5932">
            <w:pPr>
              <w:jc w:val="right"/>
              <w:rPr>
                <w:sz w:val="20"/>
                <w:szCs w:val="20"/>
                <w:lang w:val="en-CA" w:eastAsia="en-CA"/>
              </w:rPr>
            </w:pPr>
            <w:r w:rsidRPr="00B35CB9">
              <w:rPr>
                <w:sz w:val="20"/>
                <w:szCs w:val="20"/>
                <w:lang w:val="fr" w:eastAsia="fr"/>
              </w:rPr>
              <w:t>38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553330D"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67F6D53E"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65D942B" w14:textId="77777777" w:rsidR="000D5932" w:rsidRPr="00B35CB9" w:rsidRDefault="000D5932" w:rsidP="000D5932">
            <w:pPr>
              <w:jc w:val="left"/>
              <w:rPr>
                <w:sz w:val="20"/>
                <w:szCs w:val="20"/>
                <w:lang w:val="en-CA" w:eastAsia="en-CA"/>
              </w:rPr>
            </w:pPr>
            <w:r w:rsidRPr="00B35CB9">
              <w:rPr>
                <w:sz w:val="20"/>
                <w:szCs w:val="20"/>
                <w:lang w:val="fr" w:eastAsia="fr"/>
              </w:rPr>
              <w:t>Suriname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F0A2410"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3166FFA"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D28E75" w14:textId="77777777" w:rsidR="000D5932" w:rsidRPr="00B35CB9" w:rsidRDefault="000D5932" w:rsidP="000D5932">
            <w:pPr>
              <w:jc w:val="right"/>
              <w:rPr>
                <w:sz w:val="20"/>
                <w:szCs w:val="20"/>
                <w:lang w:val="en-CA" w:eastAsia="en-CA"/>
              </w:rPr>
            </w:pPr>
            <w:r w:rsidRPr="00B35CB9">
              <w:rPr>
                <w:sz w:val="20"/>
                <w:szCs w:val="20"/>
                <w:lang w:val="fr" w:eastAsia="fr"/>
              </w:rPr>
              <w:t>96 025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EAFE0AA" w14:textId="77777777" w:rsidR="000D5932" w:rsidRPr="00B35CB9" w:rsidRDefault="000D5932" w:rsidP="000D5932">
            <w:pPr>
              <w:jc w:val="right"/>
              <w:rPr>
                <w:sz w:val="20"/>
                <w:szCs w:val="20"/>
                <w:lang w:val="en-CA" w:eastAsia="en-CA"/>
              </w:rPr>
            </w:pPr>
            <w:r w:rsidRPr="00B35CB9">
              <w:rPr>
                <w:sz w:val="20"/>
                <w:szCs w:val="20"/>
                <w:lang w:val="fr" w:eastAsia="fr"/>
              </w:rPr>
              <w:t>17 372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C4AC283" w14:textId="77777777" w:rsidR="000D5932" w:rsidRPr="00B35CB9" w:rsidRDefault="000D5932" w:rsidP="000D5932">
            <w:pPr>
              <w:jc w:val="right"/>
              <w:rPr>
                <w:sz w:val="20"/>
                <w:szCs w:val="20"/>
                <w:lang w:val="en-CA" w:eastAsia="en-CA"/>
              </w:rPr>
            </w:pPr>
            <w:r w:rsidRPr="00B35CB9">
              <w:rPr>
                <w:sz w:val="20"/>
                <w:szCs w:val="20"/>
                <w:lang w:val="fr" w:eastAsia="fr"/>
              </w:rPr>
              <w:t>18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B14CC84"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5A835FD0"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35F9DF1" w14:textId="77777777" w:rsidR="000D5932" w:rsidRPr="00B35CB9" w:rsidRDefault="000D5932" w:rsidP="000D5932">
            <w:pPr>
              <w:jc w:val="left"/>
              <w:rPr>
                <w:sz w:val="20"/>
                <w:szCs w:val="20"/>
                <w:lang w:val="en-CA" w:eastAsia="en-CA"/>
              </w:rPr>
            </w:pPr>
            <w:r w:rsidRPr="00B35CB9">
              <w:rPr>
                <w:sz w:val="20"/>
                <w:szCs w:val="20"/>
                <w:lang w:val="fr" w:eastAsia="fr"/>
              </w:rPr>
              <w:t>République arabe syrienne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63AE80B"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CE49809"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8A940ED" w14:textId="77777777" w:rsidR="000D5932" w:rsidRPr="00B35CB9" w:rsidRDefault="000D5932" w:rsidP="000D5932">
            <w:pPr>
              <w:jc w:val="right"/>
              <w:rPr>
                <w:sz w:val="20"/>
                <w:szCs w:val="20"/>
                <w:lang w:val="en-CA" w:eastAsia="en-CA"/>
              </w:rPr>
            </w:pPr>
            <w:r w:rsidRPr="00B35CB9">
              <w:rPr>
                <w:sz w:val="20"/>
                <w:szCs w:val="20"/>
                <w:lang w:val="fr" w:eastAsia="fr"/>
              </w:rPr>
              <w:t>120 001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02C8BA7" w14:textId="77777777" w:rsidR="000D5932" w:rsidRPr="00B35CB9" w:rsidRDefault="000D5932" w:rsidP="000D5932">
            <w:pPr>
              <w:jc w:val="right"/>
              <w:rPr>
                <w:sz w:val="20"/>
                <w:szCs w:val="20"/>
                <w:lang w:val="en-CA" w:eastAsia="en-CA"/>
              </w:rPr>
            </w:pPr>
            <w:r w:rsidRPr="00B35CB9">
              <w:rPr>
                <w:sz w:val="20"/>
                <w:szCs w:val="20"/>
                <w:lang w:val="fr" w:eastAsia="fr"/>
              </w:rPr>
              <w:t>8 370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7F6716B" w14:textId="77777777" w:rsidR="000D5932" w:rsidRPr="00B35CB9" w:rsidRDefault="000D5932" w:rsidP="000D5932">
            <w:pPr>
              <w:jc w:val="right"/>
              <w:rPr>
                <w:sz w:val="20"/>
                <w:szCs w:val="20"/>
                <w:lang w:val="en-CA" w:eastAsia="en-CA"/>
              </w:rPr>
            </w:pPr>
            <w:r w:rsidRPr="00B35CB9">
              <w:rPr>
                <w:sz w:val="20"/>
                <w:szCs w:val="20"/>
                <w:lang w:val="fr" w:eastAsia="fr"/>
              </w:rPr>
              <w:t>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469D0FE"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70E652CE"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CFF8999" w14:textId="77777777" w:rsidR="000D5932" w:rsidRPr="00B35CB9" w:rsidRDefault="000D5932" w:rsidP="000D5932">
            <w:pPr>
              <w:jc w:val="left"/>
              <w:rPr>
                <w:sz w:val="20"/>
                <w:szCs w:val="20"/>
                <w:lang w:val="en-CA" w:eastAsia="en-CA"/>
              </w:rPr>
            </w:pPr>
            <w:r w:rsidRPr="00B35CB9">
              <w:rPr>
                <w:sz w:val="20"/>
                <w:szCs w:val="20"/>
                <w:lang w:val="fr" w:eastAsia="fr"/>
              </w:rPr>
              <w:t>Thaïlande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24EA705" w14:textId="77777777" w:rsidR="000D5932" w:rsidRPr="00B35CB9" w:rsidRDefault="000D5932" w:rsidP="000D5932">
            <w:pPr>
              <w:jc w:val="right"/>
              <w:rPr>
                <w:sz w:val="20"/>
                <w:szCs w:val="20"/>
                <w:lang w:val="en-CA" w:eastAsia="en-CA"/>
              </w:rPr>
            </w:pPr>
            <w:r w:rsidRPr="00B35CB9">
              <w:rPr>
                <w:sz w:val="20"/>
                <w:szCs w:val="20"/>
                <w:lang w:val="fr" w:eastAsia="fr"/>
              </w:rPr>
              <w:t>74,6</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4E6A4F25" w14:textId="77777777" w:rsidR="000D5932" w:rsidRPr="00B35CB9" w:rsidRDefault="000D5932" w:rsidP="000D5932">
            <w:pPr>
              <w:jc w:val="right"/>
              <w:rPr>
                <w:sz w:val="20"/>
                <w:szCs w:val="20"/>
                <w:lang w:val="en-CA" w:eastAsia="en-CA"/>
              </w:rPr>
            </w:pPr>
            <w:r w:rsidRPr="00B35CB9">
              <w:rPr>
                <w:sz w:val="20"/>
                <w:szCs w:val="20"/>
                <w:lang w:val="fr" w:eastAsia="fr"/>
              </w:rPr>
              <w:t>48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F6B20AC" w14:textId="77777777" w:rsidR="000D5932" w:rsidRPr="00B35CB9" w:rsidRDefault="000D5932" w:rsidP="000D5932">
            <w:pPr>
              <w:jc w:val="right"/>
              <w:rPr>
                <w:sz w:val="20"/>
                <w:szCs w:val="20"/>
                <w:lang w:val="en-CA" w:eastAsia="en-CA"/>
              </w:rPr>
            </w:pPr>
            <w:r w:rsidRPr="00B35CB9">
              <w:rPr>
                <w:sz w:val="20"/>
                <w:szCs w:val="20"/>
                <w:lang w:val="fr" w:eastAsia="fr"/>
              </w:rPr>
              <w:t>5 124 662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BD14558" w14:textId="77777777" w:rsidR="000D5932" w:rsidRPr="00B35CB9" w:rsidRDefault="000D5932" w:rsidP="000D5932">
            <w:pPr>
              <w:jc w:val="right"/>
              <w:rPr>
                <w:sz w:val="20"/>
                <w:szCs w:val="20"/>
                <w:lang w:val="en-CA" w:eastAsia="en-CA"/>
              </w:rPr>
            </w:pPr>
            <w:r w:rsidRPr="00B35CB9">
              <w:rPr>
                <w:sz w:val="20"/>
                <w:szCs w:val="20"/>
                <w:lang w:val="fr" w:eastAsia="fr"/>
              </w:rPr>
              <w:t>4 806 561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65E192A" w14:textId="77777777" w:rsidR="000D5932" w:rsidRPr="00B35CB9" w:rsidRDefault="000D5932" w:rsidP="000D5932">
            <w:pPr>
              <w:jc w:val="right"/>
              <w:rPr>
                <w:sz w:val="20"/>
                <w:szCs w:val="20"/>
                <w:lang w:val="en-CA" w:eastAsia="en-CA"/>
              </w:rPr>
            </w:pPr>
            <w:r w:rsidRPr="00B35CB9">
              <w:rPr>
                <w:sz w:val="20"/>
                <w:szCs w:val="20"/>
                <w:lang w:val="fr" w:eastAsia="fr"/>
              </w:rPr>
              <w:t>94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2F80BB8" w14:textId="77777777" w:rsidR="000D5932" w:rsidRPr="00B35CB9" w:rsidRDefault="000D5932" w:rsidP="000D5932">
            <w:pPr>
              <w:jc w:val="right"/>
              <w:rPr>
                <w:sz w:val="20"/>
                <w:szCs w:val="20"/>
                <w:lang w:val="en-CA" w:eastAsia="en-CA"/>
              </w:rPr>
            </w:pPr>
            <w:r w:rsidRPr="00B35CB9">
              <w:rPr>
                <w:sz w:val="20"/>
                <w:szCs w:val="20"/>
                <w:lang w:val="fr" w:eastAsia="fr"/>
              </w:rPr>
              <w:t>93</w:t>
            </w:r>
          </w:p>
        </w:tc>
      </w:tr>
      <w:tr w:rsidR="000D5932" w:rsidRPr="00B35CB9" w14:paraId="5856A0E9"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F03952F" w14:textId="77777777" w:rsidR="000D5932" w:rsidRPr="00B35CB9" w:rsidRDefault="000D5932" w:rsidP="000D5932">
            <w:pPr>
              <w:jc w:val="left"/>
              <w:rPr>
                <w:sz w:val="20"/>
                <w:szCs w:val="20"/>
                <w:lang w:val="en-CA" w:eastAsia="en-CA"/>
              </w:rPr>
            </w:pPr>
            <w:r w:rsidRPr="00B35CB9">
              <w:rPr>
                <w:sz w:val="20"/>
                <w:szCs w:val="20"/>
                <w:lang w:val="fr" w:eastAsia="fr"/>
              </w:rPr>
              <w:t>Timor-Leste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77EF8BA"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D18CA71"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B1B26D7" w14:textId="77777777" w:rsidR="000D5932" w:rsidRPr="00B35CB9" w:rsidRDefault="000D5932" w:rsidP="000D5932">
            <w:pPr>
              <w:jc w:val="right"/>
              <w:rPr>
                <w:sz w:val="20"/>
                <w:szCs w:val="20"/>
                <w:lang w:val="en-CA" w:eastAsia="en-CA"/>
              </w:rPr>
            </w:pPr>
            <w:r w:rsidRPr="00B35CB9">
              <w:rPr>
                <w:sz w:val="20"/>
                <w:szCs w:val="20"/>
                <w:lang w:val="fr" w:eastAsia="fr"/>
              </w:rPr>
              <w:t>123 040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BAE057B" w14:textId="77777777" w:rsidR="000D5932" w:rsidRPr="00B35CB9" w:rsidRDefault="000D5932" w:rsidP="000D5932">
            <w:pPr>
              <w:jc w:val="right"/>
              <w:rPr>
                <w:sz w:val="20"/>
                <w:szCs w:val="20"/>
                <w:lang w:val="en-CA" w:eastAsia="en-CA"/>
              </w:rPr>
            </w:pPr>
            <w:r w:rsidRPr="00B35CB9">
              <w:rPr>
                <w:sz w:val="20"/>
                <w:szCs w:val="20"/>
                <w:lang w:val="fr" w:eastAsia="fr"/>
              </w:rPr>
              <w:t>134 572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3E1537CB" w14:textId="77777777" w:rsidR="000D5932" w:rsidRPr="00B35CB9" w:rsidRDefault="000D5932" w:rsidP="000D5932">
            <w:pPr>
              <w:jc w:val="right"/>
              <w:rPr>
                <w:sz w:val="20"/>
                <w:szCs w:val="20"/>
                <w:lang w:val="en-CA" w:eastAsia="en-CA"/>
              </w:rPr>
            </w:pPr>
            <w:r w:rsidRPr="00B35CB9">
              <w:rPr>
                <w:sz w:val="20"/>
                <w:szCs w:val="20"/>
                <w:lang w:val="fr" w:eastAsia="fr"/>
              </w:rPr>
              <w:t>109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F0A471A"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2C69BB7C"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E67FD23" w14:textId="77777777" w:rsidR="000D5932" w:rsidRPr="00B35CB9" w:rsidRDefault="000D5932" w:rsidP="000D5932">
            <w:pPr>
              <w:jc w:val="left"/>
              <w:rPr>
                <w:sz w:val="20"/>
                <w:szCs w:val="20"/>
                <w:lang w:val="en-CA" w:eastAsia="en-CA"/>
              </w:rPr>
            </w:pPr>
            <w:r w:rsidRPr="00B35CB9">
              <w:rPr>
                <w:sz w:val="20"/>
                <w:szCs w:val="20"/>
                <w:lang w:val="fr" w:eastAsia="fr"/>
              </w:rPr>
              <w:t>Togo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666F02C" w14:textId="77777777" w:rsidR="000D5932" w:rsidRPr="00B35CB9" w:rsidRDefault="000D5932" w:rsidP="000D5932">
            <w:pPr>
              <w:jc w:val="right"/>
              <w:rPr>
                <w:sz w:val="20"/>
                <w:szCs w:val="20"/>
                <w:lang w:val="en-CA" w:eastAsia="en-CA"/>
              </w:rPr>
            </w:pPr>
            <w:r w:rsidRPr="00B35CB9">
              <w:rPr>
                <w:sz w:val="20"/>
                <w:szCs w:val="20"/>
                <w:lang w:val="fr" w:eastAsia="fr"/>
              </w:rPr>
              <w:t>0,9</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6189442"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7FCA4BC" w14:textId="77777777" w:rsidR="000D5932" w:rsidRPr="00B35CB9" w:rsidRDefault="000D5932" w:rsidP="000D5932">
            <w:pPr>
              <w:jc w:val="right"/>
              <w:rPr>
                <w:sz w:val="20"/>
                <w:szCs w:val="20"/>
                <w:lang w:val="en-CA" w:eastAsia="en-CA"/>
              </w:rPr>
            </w:pPr>
            <w:r w:rsidRPr="00B35CB9">
              <w:rPr>
                <w:sz w:val="20"/>
                <w:szCs w:val="20"/>
                <w:lang w:val="fr" w:eastAsia="fr"/>
              </w:rPr>
              <w:t>98 835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2488469" w14:textId="77777777" w:rsidR="000D5932" w:rsidRPr="00B35CB9" w:rsidRDefault="000D5932" w:rsidP="000D5932">
            <w:pPr>
              <w:jc w:val="right"/>
              <w:rPr>
                <w:sz w:val="20"/>
                <w:szCs w:val="20"/>
                <w:lang w:val="en-CA" w:eastAsia="en-CA"/>
              </w:rPr>
            </w:pPr>
            <w:r w:rsidRPr="00B35CB9">
              <w:rPr>
                <w:sz w:val="20"/>
                <w:szCs w:val="20"/>
                <w:lang w:val="fr" w:eastAsia="fr"/>
              </w:rPr>
              <w:t>115 796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30C67E4" w14:textId="77777777" w:rsidR="000D5932" w:rsidRPr="00B35CB9" w:rsidRDefault="000D5932" w:rsidP="000D5932">
            <w:pPr>
              <w:jc w:val="right"/>
              <w:rPr>
                <w:sz w:val="20"/>
                <w:szCs w:val="20"/>
                <w:lang w:val="en-CA" w:eastAsia="en-CA"/>
              </w:rPr>
            </w:pPr>
            <w:r w:rsidRPr="00B35CB9">
              <w:rPr>
                <w:sz w:val="20"/>
                <w:szCs w:val="20"/>
                <w:lang w:val="fr" w:eastAsia="fr"/>
              </w:rPr>
              <w:t>117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DFA7510"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391EE57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F4A4143" w14:textId="77777777" w:rsidR="000D5932" w:rsidRPr="00B35CB9" w:rsidRDefault="000D5932" w:rsidP="000D5932">
            <w:pPr>
              <w:jc w:val="left"/>
              <w:rPr>
                <w:sz w:val="20"/>
                <w:szCs w:val="20"/>
                <w:lang w:val="en-CA" w:eastAsia="en-CA"/>
              </w:rPr>
            </w:pPr>
            <w:r w:rsidRPr="00B35CB9">
              <w:rPr>
                <w:sz w:val="20"/>
                <w:szCs w:val="20"/>
                <w:lang w:val="fr" w:eastAsia="fr"/>
              </w:rPr>
              <w:t>Tonga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EB6908B"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CD3D8E0"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633BB94" w14:textId="77777777" w:rsidR="000D5932" w:rsidRPr="00B35CB9" w:rsidRDefault="000D5932" w:rsidP="000D5932">
            <w:pPr>
              <w:jc w:val="right"/>
              <w:rPr>
                <w:sz w:val="20"/>
                <w:szCs w:val="20"/>
                <w:lang w:val="en-CA" w:eastAsia="en-CA"/>
              </w:rPr>
            </w:pPr>
            <w:r w:rsidRPr="00B35CB9">
              <w:rPr>
                <w:sz w:val="20"/>
                <w:szCs w:val="20"/>
                <w:lang w:val="fr" w:eastAsia="fr"/>
              </w:rPr>
              <w:t>46 328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9AFEB10" w14:textId="77777777" w:rsidR="000D5932" w:rsidRPr="00B35CB9" w:rsidRDefault="000D5932" w:rsidP="000D5932">
            <w:pPr>
              <w:jc w:val="right"/>
              <w:rPr>
                <w:sz w:val="20"/>
                <w:szCs w:val="20"/>
                <w:lang w:val="en-CA" w:eastAsia="en-CA"/>
              </w:rPr>
            </w:pPr>
            <w:r w:rsidRPr="00B35CB9">
              <w:rPr>
                <w:sz w:val="20"/>
                <w:szCs w:val="20"/>
                <w:lang w:val="fr" w:eastAsia="fr"/>
              </w:rPr>
              <w:t>67 415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CD9BDE5" w14:textId="77777777" w:rsidR="000D5932" w:rsidRPr="00B35CB9" w:rsidRDefault="000D5932" w:rsidP="000D5932">
            <w:pPr>
              <w:jc w:val="right"/>
              <w:rPr>
                <w:sz w:val="20"/>
                <w:szCs w:val="20"/>
                <w:lang w:val="en-CA" w:eastAsia="en-CA"/>
              </w:rPr>
            </w:pPr>
            <w:r w:rsidRPr="00B35CB9">
              <w:rPr>
                <w:sz w:val="20"/>
                <w:szCs w:val="20"/>
                <w:lang w:val="fr" w:eastAsia="fr"/>
              </w:rPr>
              <w:t>146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856E868"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7682F66D"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156515C" w14:textId="77777777" w:rsidR="000D5932" w:rsidRPr="00B35CB9" w:rsidRDefault="000D5932" w:rsidP="000D5932">
            <w:pPr>
              <w:jc w:val="left"/>
              <w:rPr>
                <w:sz w:val="20"/>
                <w:szCs w:val="20"/>
                <w:lang w:val="en-CA" w:eastAsia="en-CA"/>
              </w:rPr>
            </w:pPr>
            <w:r w:rsidRPr="00B35CB9">
              <w:rPr>
                <w:sz w:val="20"/>
                <w:szCs w:val="20"/>
                <w:lang w:val="fr" w:eastAsia="fr"/>
              </w:rPr>
              <w:t>Trinité-et-Tobago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77C20AC"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FFE2FD8"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57E1E47" w14:textId="77777777" w:rsidR="000D5932" w:rsidRPr="00B35CB9" w:rsidRDefault="000D5932" w:rsidP="000D5932">
            <w:pPr>
              <w:jc w:val="right"/>
              <w:rPr>
                <w:sz w:val="20"/>
                <w:szCs w:val="20"/>
                <w:lang w:val="en-CA" w:eastAsia="en-CA"/>
              </w:rPr>
            </w:pPr>
            <w:r w:rsidRPr="00B35CB9">
              <w:rPr>
                <w:sz w:val="20"/>
                <w:szCs w:val="20"/>
                <w:lang w:val="fr" w:eastAsia="fr"/>
              </w:rPr>
              <w:t>208 067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25C5518" w14:textId="77777777" w:rsidR="000D5932" w:rsidRPr="00B35CB9" w:rsidRDefault="000D5932" w:rsidP="000D5932">
            <w:pPr>
              <w:jc w:val="right"/>
              <w:rPr>
                <w:sz w:val="20"/>
                <w:szCs w:val="20"/>
                <w:lang w:val="en-CA" w:eastAsia="en-CA"/>
              </w:rPr>
            </w:pPr>
            <w:r w:rsidRPr="00B35CB9">
              <w:rPr>
                <w:sz w:val="20"/>
                <w:szCs w:val="20"/>
                <w:lang w:val="fr" w:eastAsia="fr"/>
              </w:rPr>
              <w:t>178 178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B39689C" w14:textId="77777777" w:rsidR="000D5932" w:rsidRPr="00B35CB9" w:rsidRDefault="000D5932" w:rsidP="000D5932">
            <w:pPr>
              <w:jc w:val="right"/>
              <w:rPr>
                <w:sz w:val="20"/>
                <w:szCs w:val="20"/>
                <w:lang w:val="en-CA" w:eastAsia="en-CA"/>
              </w:rPr>
            </w:pPr>
            <w:r w:rsidRPr="00B35CB9">
              <w:rPr>
                <w:sz w:val="20"/>
                <w:szCs w:val="20"/>
                <w:lang w:val="fr" w:eastAsia="fr"/>
              </w:rPr>
              <w:t>86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46F2248"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0D1D109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9349E60" w14:textId="77777777" w:rsidR="000D5932" w:rsidRPr="00B35CB9" w:rsidRDefault="000D5932" w:rsidP="000D5932">
            <w:pPr>
              <w:jc w:val="left"/>
              <w:rPr>
                <w:sz w:val="20"/>
                <w:szCs w:val="20"/>
                <w:lang w:val="en-CA" w:eastAsia="en-CA"/>
              </w:rPr>
            </w:pPr>
            <w:r w:rsidRPr="00B35CB9">
              <w:rPr>
                <w:sz w:val="20"/>
                <w:szCs w:val="20"/>
                <w:lang w:val="fr" w:eastAsia="fr"/>
              </w:rPr>
              <w:t>Tunisie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2AC7636" w14:textId="77777777" w:rsidR="000D5932" w:rsidRPr="00B35CB9" w:rsidRDefault="000D5932" w:rsidP="000D5932">
            <w:pPr>
              <w:jc w:val="right"/>
              <w:rPr>
                <w:sz w:val="20"/>
                <w:szCs w:val="20"/>
                <w:lang w:val="en-CA" w:eastAsia="en-CA"/>
              </w:rPr>
            </w:pPr>
            <w:r w:rsidRPr="00B35CB9">
              <w:rPr>
                <w:sz w:val="20"/>
                <w:szCs w:val="20"/>
                <w:lang w:val="fr" w:eastAsia="fr"/>
              </w:rPr>
              <w:t>1,3</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D3FA4F8" w14:textId="77777777" w:rsidR="000D5932" w:rsidRPr="00B35CB9" w:rsidRDefault="000D5932" w:rsidP="000D5932">
            <w:pPr>
              <w:jc w:val="right"/>
              <w:rPr>
                <w:sz w:val="20"/>
                <w:szCs w:val="20"/>
                <w:lang w:val="en-CA" w:eastAsia="en-CA"/>
              </w:rPr>
            </w:pPr>
            <w:r w:rsidRPr="00B35CB9">
              <w:rPr>
                <w:sz w:val="20"/>
                <w:szCs w:val="20"/>
                <w:lang w:val="fr" w:eastAsia="fr"/>
              </w:rPr>
              <w:t>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DA8B682" w14:textId="77777777" w:rsidR="000D5932" w:rsidRPr="00B35CB9" w:rsidRDefault="000D5932" w:rsidP="000D5932">
            <w:pPr>
              <w:jc w:val="right"/>
              <w:rPr>
                <w:sz w:val="20"/>
                <w:szCs w:val="20"/>
                <w:lang w:val="en-CA" w:eastAsia="en-CA"/>
              </w:rPr>
            </w:pPr>
            <w:r w:rsidRPr="00B35CB9">
              <w:rPr>
                <w:sz w:val="20"/>
                <w:szCs w:val="20"/>
                <w:lang w:val="fr" w:eastAsia="fr"/>
              </w:rPr>
              <w:t>356 458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C6E48CF" w14:textId="77777777" w:rsidR="000D5932" w:rsidRPr="00B35CB9" w:rsidRDefault="000D5932" w:rsidP="000D5932">
            <w:pPr>
              <w:jc w:val="right"/>
              <w:rPr>
                <w:sz w:val="20"/>
                <w:szCs w:val="20"/>
                <w:lang w:val="en-CA" w:eastAsia="en-CA"/>
              </w:rPr>
            </w:pPr>
            <w:r w:rsidRPr="00B35CB9">
              <w:rPr>
                <w:sz w:val="20"/>
                <w:szCs w:val="20"/>
                <w:lang w:val="fr" w:eastAsia="fr"/>
              </w:rPr>
              <w:t>280 139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DEBEDC9" w14:textId="77777777" w:rsidR="000D5932" w:rsidRPr="00B35CB9" w:rsidRDefault="000D5932" w:rsidP="000D5932">
            <w:pPr>
              <w:jc w:val="right"/>
              <w:rPr>
                <w:sz w:val="20"/>
                <w:szCs w:val="20"/>
                <w:lang w:val="en-CA" w:eastAsia="en-CA"/>
              </w:rPr>
            </w:pPr>
            <w:r w:rsidRPr="00B35CB9">
              <w:rPr>
                <w:sz w:val="20"/>
                <w:szCs w:val="20"/>
                <w:lang w:val="fr" w:eastAsia="fr"/>
              </w:rPr>
              <w:t>79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6F0E27E3" w14:textId="77777777" w:rsidR="000D5932" w:rsidRPr="00B35CB9" w:rsidRDefault="000D5932" w:rsidP="000D5932">
            <w:pPr>
              <w:jc w:val="right"/>
              <w:rPr>
                <w:sz w:val="20"/>
                <w:szCs w:val="20"/>
                <w:lang w:val="en-CA" w:eastAsia="en-CA"/>
              </w:rPr>
            </w:pPr>
            <w:r w:rsidRPr="00B35CB9">
              <w:rPr>
                <w:sz w:val="20"/>
                <w:szCs w:val="20"/>
                <w:lang w:val="fr" w:eastAsia="fr"/>
              </w:rPr>
              <w:t>33</w:t>
            </w:r>
          </w:p>
        </w:tc>
      </w:tr>
      <w:tr w:rsidR="000D5932" w:rsidRPr="00B35CB9" w14:paraId="167880DF"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F119A77" w14:textId="77777777" w:rsidR="000D5932" w:rsidRPr="00B35CB9" w:rsidRDefault="000D5932" w:rsidP="000D5932">
            <w:pPr>
              <w:jc w:val="left"/>
              <w:rPr>
                <w:sz w:val="20"/>
                <w:szCs w:val="20"/>
                <w:lang w:val="en-CA" w:eastAsia="en-CA"/>
              </w:rPr>
            </w:pPr>
            <w:r w:rsidRPr="00B35CB9">
              <w:rPr>
                <w:sz w:val="20"/>
                <w:szCs w:val="20"/>
                <w:lang w:val="fr" w:eastAsia="fr"/>
              </w:rPr>
              <w:t>Turquie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15F9082" w14:textId="77777777" w:rsidR="000D5932" w:rsidRPr="00B35CB9" w:rsidRDefault="000D5932" w:rsidP="000D5932">
            <w:pPr>
              <w:jc w:val="right"/>
              <w:rPr>
                <w:sz w:val="20"/>
                <w:szCs w:val="20"/>
                <w:lang w:val="en-CA" w:eastAsia="en-CA"/>
              </w:rPr>
            </w:pPr>
            <w:r w:rsidRPr="00B35CB9">
              <w:rPr>
                <w:sz w:val="20"/>
                <w:szCs w:val="20"/>
                <w:lang w:val="fr" w:eastAsia="fr"/>
              </w:rPr>
              <w:t>11,0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A37BDCA"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778E42C" w14:textId="77777777" w:rsidR="000D5932" w:rsidRPr="00B35CB9" w:rsidRDefault="000D5932" w:rsidP="000D5932">
            <w:pPr>
              <w:jc w:val="right"/>
              <w:rPr>
                <w:sz w:val="20"/>
                <w:szCs w:val="20"/>
                <w:lang w:val="en-CA" w:eastAsia="en-CA"/>
              </w:rPr>
            </w:pPr>
            <w:r w:rsidRPr="00B35CB9">
              <w:rPr>
                <w:sz w:val="20"/>
                <w:szCs w:val="20"/>
                <w:lang w:val="fr" w:eastAsia="fr"/>
              </w:rPr>
              <w:t>746 580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3D63423" w14:textId="77777777" w:rsidR="000D5932" w:rsidRPr="00B35CB9" w:rsidRDefault="000D5932" w:rsidP="000D5932">
            <w:pPr>
              <w:jc w:val="right"/>
              <w:rPr>
                <w:sz w:val="20"/>
                <w:szCs w:val="20"/>
                <w:lang w:val="en-CA" w:eastAsia="en-CA"/>
              </w:rPr>
            </w:pPr>
            <w:r w:rsidRPr="00B35CB9">
              <w:rPr>
                <w:sz w:val="20"/>
                <w:szCs w:val="20"/>
                <w:lang w:val="fr" w:eastAsia="fr"/>
              </w:rPr>
              <w:t>516 175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2B9B1FD9" w14:textId="77777777" w:rsidR="000D5932" w:rsidRPr="00B35CB9" w:rsidRDefault="000D5932" w:rsidP="000D5932">
            <w:pPr>
              <w:jc w:val="right"/>
              <w:rPr>
                <w:sz w:val="20"/>
                <w:szCs w:val="20"/>
                <w:lang w:val="en-CA" w:eastAsia="en-CA"/>
              </w:rPr>
            </w:pPr>
            <w:r w:rsidRPr="00B35CB9">
              <w:rPr>
                <w:sz w:val="20"/>
                <w:szCs w:val="20"/>
                <w:lang w:val="fr" w:eastAsia="fr"/>
              </w:rPr>
              <w:t>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9218858" w14:textId="77777777" w:rsidR="000D5932" w:rsidRPr="00B35CB9" w:rsidRDefault="000D5932" w:rsidP="000D5932">
            <w:pPr>
              <w:jc w:val="right"/>
              <w:rPr>
                <w:sz w:val="20"/>
                <w:szCs w:val="20"/>
                <w:lang w:val="en-CA" w:eastAsia="en-CA"/>
              </w:rPr>
            </w:pPr>
            <w:r w:rsidRPr="00B35CB9">
              <w:rPr>
                <w:sz w:val="20"/>
                <w:szCs w:val="20"/>
                <w:lang w:val="fr" w:eastAsia="fr"/>
              </w:rPr>
              <w:t>75</w:t>
            </w:r>
          </w:p>
        </w:tc>
      </w:tr>
      <w:tr w:rsidR="000D5932" w:rsidRPr="00B35CB9" w14:paraId="7CA5948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F4A9E1" w14:textId="77777777" w:rsidR="000D5932" w:rsidRPr="00B35CB9" w:rsidRDefault="000D5932" w:rsidP="000D5932">
            <w:pPr>
              <w:jc w:val="left"/>
              <w:rPr>
                <w:sz w:val="20"/>
                <w:szCs w:val="20"/>
                <w:lang w:val="en-CA" w:eastAsia="en-CA"/>
              </w:rPr>
            </w:pPr>
            <w:r w:rsidRPr="00B35CB9">
              <w:rPr>
                <w:sz w:val="20"/>
                <w:szCs w:val="20"/>
                <w:lang w:val="fr" w:eastAsia="fr"/>
              </w:rPr>
              <w:t>Turkménistan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025DF6C"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7F92565"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C1C9AF0" w14:textId="77777777" w:rsidR="000D5932" w:rsidRPr="00B35CB9" w:rsidRDefault="000D5932" w:rsidP="000D5932">
            <w:pPr>
              <w:jc w:val="right"/>
              <w:rPr>
                <w:sz w:val="20"/>
                <w:szCs w:val="20"/>
                <w:lang w:val="en-CA" w:eastAsia="en-CA"/>
              </w:rPr>
            </w:pPr>
            <w:r w:rsidRPr="00B35CB9">
              <w:rPr>
                <w:sz w:val="20"/>
                <w:szCs w:val="20"/>
                <w:lang w:val="fr" w:eastAsia="fr"/>
              </w:rPr>
              <w:t>105 041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070BDC8" w14:textId="77777777" w:rsidR="000D5932" w:rsidRPr="00B35CB9" w:rsidRDefault="000D5932" w:rsidP="000D5932">
            <w:pPr>
              <w:jc w:val="right"/>
              <w:rPr>
                <w:sz w:val="20"/>
                <w:szCs w:val="20"/>
                <w:lang w:val="en-CA" w:eastAsia="en-CA"/>
              </w:rPr>
            </w:pPr>
            <w:r w:rsidRPr="00B35CB9">
              <w:rPr>
                <w:sz w:val="20"/>
                <w:szCs w:val="20"/>
                <w:lang w:val="fr" w:eastAsia="fr"/>
              </w:rPr>
              <w:t>106 091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02D7E44" w14:textId="77777777" w:rsidR="000D5932" w:rsidRPr="00B35CB9" w:rsidRDefault="000D5932" w:rsidP="000D5932">
            <w:pPr>
              <w:jc w:val="right"/>
              <w:rPr>
                <w:sz w:val="20"/>
                <w:szCs w:val="20"/>
                <w:lang w:val="en-CA" w:eastAsia="en-CA"/>
              </w:rPr>
            </w:pPr>
            <w:r w:rsidRPr="00B35CB9">
              <w:rPr>
                <w:sz w:val="20"/>
                <w:szCs w:val="20"/>
                <w:lang w:val="fr" w:eastAsia="fr"/>
              </w:rPr>
              <w:t>101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C51E406"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0FC086C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7407494" w14:textId="77777777" w:rsidR="000D5932" w:rsidRPr="00B35CB9" w:rsidRDefault="000D5932" w:rsidP="000D5932">
            <w:pPr>
              <w:jc w:val="left"/>
              <w:rPr>
                <w:sz w:val="20"/>
                <w:szCs w:val="20"/>
                <w:lang w:val="en-CA" w:eastAsia="en-CA"/>
              </w:rPr>
            </w:pPr>
            <w:r w:rsidRPr="00B35CB9">
              <w:rPr>
                <w:sz w:val="20"/>
                <w:szCs w:val="20"/>
                <w:lang w:val="fr" w:eastAsia="fr"/>
              </w:rPr>
              <w:t>Tuvalu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EC55B1B"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445190F"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9DF5734" w14:textId="77777777" w:rsidR="000D5932" w:rsidRPr="00B35CB9" w:rsidRDefault="000D5932" w:rsidP="000D5932">
            <w:pPr>
              <w:jc w:val="right"/>
              <w:rPr>
                <w:sz w:val="20"/>
                <w:szCs w:val="20"/>
                <w:lang w:val="en-CA" w:eastAsia="en-CA"/>
              </w:rPr>
            </w:pPr>
            <w:r w:rsidRPr="00B35CB9">
              <w:rPr>
                <w:sz w:val="20"/>
                <w:szCs w:val="20"/>
                <w:lang w:val="fr" w:eastAsia="fr"/>
              </w:rPr>
              <w:t>23 181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8211805" w14:textId="77777777" w:rsidR="000D5932" w:rsidRPr="00B35CB9" w:rsidRDefault="000D5932" w:rsidP="000D5932">
            <w:pPr>
              <w:jc w:val="right"/>
              <w:rPr>
                <w:sz w:val="20"/>
                <w:szCs w:val="20"/>
                <w:lang w:val="en-CA" w:eastAsia="en-CA"/>
              </w:rPr>
            </w:pPr>
            <w:r w:rsidRPr="00B35CB9">
              <w:rPr>
                <w:sz w:val="20"/>
                <w:szCs w:val="20"/>
                <w:lang w:val="fr" w:eastAsia="fr"/>
              </w:rPr>
              <w:t>13 703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8A33F27" w14:textId="77777777" w:rsidR="000D5932" w:rsidRPr="00B35CB9" w:rsidRDefault="000D5932" w:rsidP="000D5932">
            <w:pPr>
              <w:jc w:val="right"/>
              <w:rPr>
                <w:sz w:val="20"/>
                <w:szCs w:val="20"/>
                <w:lang w:val="en-CA" w:eastAsia="en-CA"/>
              </w:rPr>
            </w:pPr>
            <w:r w:rsidRPr="00B35CB9">
              <w:rPr>
                <w:sz w:val="20"/>
                <w:szCs w:val="20"/>
                <w:lang w:val="fr" w:eastAsia="fr"/>
              </w:rPr>
              <w:t>59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9BA6BA5"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3F57604D"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7FFB1CC" w14:textId="77777777" w:rsidR="000D5932" w:rsidRPr="00B35CB9" w:rsidRDefault="000D5932" w:rsidP="000D5932">
            <w:pPr>
              <w:jc w:val="left"/>
              <w:rPr>
                <w:sz w:val="20"/>
                <w:szCs w:val="20"/>
                <w:lang w:val="en-CA" w:eastAsia="en-CA"/>
              </w:rPr>
            </w:pPr>
            <w:r w:rsidRPr="00B35CB9">
              <w:rPr>
                <w:sz w:val="20"/>
                <w:szCs w:val="20"/>
                <w:lang w:val="fr" w:eastAsia="fr"/>
              </w:rPr>
              <w:t>Ouganda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754C4B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A0B5FA5"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611B80" w14:textId="77777777" w:rsidR="000D5932" w:rsidRPr="00B35CB9" w:rsidRDefault="000D5932" w:rsidP="000D5932">
            <w:pPr>
              <w:jc w:val="right"/>
              <w:rPr>
                <w:sz w:val="20"/>
                <w:szCs w:val="20"/>
                <w:lang w:val="en-CA" w:eastAsia="en-CA"/>
              </w:rPr>
            </w:pPr>
            <w:r w:rsidRPr="00B35CB9">
              <w:rPr>
                <w:sz w:val="20"/>
                <w:szCs w:val="20"/>
                <w:lang w:val="fr" w:eastAsia="fr"/>
              </w:rPr>
              <w:t>63 719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568E02F" w14:textId="77777777" w:rsidR="000D5932" w:rsidRPr="00B35CB9" w:rsidRDefault="000D5932" w:rsidP="000D5932">
            <w:pPr>
              <w:jc w:val="right"/>
              <w:rPr>
                <w:sz w:val="20"/>
                <w:szCs w:val="20"/>
                <w:lang w:val="en-CA" w:eastAsia="en-CA"/>
              </w:rPr>
            </w:pPr>
            <w:r w:rsidRPr="00B35CB9">
              <w:rPr>
                <w:sz w:val="20"/>
                <w:szCs w:val="20"/>
                <w:lang w:val="fr" w:eastAsia="fr"/>
              </w:rPr>
              <w:t>52 193</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36D2704" w14:textId="77777777" w:rsidR="000D5932" w:rsidRPr="00B35CB9" w:rsidRDefault="000D5932" w:rsidP="000D5932">
            <w:pPr>
              <w:jc w:val="right"/>
              <w:rPr>
                <w:sz w:val="20"/>
                <w:szCs w:val="20"/>
                <w:lang w:val="en-CA" w:eastAsia="en-CA"/>
              </w:rPr>
            </w:pPr>
            <w:r w:rsidRPr="00B35CB9">
              <w:rPr>
                <w:sz w:val="20"/>
                <w:szCs w:val="20"/>
                <w:lang w:val="fr" w:eastAsia="fr"/>
              </w:rPr>
              <w:t>82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D7EAA48"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1D23D92A"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6164324" w14:textId="77777777" w:rsidR="000D5932" w:rsidRPr="00B35CB9" w:rsidRDefault="000D5932" w:rsidP="000D5932">
            <w:pPr>
              <w:jc w:val="left"/>
              <w:rPr>
                <w:sz w:val="20"/>
                <w:szCs w:val="20"/>
                <w:lang w:val="en-CA" w:eastAsia="en-CA"/>
              </w:rPr>
            </w:pPr>
            <w:r w:rsidRPr="00B35CB9">
              <w:rPr>
                <w:sz w:val="20"/>
                <w:szCs w:val="20"/>
                <w:lang w:val="fr" w:eastAsia="fr"/>
              </w:rPr>
              <w:t>Uruguay</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F1A7565"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516A22B"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0583CD7" w14:textId="77777777" w:rsidR="000D5932" w:rsidRPr="00B35CB9" w:rsidRDefault="000D5932" w:rsidP="000D5932">
            <w:pPr>
              <w:jc w:val="right"/>
              <w:rPr>
                <w:sz w:val="20"/>
                <w:szCs w:val="20"/>
                <w:lang w:val="en-CA" w:eastAsia="en-CA"/>
              </w:rPr>
            </w:pPr>
            <w:r w:rsidRPr="00B35CB9">
              <w:rPr>
                <w:sz w:val="20"/>
                <w:szCs w:val="20"/>
                <w:lang w:val="fr" w:eastAsia="fr"/>
              </w:rPr>
              <w:t>187 504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422C930" w14:textId="77777777" w:rsidR="000D5932" w:rsidRPr="00B35CB9" w:rsidRDefault="000D5932" w:rsidP="000D5932">
            <w:pPr>
              <w:jc w:val="right"/>
              <w:rPr>
                <w:sz w:val="20"/>
                <w:szCs w:val="20"/>
                <w:lang w:val="en-CA" w:eastAsia="en-CA"/>
              </w:rPr>
            </w:pPr>
            <w:r w:rsidRPr="00B35CB9">
              <w:rPr>
                <w:sz w:val="20"/>
                <w:szCs w:val="20"/>
                <w:lang w:val="fr" w:eastAsia="fr"/>
              </w:rPr>
              <w:t>312 327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58D226A" w14:textId="77777777" w:rsidR="000D5932" w:rsidRPr="00B35CB9" w:rsidRDefault="000D5932" w:rsidP="000D5932">
            <w:pPr>
              <w:jc w:val="right"/>
              <w:rPr>
                <w:sz w:val="20"/>
                <w:szCs w:val="20"/>
                <w:lang w:val="en-CA" w:eastAsia="en-CA"/>
              </w:rPr>
            </w:pPr>
            <w:r w:rsidRPr="00B35CB9">
              <w:rPr>
                <w:sz w:val="20"/>
                <w:szCs w:val="20"/>
                <w:lang w:val="fr" w:eastAsia="fr"/>
              </w:rPr>
              <w:t>167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26DE62C"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0D7E6A4E"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34ED60F" w14:textId="77777777" w:rsidR="000D5932" w:rsidRPr="00B35CB9" w:rsidRDefault="000D5932" w:rsidP="000D5932">
            <w:pPr>
              <w:jc w:val="left"/>
              <w:rPr>
                <w:sz w:val="20"/>
                <w:szCs w:val="20"/>
                <w:lang w:val="en-CA"/>
              </w:rPr>
            </w:pPr>
            <w:r w:rsidRPr="00B35CB9">
              <w:rPr>
                <w:sz w:val="20"/>
                <w:szCs w:val="20"/>
              </w:rPr>
              <w:t>République-Unie de Tanzanie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276C0F7"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20D56A19"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6540B8F" w14:textId="77777777" w:rsidR="000D5932" w:rsidRPr="00B35CB9" w:rsidRDefault="000D5932" w:rsidP="000D5932">
            <w:pPr>
              <w:jc w:val="right"/>
              <w:rPr>
                <w:sz w:val="20"/>
                <w:szCs w:val="20"/>
                <w:lang w:val="en-CA" w:eastAsia="en-CA"/>
              </w:rPr>
            </w:pPr>
            <w:r w:rsidRPr="00B35CB9">
              <w:rPr>
                <w:sz w:val="20"/>
                <w:szCs w:val="20"/>
                <w:lang w:val="fr" w:eastAsia="fr"/>
              </w:rPr>
              <w:t>74 400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4C2DE9" w14:textId="77777777" w:rsidR="000D5932" w:rsidRPr="00B35CB9" w:rsidRDefault="000D5932" w:rsidP="000D5932">
            <w:pPr>
              <w:jc w:val="right"/>
              <w:rPr>
                <w:sz w:val="20"/>
                <w:szCs w:val="20"/>
                <w:lang w:val="en-CA" w:eastAsia="en-CA"/>
              </w:rPr>
            </w:pPr>
            <w:r w:rsidRPr="00B35CB9">
              <w:rPr>
                <w:sz w:val="20"/>
                <w:szCs w:val="20"/>
                <w:lang w:val="fr" w:eastAsia="fr"/>
              </w:rPr>
              <w:t>42 869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28A2FFD" w14:textId="77777777" w:rsidR="000D5932" w:rsidRPr="00B35CB9" w:rsidRDefault="000D5932" w:rsidP="000D5932">
            <w:pPr>
              <w:jc w:val="right"/>
              <w:rPr>
                <w:sz w:val="20"/>
                <w:szCs w:val="20"/>
                <w:lang w:val="en-CA" w:eastAsia="en-CA"/>
              </w:rPr>
            </w:pPr>
            <w:r w:rsidRPr="00B35CB9">
              <w:rPr>
                <w:sz w:val="20"/>
                <w:szCs w:val="20"/>
                <w:lang w:val="fr" w:eastAsia="fr"/>
              </w:rPr>
              <w:t>58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A5FEFC7" w14:textId="77777777" w:rsidR="000D5932" w:rsidRPr="00B35CB9" w:rsidRDefault="000D5932" w:rsidP="000D5932">
            <w:pPr>
              <w:jc w:val="right"/>
              <w:rPr>
                <w:sz w:val="20"/>
                <w:szCs w:val="20"/>
                <w:lang w:val="en-CA" w:eastAsia="en-CA"/>
              </w:rPr>
            </w:pPr>
            <w:r w:rsidRPr="00B35CB9">
              <w:rPr>
                <w:sz w:val="20"/>
                <w:szCs w:val="20"/>
                <w:lang w:val="fr" w:eastAsia="fr"/>
              </w:rPr>
              <w:t>33</w:t>
            </w:r>
          </w:p>
        </w:tc>
      </w:tr>
      <w:tr w:rsidR="000D5932" w:rsidRPr="00B35CB9" w14:paraId="01CDDD04"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5C0F0FA" w14:textId="77777777" w:rsidR="000D5932" w:rsidRPr="00B35CB9" w:rsidRDefault="000D5932" w:rsidP="000D5932">
            <w:pPr>
              <w:jc w:val="left"/>
              <w:rPr>
                <w:sz w:val="20"/>
                <w:szCs w:val="20"/>
                <w:lang w:val="en-CA" w:eastAsia="en-CA"/>
              </w:rPr>
            </w:pPr>
            <w:r w:rsidRPr="00B35CB9">
              <w:rPr>
                <w:sz w:val="20"/>
                <w:szCs w:val="20"/>
                <w:lang w:val="fr" w:eastAsia="fr"/>
              </w:rPr>
              <w:lastRenderedPageBreak/>
              <w:t>Vanuatu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15E97AF8"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91F2EE5"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C56E6DF" w14:textId="77777777" w:rsidR="000D5932" w:rsidRPr="00B35CB9" w:rsidRDefault="000D5932" w:rsidP="000D5932">
            <w:pPr>
              <w:jc w:val="right"/>
              <w:rPr>
                <w:sz w:val="20"/>
                <w:szCs w:val="20"/>
                <w:lang w:val="en-CA" w:eastAsia="en-CA"/>
              </w:rPr>
            </w:pPr>
            <w:r w:rsidRPr="00B35CB9">
              <w:rPr>
                <w:sz w:val="20"/>
                <w:szCs w:val="20"/>
                <w:lang w:val="fr" w:eastAsia="fr"/>
              </w:rPr>
              <w:t>53 465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CE3F77E" w14:textId="77777777" w:rsidR="000D5932" w:rsidRPr="00B35CB9" w:rsidRDefault="000D5932" w:rsidP="000D5932">
            <w:pPr>
              <w:jc w:val="right"/>
              <w:rPr>
                <w:sz w:val="20"/>
                <w:szCs w:val="20"/>
                <w:lang w:val="en-CA" w:eastAsia="en-CA"/>
              </w:rPr>
            </w:pPr>
            <w:r w:rsidRPr="00B35CB9">
              <w:rPr>
                <w:sz w:val="20"/>
                <w:szCs w:val="20"/>
                <w:lang w:val="fr" w:eastAsia="fr"/>
              </w:rPr>
              <w:t>40 986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09A67A1" w14:textId="77777777" w:rsidR="000D5932" w:rsidRPr="00B35CB9" w:rsidRDefault="000D5932" w:rsidP="000D5932">
            <w:pPr>
              <w:jc w:val="right"/>
              <w:rPr>
                <w:sz w:val="20"/>
                <w:szCs w:val="20"/>
                <w:lang w:val="en-CA" w:eastAsia="en-CA"/>
              </w:rPr>
            </w:pPr>
            <w:r w:rsidRPr="00B35CB9">
              <w:rPr>
                <w:sz w:val="20"/>
                <w:szCs w:val="20"/>
                <w:lang w:val="fr" w:eastAsia="fr"/>
              </w:rPr>
              <w:t>77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E865092"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23ADA86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1A48C30" w14:textId="77777777" w:rsidR="000D5932" w:rsidRPr="00B35CB9" w:rsidRDefault="000D5932" w:rsidP="000D5932">
            <w:pPr>
              <w:jc w:val="left"/>
              <w:rPr>
                <w:sz w:val="20"/>
                <w:szCs w:val="20"/>
                <w:lang w:val="en-CA"/>
              </w:rPr>
            </w:pPr>
            <w:r w:rsidRPr="00B35CB9">
              <w:rPr>
                <w:sz w:val="20"/>
                <w:szCs w:val="20"/>
              </w:rPr>
              <w:t>Venezuela (République bolivarienne du)</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0A2EDF3"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58F4BF4"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561D730" w14:textId="77777777" w:rsidR="000D5932" w:rsidRPr="00B35CB9" w:rsidRDefault="000D5932" w:rsidP="000D5932">
            <w:pPr>
              <w:jc w:val="right"/>
              <w:rPr>
                <w:sz w:val="20"/>
                <w:szCs w:val="20"/>
                <w:lang w:val="en-CA" w:eastAsia="en-CA"/>
              </w:rPr>
            </w:pPr>
            <w:r w:rsidRPr="00B35CB9">
              <w:rPr>
                <w:sz w:val="20"/>
                <w:szCs w:val="20"/>
                <w:lang w:val="fr" w:eastAsia="fr"/>
              </w:rPr>
              <w:t>353 650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589168A" w14:textId="77777777" w:rsidR="000D5932" w:rsidRPr="00B35CB9" w:rsidRDefault="000D5932" w:rsidP="000D5932">
            <w:pPr>
              <w:jc w:val="right"/>
              <w:rPr>
                <w:sz w:val="20"/>
                <w:szCs w:val="20"/>
                <w:lang w:val="en-CA" w:eastAsia="en-CA"/>
              </w:rPr>
            </w:pPr>
            <w:r w:rsidRPr="00B35CB9">
              <w:rPr>
                <w:sz w:val="20"/>
                <w:szCs w:val="20"/>
                <w:lang w:val="fr" w:eastAsia="fr"/>
              </w:rPr>
              <w:t>342 851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57329E9F" w14:textId="77777777" w:rsidR="000D5932" w:rsidRPr="00B35CB9" w:rsidRDefault="000D5932" w:rsidP="000D5932">
            <w:pPr>
              <w:jc w:val="right"/>
              <w:rPr>
                <w:sz w:val="20"/>
                <w:szCs w:val="20"/>
                <w:lang w:val="en-CA" w:eastAsia="en-CA"/>
              </w:rPr>
            </w:pPr>
            <w:r w:rsidRPr="00B35CB9">
              <w:rPr>
                <w:sz w:val="20"/>
                <w:szCs w:val="20"/>
                <w:lang w:val="fr" w:eastAsia="fr"/>
              </w:rPr>
              <w:t>97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BFC2895"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6FA645D2"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22742C" w14:textId="77777777" w:rsidR="000D5932" w:rsidRPr="00B35CB9" w:rsidRDefault="000D5932" w:rsidP="000D5932">
            <w:pPr>
              <w:jc w:val="left"/>
              <w:rPr>
                <w:sz w:val="20"/>
                <w:szCs w:val="20"/>
                <w:lang w:val="en-CA" w:eastAsia="en-CA"/>
              </w:rPr>
            </w:pPr>
            <w:r w:rsidRPr="00B35CB9">
              <w:rPr>
                <w:sz w:val="20"/>
                <w:szCs w:val="20"/>
                <w:lang w:val="fr" w:eastAsia="fr"/>
              </w:rPr>
              <w:t>Viet Nam</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CCFA662"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52ED4BF"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0A46060" w14:textId="77777777" w:rsidR="000D5932" w:rsidRPr="00B35CB9" w:rsidRDefault="000D5932" w:rsidP="000D5932">
            <w:pPr>
              <w:jc w:val="right"/>
              <w:rPr>
                <w:sz w:val="20"/>
                <w:szCs w:val="20"/>
                <w:lang w:val="en-CA" w:eastAsia="en-CA"/>
              </w:rPr>
            </w:pPr>
            <w:r w:rsidRPr="00B35CB9">
              <w:rPr>
                <w:sz w:val="20"/>
                <w:szCs w:val="20"/>
                <w:lang w:val="fr" w:eastAsia="fr"/>
              </w:rPr>
              <w:t>123 012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D123D88" w14:textId="77777777" w:rsidR="000D5932" w:rsidRPr="00B35CB9" w:rsidRDefault="000D5932" w:rsidP="000D5932">
            <w:pPr>
              <w:jc w:val="right"/>
              <w:rPr>
                <w:sz w:val="20"/>
                <w:szCs w:val="20"/>
                <w:lang w:val="en-CA" w:eastAsia="en-CA"/>
              </w:rPr>
            </w:pPr>
            <w:r w:rsidRPr="00B35CB9">
              <w:rPr>
                <w:sz w:val="20"/>
                <w:szCs w:val="20"/>
                <w:lang w:val="fr" w:eastAsia="fr"/>
              </w:rPr>
              <w:t>53 890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6FCF7194" w14:textId="77777777" w:rsidR="000D5932" w:rsidRPr="00B35CB9" w:rsidRDefault="000D5932" w:rsidP="000D5932">
            <w:pPr>
              <w:jc w:val="right"/>
              <w:rPr>
                <w:sz w:val="20"/>
                <w:szCs w:val="20"/>
                <w:lang w:val="en-CA" w:eastAsia="en-CA"/>
              </w:rPr>
            </w:pPr>
            <w:r w:rsidRPr="00B35CB9">
              <w:rPr>
                <w:sz w:val="20"/>
                <w:szCs w:val="20"/>
                <w:lang w:val="fr" w:eastAsia="fr"/>
              </w:rPr>
              <w:t>44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04453F9E"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2E7179C8"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D176AF" w14:textId="77777777" w:rsidR="000D5932" w:rsidRPr="00B35CB9" w:rsidRDefault="000D5932" w:rsidP="000D5932">
            <w:pPr>
              <w:jc w:val="left"/>
              <w:rPr>
                <w:sz w:val="20"/>
                <w:szCs w:val="20"/>
                <w:lang w:val="en-CA" w:eastAsia="en-CA"/>
              </w:rPr>
            </w:pPr>
            <w:r w:rsidRPr="00B35CB9">
              <w:rPr>
                <w:sz w:val="20"/>
                <w:szCs w:val="20"/>
                <w:lang w:val="fr" w:eastAsia="fr"/>
              </w:rPr>
              <w:t>Yémen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76C2F8E7" w14:textId="77777777" w:rsidR="000D5932" w:rsidRPr="00B35CB9" w:rsidRDefault="000D5932" w:rsidP="000D5932">
            <w:pPr>
              <w:jc w:val="right"/>
              <w:rPr>
                <w:sz w:val="20"/>
                <w:szCs w:val="20"/>
                <w:lang w:val="en-CA" w:eastAsia="en-CA"/>
              </w:rPr>
            </w:pPr>
            <w:r w:rsidRPr="00B35CB9">
              <w:rPr>
                <w:sz w:val="20"/>
                <w:szCs w:val="20"/>
                <w:lang w:val="fr" w:eastAsia="fr"/>
              </w:rPr>
              <w:t>11,6</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0D3B440" w14:textId="77777777" w:rsidR="000D5932" w:rsidRPr="00B35CB9" w:rsidRDefault="000D5932" w:rsidP="000D5932">
            <w:pPr>
              <w:jc w:val="right"/>
              <w:rPr>
                <w:sz w:val="20"/>
                <w:szCs w:val="20"/>
                <w:lang w:val="en-CA" w:eastAsia="en-CA"/>
              </w:rPr>
            </w:pPr>
            <w:r w:rsidRPr="00B35CB9">
              <w:rPr>
                <w:sz w:val="20"/>
                <w:szCs w:val="20"/>
                <w:lang w:val="fr" w:eastAsia="fr"/>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4B6B851" w14:textId="77777777" w:rsidR="000D5932" w:rsidRPr="00B35CB9" w:rsidRDefault="000D5932" w:rsidP="000D5932">
            <w:pPr>
              <w:jc w:val="right"/>
              <w:rPr>
                <w:sz w:val="20"/>
                <w:szCs w:val="20"/>
                <w:lang w:val="en-CA" w:eastAsia="en-CA"/>
              </w:rPr>
            </w:pPr>
            <w:r w:rsidRPr="00B35CB9">
              <w:rPr>
                <w:sz w:val="20"/>
                <w:szCs w:val="20"/>
                <w:lang w:val="fr" w:eastAsia="fr"/>
              </w:rPr>
              <w:t>190 253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0C9D6B1"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A3E00EB"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7B60F30" w14:textId="77777777" w:rsidR="000D5932" w:rsidRPr="00B35CB9" w:rsidRDefault="000D5932" w:rsidP="000D5932">
            <w:pPr>
              <w:jc w:val="right"/>
              <w:rPr>
                <w:sz w:val="20"/>
                <w:szCs w:val="20"/>
                <w:lang w:val="en-CA" w:eastAsia="en-CA"/>
              </w:rPr>
            </w:pPr>
            <w:r w:rsidRPr="00B35CB9">
              <w:rPr>
                <w:sz w:val="20"/>
                <w:szCs w:val="20"/>
                <w:lang w:val="fr" w:eastAsia="fr"/>
              </w:rPr>
              <w:t>75</w:t>
            </w:r>
          </w:p>
        </w:tc>
      </w:tr>
      <w:tr w:rsidR="000D5932" w:rsidRPr="00B35CB9" w14:paraId="2FE03B35"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59C339" w14:textId="77777777" w:rsidR="000D5932" w:rsidRPr="00B35CB9" w:rsidRDefault="000D5932" w:rsidP="000D5932">
            <w:pPr>
              <w:jc w:val="left"/>
              <w:rPr>
                <w:sz w:val="20"/>
                <w:szCs w:val="20"/>
                <w:lang w:val="en-CA" w:eastAsia="en-CA"/>
              </w:rPr>
            </w:pPr>
            <w:r w:rsidRPr="00B35CB9">
              <w:rPr>
                <w:sz w:val="20"/>
                <w:szCs w:val="20"/>
                <w:lang w:val="fr" w:eastAsia="fr"/>
              </w:rPr>
              <w:t>Zambie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58A34C2E"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0BAE5ED3"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B787D86" w14:textId="77777777" w:rsidR="000D5932" w:rsidRPr="00B35CB9" w:rsidRDefault="000D5932" w:rsidP="000D5932">
            <w:pPr>
              <w:jc w:val="right"/>
              <w:rPr>
                <w:sz w:val="20"/>
                <w:szCs w:val="20"/>
                <w:lang w:val="en-CA" w:eastAsia="en-CA"/>
              </w:rPr>
            </w:pPr>
            <w:r w:rsidRPr="00B35CB9">
              <w:rPr>
                <w:sz w:val="20"/>
                <w:szCs w:val="20"/>
                <w:lang w:val="fr" w:eastAsia="fr"/>
              </w:rPr>
              <w:t>64 984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874525A" w14:textId="77777777" w:rsidR="000D5932" w:rsidRPr="00B35CB9" w:rsidRDefault="000D5932" w:rsidP="000D5932">
            <w:pPr>
              <w:jc w:val="right"/>
              <w:rPr>
                <w:sz w:val="20"/>
                <w:szCs w:val="20"/>
                <w:lang w:val="en-CA" w:eastAsia="en-CA"/>
              </w:rPr>
            </w:pPr>
            <w:r w:rsidRPr="00B35CB9">
              <w:rPr>
                <w:sz w:val="20"/>
                <w:szCs w:val="20"/>
                <w:lang w:val="fr" w:eastAsia="fr"/>
              </w:rPr>
              <w:t>63 800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18803E9" w14:textId="77777777" w:rsidR="000D5932" w:rsidRPr="00B35CB9" w:rsidRDefault="000D5932" w:rsidP="000D5932">
            <w:pPr>
              <w:jc w:val="right"/>
              <w:rPr>
                <w:sz w:val="20"/>
                <w:szCs w:val="20"/>
                <w:lang w:val="en-CA" w:eastAsia="en-CA"/>
              </w:rPr>
            </w:pPr>
            <w:r w:rsidRPr="00B35CB9">
              <w:rPr>
                <w:sz w:val="20"/>
                <w:szCs w:val="20"/>
                <w:lang w:val="fr" w:eastAsia="fr"/>
              </w:rPr>
              <w:t>98</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A0AEAD9" w14:textId="77777777" w:rsidR="000D5932" w:rsidRPr="00B35CB9" w:rsidRDefault="000D5932" w:rsidP="000D5932">
            <w:pPr>
              <w:jc w:val="right"/>
              <w:rPr>
                <w:sz w:val="20"/>
                <w:szCs w:val="20"/>
                <w:lang w:val="en-CA" w:eastAsia="en-CA"/>
              </w:rPr>
            </w:pPr>
            <w:r w:rsidRPr="00B35CB9">
              <w:rPr>
                <w:sz w:val="20"/>
                <w:szCs w:val="20"/>
                <w:lang w:val="fr" w:eastAsia="fr"/>
              </w:rPr>
              <w:t>33</w:t>
            </w:r>
          </w:p>
        </w:tc>
      </w:tr>
      <w:tr w:rsidR="000D5932" w:rsidRPr="00B35CB9" w14:paraId="3616BD8E"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84C38D2" w14:textId="77777777" w:rsidR="000D5932" w:rsidRPr="00B35CB9" w:rsidRDefault="000D5932" w:rsidP="000D5932">
            <w:pPr>
              <w:jc w:val="left"/>
              <w:rPr>
                <w:sz w:val="20"/>
                <w:szCs w:val="20"/>
                <w:lang w:val="en-CA" w:eastAsia="en-CA"/>
              </w:rPr>
            </w:pPr>
            <w:r w:rsidRPr="00B35CB9">
              <w:rPr>
                <w:sz w:val="20"/>
                <w:szCs w:val="20"/>
                <w:lang w:val="fr" w:eastAsia="fr"/>
              </w:rPr>
              <w:t>Zimbabwe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F2C9E97"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5DCCD993"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6C3CAA0" w14:textId="77777777" w:rsidR="000D5932" w:rsidRPr="00B35CB9" w:rsidRDefault="000D5932" w:rsidP="000D5932">
            <w:pPr>
              <w:jc w:val="right"/>
              <w:rPr>
                <w:sz w:val="20"/>
                <w:szCs w:val="20"/>
                <w:lang w:val="en-CA" w:eastAsia="en-CA"/>
              </w:rPr>
            </w:pPr>
            <w:r w:rsidRPr="00B35CB9">
              <w:rPr>
                <w:sz w:val="20"/>
                <w:szCs w:val="20"/>
                <w:lang w:val="fr" w:eastAsia="fr"/>
              </w:rPr>
              <w:t>98 851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0411704" w14:textId="77777777" w:rsidR="000D5932" w:rsidRPr="00B35CB9" w:rsidRDefault="000D5932" w:rsidP="000D5932">
            <w:pPr>
              <w:jc w:val="right"/>
              <w:rPr>
                <w:sz w:val="20"/>
                <w:szCs w:val="20"/>
                <w:lang w:val="en-CA" w:eastAsia="en-CA"/>
              </w:rPr>
            </w:pPr>
            <w:r w:rsidRPr="00B35CB9">
              <w:rPr>
                <w:sz w:val="20"/>
                <w:szCs w:val="20"/>
                <w:lang w:val="fr" w:eastAsia="fr"/>
              </w:rPr>
              <w:t>148 165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C1CEBD1" w14:textId="77777777" w:rsidR="000D5932" w:rsidRPr="00B35CB9" w:rsidRDefault="000D5932" w:rsidP="000D5932">
            <w:pPr>
              <w:jc w:val="right"/>
              <w:rPr>
                <w:sz w:val="20"/>
                <w:szCs w:val="20"/>
                <w:lang w:val="en-CA" w:eastAsia="en-CA"/>
              </w:rPr>
            </w:pPr>
            <w:r w:rsidRPr="00B35CB9">
              <w:rPr>
                <w:sz w:val="20"/>
                <w:szCs w:val="20"/>
                <w:lang w:val="fr" w:eastAsia="fr"/>
              </w:rPr>
              <w:t>150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C8F720A"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3EAFE192"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172B4D9" w14:textId="77777777" w:rsidR="000D5932" w:rsidRPr="00B35CB9" w:rsidRDefault="000D5932" w:rsidP="000D5932">
            <w:pPr>
              <w:jc w:val="left"/>
              <w:rPr>
                <w:sz w:val="20"/>
                <w:szCs w:val="20"/>
                <w:lang w:val="en-CA" w:eastAsia="en-CA"/>
              </w:rPr>
            </w:pPr>
            <w:r w:rsidRPr="00B35CB9">
              <w:rPr>
                <w:sz w:val="20"/>
                <w:szCs w:val="20"/>
                <w:lang w:val="fr" w:eastAsia="fr"/>
              </w:rPr>
              <w:t>Région: AFR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4890AE84"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183D4F1"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98D1D55" w14:textId="77777777" w:rsidR="000D5932" w:rsidRPr="00B35CB9" w:rsidRDefault="000D5932" w:rsidP="000D5932">
            <w:pPr>
              <w:jc w:val="right"/>
              <w:rPr>
                <w:sz w:val="20"/>
                <w:szCs w:val="20"/>
                <w:lang w:val="en-CA" w:eastAsia="en-CA"/>
              </w:rPr>
            </w:pPr>
            <w:r w:rsidRPr="00B35CB9">
              <w:rPr>
                <w:sz w:val="20"/>
                <w:szCs w:val="20"/>
                <w:lang w:val="fr" w:eastAsia="fr"/>
              </w:rPr>
              <w:t>210 000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5AB226A" w14:textId="77777777" w:rsidR="000D5932" w:rsidRPr="00B35CB9" w:rsidRDefault="000D5932" w:rsidP="000D5932">
            <w:pPr>
              <w:jc w:val="right"/>
              <w:rPr>
                <w:sz w:val="20"/>
                <w:szCs w:val="20"/>
                <w:lang w:val="en-CA" w:eastAsia="en-CA"/>
              </w:rPr>
            </w:pPr>
            <w:r w:rsidRPr="00B35CB9">
              <w:rPr>
                <w:sz w:val="20"/>
                <w:szCs w:val="20"/>
                <w:lang w:val="fr" w:eastAsia="fr"/>
              </w:rPr>
              <w:t>245 002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715422DB" w14:textId="77777777" w:rsidR="000D5932" w:rsidRPr="00B35CB9" w:rsidRDefault="000D5932" w:rsidP="000D5932">
            <w:pPr>
              <w:jc w:val="right"/>
              <w:rPr>
                <w:sz w:val="20"/>
                <w:szCs w:val="20"/>
                <w:lang w:val="en-CA" w:eastAsia="en-CA"/>
              </w:rPr>
            </w:pPr>
            <w:r w:rsidRPr="00B35CB9">
              <w:rPr>
                <w:sz w:val="20"/>
                <w:szCs w:val="20"/>
                <w:lang w:val="fr" w:eastAsia="fr"/>
              </w:rPr>
              <w:t>117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43CA3068"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00712913"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C6D6511" w14:textId="77777777" w:rsidR="000D5932" w:rsidRPr="00B35CB9" w:rsidRDefault="000D5932" w:rsidP="000D5932">
            <w:pPr>
              <w:jc w:val="left"/>
              <w:rPr>
                <w:sz w:val="20"/>
                <w:szCs w:val="20"/>
                <w:lang w:val="en-CA" w:eastAsia="en-CA"/>
              </w:rPr>
            </w:pPr>
            <w:r w:rsidRPr="00B35CB9">
              <w:rPr>
                <w:sz w:val="20"/>
                <w:szCs w:val="20"/>
                <w:lang w:val="fr" w:eastAsia="fr"/>
              </w:rPr>
              <w:t>Région: ASP</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0BCB44E0"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101DF70E"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89B97F8" w14:textId="77777777" w:rsidR="000D5932" w:rsidRPr="00B35CB9" w:rsidRDefault="000D5932" w:rsidP="000D5932">
            <w:pPr>
              <w:jc w:val="right"/>
              <w:rPr>
                <w:sz w:val="20"/>
                <w:szCs w:val="20"/>
                <w:lang w:val="en-CA" w:eastAsia="en-CA"/>
              </w:rPr>
            </w:pPr>
            <w:r w:rsidRPr="00B35CB9">
              <w:rPr>
                <w:sz w:val="20"/>
                <w:szCs w:val="20"/>
                <w:lang w:val="fr" w:eastAsia="fr"/>
              </w:rPr>
              <w:t>131 303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421F4AA" w14:textId="77777777" w:rsidR="000D5932" w:rsidRPr="00B35CB9" w:rsidRDefault="000D5932" w:rsidP="000D5932">
            <w:pPr>
              <w:jc w:val="right"/>
              <w:rPr>
                <w:sz w:val="20"/>
                <w:szCs w:val="20"/>
                <w:lang w:val="en-CA" w:eastAsia="en-CA"/>
              </w:rPr>
            </w:pPr>
            <w:r w:rsidRPr="00B35CB9">
              <w:rPr>
                <w:sz w:val="20"/>
                <w:szCs w:val="20"/>
                <w:lang w:val="fr" w:eastAsia="fr"/>
              </w:rPr>
              <w:t>42 498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15B3E2FF" w14:textId="77777777" w:rsidR="000D5932" w:rsidRPr="00B35CB9" w:rsidRDefault="000D5932" w:rsidP="000D5932">
            <w:pPr>
              <w:jc w:val="right"/>
              <w:rPr>
                <w:sz w:val="20"/>
                <w:szCs w:val="20"/>
                <w:lang w:val="en-CA" w:eastAsia="en-CA"/>
              </w:rPr>
            </w:pPr>
            <w:r w:rsidRPr="00B35CB9">
              <w:rPr>
                <w:sz w:val="20"/>
                <w:szCs w:val="20"/>
                <w:lang w:val="fr" w:eastAsia="fr"/>
              </w:rPr>
              <w:t>32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3117FDD2"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506960DF"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4171D5" w14:textId="77777777" w:rsidR="000D5932" w:rsidRPr="00B35CB9" w:rsidRDefault="000D5932" w:rsidP="000D5932">
            <w:pPr>
              <w:jc w:val="left"/>
              <w:rPr>
                <w:sz w:val="20"/>
                <w:szCs w:val="20"/>
                <w:lang w:val="en-CA" w:eastAsia="en-CA"/>
              </w:rPr>
            </w:pPr>
            <w:r w:rsidRPr="00B35CB9">
              <w:rPr>
                <w:sz w:val="20"/>
                <w:szCs w:val="20"/>
                <w:lang w:val="fr" w:eastAsia="fr"/>
              </w:rPr>
              <w:t>Région: EUR</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39B8A723"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7BF0B5E0"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C7E57E5" w14:textId="77777777" w:rsidR="000D5932" w:rsidRPr="00B35CB9" w:rsidRDefault="000D5932" w:rsidP="000D5932">
            <w:pPr>
              <w:jc w:val="right"/>
              <w:rPr>
                <w:sz w:val="20"/>
                <w:szCs w:val="20"/>
                <w:lang w:val="en-CA" w:eastAsia="en-CA"/>
              </w:rPr>
            </w:pPr>
            <w:r w:rsidRPr="00B35CB9">
              <w:rPr>
                <w:sz w:val="20"/>
                <w:szCs w:val="20"/>
                <w:lang w:val="fr" w:eastAsia="fr"/>
              </w:rPr>
              <w:t>129 000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5FEE067" w14:textId="77777777" w:rsidR="000D5932" w:rsidRPr="00B35CB9" w:rsidRDefault="000D5932" w:rsidP="000D5932">
            <w:pPr>
              <w:jc w:val="right"/>
              <w:rPr>
                <w:sz w:val="20"/>
                <w:szCs w:val="20"/>
                <w:lang w:val="en-CA" w:eastAsia="en-CA"/>
              </w:rPr>
            </w:pPr>
            <w:r w:rsidRPr="00B35CB9">
              <w:rPr>
                <w:sz w:val="20"/>
                <w:szCs w:val="20"/>
                <w:lang w:val="fr" w:eastAsia="fr"/>
              </w:rPr>
              <w:t>34 066</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DF3C50E" w14:textId="77777777" w:rsidR="000D5932" w:rsidRPr="00B35CB9" w:rsidRDefault="000D5932" w:rsidP="000D5932">
            <w:pPr>
              <w:jc w:val="right"/>
              <w:rPr>
                <w:sz w:val="20"/>
                <w:szCs w:val="20"/>
                <w:lang w:val="en-CA" w:eastAsia="en-CA"/>
              </w:rPr>
            </w:pPr>
            <w:r w:rsidRPr="00B35CB9">
              <w:rPr>
                <w:sz w:val="20"/>
                <w:szCs w:val="20"/>
                <w:lang w:val="fr" w:eastAsia="fr"/>
              </w:rPr>
              <w:t>26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1BDB8AD2" w14:textId="77777777" w:rsidR="000D5932" w:rsidRPr="00B35CB9" w:rsidRDefault="000D5932" w:rsidP="000D5932">
            <w:pPr>
              <w:jc w:val="left"/>
              <w:rPr>
                <w:sz w:val="20"/>
                <w:szCs w:val="20"/>
                <w:lang w:val="en-CA" w:eastAsia="en-CA"/>
              </w:rPr>
            </w:pPr>
            <w:r w:rsidRPr="00B35CB9">
              <w:rPr>
                <w:sz w:val="20"/>
                <w:szCs w:val="20"/>
                <w:lang w:val="fr" w:eastAsia="fr"/>
              </w:rPr>
              <w:t> </w:t>
            </w:r>
          </w:p>
        </w:tc>
      </w:tr>
      <w:tr w:rsidR="000D5932" w:rsidRPr="00B35CB9" w14:paraId="638EF322"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5B628E5" w14:textId="77777777" w:rsidR="000D5932" w:rsidRPr="00B35CB9" w:rsidRDefault="000D5932" w:rsidP="000D5932">
            <w:pPr>
              <w:jc w:val="left"/>
              <w:rPr>
                <w:sz w:val="20"/>
                <w:szCs w:val="20"/>
                <w:lang w:val="en-CA" w:eastAsia="en-CA"/>
              </w:rPr>
            </w:pPr>
            <w:r w:rsidRPr="00B35CB9">
              <w:rPr>
                <w:sz w:val="20"/>
                <w:szCs w:val="20"/>
                <w:lang w:val="fr" w:eastAsia="fr"/>
              </w:rPr>
              <w:t>Échelle mondiale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684BC9E2"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3E8CC422" w14:textId="77777777" w:rsidR="000D5932" w:rsidRPr="00B35CB9" w:rsidRDefault="000D5932" w:rsidP="000D5932">
            <w:pPr>
              <w:jc w:val="left"/>
              <w:rPr>
                <w:sz w:val="20"/>
                <w:szCs w:val="20"/>
                <w:lang w:val="en-CA" w:eastAsia="en-CA"/>
              </w:rPr>
            </w:pPr>
            <w:r w:rsidRPr="00B35CB9">
              <w:rPr>
                <w:sz w:val="20"/>
                <w:szCs w:val="20"/>
                <w:lang w:val="fr" w:eastAsia="fr"/>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94D2ECF" w14:textId="77777777" w:rsidR="000D5932" w:rsidRPr="00B35CB9" w:rsidRDefault="000D5932" w:rsidP="000D5932">
            <w:pPr>
              <w:jc w:val="right"/>
              <w:rPr>
                <w:sz w:val="20"/>
                <w:szCs w:val="20"/>
                <w:lang w:val="en-CA" w:eastAsia="en-CA"/>
              </w:rPr>
            </w:pPr>
            <w:r w:rsidRPr="00B35CB9">
              <w:rPr>
                <w:sz w:val="20"/>
                <w:szCs w:val="20"/>
                <w:lang w:val="fr" w:eastAsia="fr"/>
              </w:rPr>
              <w:t>12 154 384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1098899" w14:textId="77777777" w:rsidR="000D5932" w:rsidRPr="00B35CB9" w:rsidRDefault="000D5932" w:rsidP="000D5932">
            <w:pPr>
              <w:jc w:val="right"/>
              <w:rPr>
                <w:sz w:val="20"/>
                <w:szCs w:val="20"/>
                <w:lang w:val="en-CA" w:eastAsia="en-CA"/>
              </w:rPr>
            </w:pPr>
            <w:r w:rsidRPr="00B35CB9">
              <w:rPr>
                <w:sz w:val="20"/>
                <w:szCs w:val="20"/>
                <w:lang w:val="fr" w:eastAsia="fr"/>
              </w:rPr>
              <w:t>9 247 199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45CA47C6" w14:textId="77777777" w:rsidR="000D5932" w:rsidRPr="00B35CB9" w:rsidRDefault="000D5932" w:rsidP="000D5932">
            <w:pPr>
              <w:jc w:val="right"/>
              <w:rPr>
                <w:sz w:val="20"/>
                <w:szCs w:val="20"/>
                <w:lang w:val="en-CA" w:eastAsia="en-CA"/>
              </w:rPr>
            </w:pPr>
            <w:r w:rsidRPr="00B35CB9">
              <w:rPr>
                <w:sz w:val="20"/>
                <w:szCs w:val="20"/>
                <w:lang w:val="fr" w:eastAsia="fr"/>
              </w:rPr>
              <w:t>76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C3049DF"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2ED020CB" w14:textId="77777777" w:rsidTr="000D5932">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E125AC1" w14:textId="77777777" w:rsidR="000D5932" w:rsidRPr="00B35CB9" w:rsidRDefault="000D5932" w:rsidP="000D5932">
            <w:pPr>
              <w:jc w:val="left"/>
              <w:rPr>
                <w:b/>
                <w:bCs/>
                <w:sz w:val="20"/>
                <w:szCs w:val="20"/>
                <w:lang w:val="en-CA" w:eastAsia="en-CA"/>
              </w:rPr>
            </w:pPr>
            <w:r w:rsidRPr="00B35CB9">
              <w:rPr>
                <w:b/>
                <w:bCs/>
                <w:sz w:val="20"/>
                <w:szCs w:val="20"/>
                <w:lang w:val="fr" w:eastAsia="fr"/>
              </w:rPr>
              <w:t>Total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14:paraId="2130A489" w14:textId="77777777" w:rsidR="000D5932" w:rsidRPr="00B35CB9" w:rsidRDefault="000D5932" w:rsidP="000D5932">
            <w:pPr>
              <w:jc w:val="right"/>
              <w:rPr>
                <w:b/>
                <w:bCs/>
                <w:sz w:val="20"/>
                <w:szCs w:val="20"/>
                <w:lang w:val="en-CA" w:eastAsia="en-CA"/>
              </w:rPr>
            </w:pPr>
            <w:r w:rsidRPr="00B35CB9">
              <w:rPr>
                <w:b/>
                <w:bCs/>
                <w:sz w:val="20"/>
                <w:szCs w:val="20"/>
                <w:lang w:val="fr" w:eastAsia="fr"/>
              </w:rPr>
              <w:t>405,1</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14:paraId="6224F083" w14:textId="77777777" w:rsidR="000D5932" w:rsidRPr="00B35CB9" w:rsidRDefault="000D5932" w:rsidP="000D5932">
            <w:pPr>
              <w:jc w:val="right"/>
              <w:rPr>
                <w:b/>
                <w:bCs/>
                <w:sz w:val="20"/>
                <w:szCs w:val="20"/>
                <w:lang w:val="en-CA" w:eastAsia="en-CA"/>
              </w:rPr>
            </w:pPr>
            <w:r w:rsidRPr="00B35CB9">
              <w:rPr>
                <w:b/>
                <w:bCs/>
                <w:sz w:val="20"/>
                <w:szCs w:val="20"/>
                <w:lang w:val="fr" w:eastAsia="fr"/>
              </w:rPr>
              <w:t>22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E2BBC23" w14:textId="77777777" w:rsidR="000D5932" w:rsidRPr="00B35CB9" w:rsidRDefault="000D5932" w:rsidP="000D5932">
            <w:pPr>
              <w:jc w:val="right"/>
              <w:rPr>
                <w:b/>
                <w:bCs/>
                <w:sz w:val="20"/>
                <w:szCs w:val="20"/>
                <w:lang w:val="en-CA" w:eastAsia="en-CA"/>
              </w:rPr>
            </w:pPr>
            <w:r w:rsidRPr="00B35CB9">
              <w:rPr>
                <w:b/>
                <w:bCs/>
                <w:sz w:val="20"/>
                <w:szCs w:val="20"/>
                <w:lang w:val="fr" w:eastAsia="fr"/>
              </w:rPr>
              <w:t>88 493 823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EDD6FCB" w14:textId="77777777" w:rsidR="000D5932" w:rsidRPr="00B35CB9" w:rsidRDefault="000D5932" w:rsidP="000D5932">
            <w:pPr>
              <w:jc w:val="right"/>
              <w:rPr>
                <w:b/>
                <w:bCs/>
                <w:sz w:val="20"/>
                <w:szCs w:val="20"/>
                <w:lang w:val="en-CA" w:eastAsia="en-CA"/>
              </w:rPr>
            </w:pPr>
            <w:r w:rsidRPr="00B35CB9">
              <w:rPr>
                <w:b/>
                <w:bCs/>
                <w:sz w:val="20"/>
                <w:szCs w:val="20"/>
                <w:lang w:val="fr" w:eastAsia="fr"/>
              </w:rPr>
              <w:t>98 441 267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14:paraId="001699DD" w14:textId="77777777" w:rsidR="000D5932" w:rsidRPr="00B35CB9" w:rsidRDefault="000D5932" w:rsidP="000D5932">
            <w:pPr>
              <w:jc w:val="right"/>
              <w:rPr>
                <w:b/>
                <w:bCs/>
                <w:sz w:val="20"/>
                <w:szCs w:val="20"/>
                <w:lang w:val="en-CA" w:eastAsia="en-CA"/>
              </w:rPr>
            </w:pPr>
            <w:r w:rsidRPr="00B35CB9">
              <w:rPr>
                <w:b/>
                <w:bCs/>
                <w:sz w:val="20"/>
                <w:szCs w:val="20"/>
                <w:lang w:val="fr" w:eastAsia="fr"/>
              </w:rPr>
              <w:t>111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14:paraId="7E1961F6" w14:textId="77777777" w:rsidR="000D5932" w:rsidRPr="00B35CB9" w:rsidRDefault="000D5932" w:rsidP="000D5932">
            <w:pPr>
              <w:jc w:val="right"/>
              <w:rPr>
                <w:b/>
                <w:bCs/>
                <w:sz w:val="20"/>
                <w:szCs w:val="20"/>
                <w:lang w:val="en-CA" w:eastAsia="en-CA"/>
              </w:rPr>
            </w:pPr>
            <w:r w:rsidRPr="00B35CB9">
              <w:rPr>
                <w:b/>
                <w:bCs/>
                <w:sz w:val="20"/>
                <w:szCs w:val="20"/>
                <w:lang w:val="fr" w:eastAsia="fr"/>
              </w:rPr>
              <w:t>63</w:t>
            </w:r>
          </w:p>
        </w:tc>
      </w:tr>
    </w:tbl>
    <w:p w14:paraId="2FBE8CC6" w14:textId="77777777" w:rsidR="00A742C6" w:rsidRPr="00C3328D" w:rsidRDefault="00A742C6" w:rsidP="008476AA">
      <w:pPr>
        <w:pStyle w:val="Title1"/>
        <w:keepNext/>
        <w:jc w:val="both"/>
        <w:rPr>
          <w:b w:val="0"/>
          <w:caps w:val="0"/>
          <w:sz w:val="20"/>
          <w:szCs w:val="20"/>
          <w:lang w:val="fr-FR"/>
        </w:rPr>
      </w:pPr>
      <w:r w:rsidRPr="00B35CB9">
        <w:rPr>
          <w:b w:val="0"/>
          <w:caps w:val="0"/>
          <w:sz w:val="20"/>
          <w:szCs w:val="20"/>
          <w:lang w:val="fr"/>
        </w:rPr>
        <w:t>*Aucune élimination enregistrée en 2018 au titre des projets relatifs aux HFC.</w:t>
      </w:r>
    </w:p>
    <w:p w14:paraId="3C2B600C" w14:textId="77777777" w:rsidR="007D36D3" w:rsidRPr="00C3328D" w:rsidRDefault="007D36D3" w:rsidP="008476AA">
      <w:pPr>
        <w:pStyle w:val="Title1"/>
        <w:rPr>
          <w:caps w:val="0"/>
          <w:lang w:val="fr-FR"/>
        </w:rPr>
      </w:pPr>
    </w:p>
    <w:p w14:paraId="650B017B" w14:textId="77777777" w:rsidR="00E62ADE" w:rsidRPr="00C3328D" w:rsidRDefault="00E62ADE" w:rsidP="008476AA">
      <w:pPr>
        <w:pStyle w:val="Title1"/>
        <w:jc w:val="both"/>
        <w:rPr>
          <w:b w:val="0"/>
          <w:caps w:val="0"/>
          <w:sz w:val="19"/>
          <w:szCs w:val="19"/>
          <w:lang w:val="fr-FR"/>
        </w:rPr>
      </w:pPr>
    </w:p>
    <w:p w14:paraId="7244AAB1" w14:textId="77777777" w:rsidR="00E62ADE" w:rsidRPr="00C3328D" w:rsidRDefault="00E62ADE" w:rsidP="008476AA">
      <w:pPr>
        <w:pStyle w:val="Title1"/>
        <w:rPr>
          <w:caps w:val="0"/>
          <w:lang w:val="fr-FR"/>
        </w:rPr>
      </w:pPr>
    </w:p>
    <w:p w14:paraId="4F552E6D" w14:textId="77777777" w:rsidR="00E62ADE" w:rsidRPr="00C3328D" w:rsidRDefault="00E62ADE" w:rsidP="008476AA">
      <w:pPr>
        <w:rPr>
          <w:lang w:val="fr-FR"/>
        </w:rPr>
        <w:sectPr w:rsidR="00E62ADE" w:rsidRPr="00C3328D" w:rsidSect="00D56832">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11E2FB9E" w14:textId="77777777" w:rsidR="00E62ADE" w:rsidRPr="00C3328D" w:rsidRDefault="00E62ADE" w:rsidP="008476AA">
      <w:pPr>
        <w:pStyle w:val="Title1"/>
        <w:rPr>
          <w:caps w:val="0"/>
          <w:lang w:val="fr-FR"/>
        </w:rPr>
      </w:pPr>
      <w:r w:rsidRPr="00B35CB9">
        <w:rPr>
          <w:caps w:val="0"/>
          <w:lang w:val="fr"/>
        </w:rPr>
        <w:lastRenderedPageBreak/>
        <w:t>Appendice II</w:t>
      </w:r>
    </w:p>
    <w:p w14:paraId="4BDBA514" w14:textId="77777777" w:rsidR="00E62ADE" w:rsidRPr="00C3328D" w:rsidRDefault="00E62ADE" w:rsidP="008476AA">
      <w:pPr>
        <w:pStyle w:val="Title1"/>
        <w:rPr>
          <w:caps w:val="0"/>
          <w:lang w:val="fr-FR"/>
        </w:rPr>
      </w:pPr>
    </w:p>
    <w:p w14:paraId="4458D173" w14:textId="77777777" w:rsidR="00E62ADE" w:rsidRPr="00C3328D" w:rsidRDefault="00E62ADE" w:rsidP="008476AA">
      <w:pPr>
        <w:pStyle w:val="Title1"/>
        <w:rPr>
          <w:lang w:val="fr-FR"/>
        </w:rPr>
      </w:pPr>
      <w:r w:rsidRPr="00B35CB9">
        <w:rPr>
          <w:caps w:val="0"/>
          <w:lang w:val="fr"/>
        </w:rPr>
        <w:t xml:space="preserve">PLANS DE GESTION DE L'ÉLIMINATION DES HCFC PAR PAYS </w:t>
      </w:r>
      <w:r w:rsidRPr="00B35CB9">
        <w:rPr>
          <w:caps w:val="0"/>
          <w:lang w:val="fr"/>
        </w:rPr>
        <w:br/>
        <w:t xml:space="preserve">AU 31 </w:t>
      </w:r>
      <w:r w:rsidRPr="00B35CB9">
        <w:rPr>
          <w:lang w:val="fr"/>
        </w:rPr>
        <w:t>DÉCEMBRE 2018</w:t>
      </w:r>
    </w:p>
    <w:p w14:paraId="1E67F2CF" w14:textId="77777777" w:rsidR="007C783C" w:rsidRPr="00C3328D" w:rsidRDefault="007C783C" w:rsidP="008476AA">
      <w:pPr>
        <w:pStyle w:val="Title1"/>
        <w:rPr>
          <w:lang w:val="fr-FR"/>
        </w:rPr>
      </w:pPr>
    </w:p>
    <w:tbl>
      <w:tblPr>
        <w:tblW w:w="9826" w:type="dxa"/>
        <w:tblInd w:w="-289" w:type="dxa"/>
        <w:tblLayout w:type="fixed"/>
        <w:tblLook w:val="04A0" w:firstRow="1" w:lastRow="0" w:firstColumn="1" w:lastColumn="0" w:noHBand="0" w:noVBand="1"/>
      </w:tblPr>
      <w:tblGrid>
        <w:gridCol w:w="3164"/>
        <w:gridCol w:w="1332"/>
        <w:gridCol w:w="1332"/>
        <w:gridCol w:w="1333"/>
        <w:gridCol w:w="1332"/>
        <w:gridCol w:w="1333"/>
      </w:tblGrid>
      <w:tr w:rsidR="000D5932" w:rsidRPr="00B35CB9" w14:paraId="27CD1B51" w14:textId="77777777" w:rsidTr="000D5932">
        <w:trPr>
          <w:tblHeader/>
        </w:trPr>
        <w:tc>
          <w:tcPr>
            <w:tcW w:w="3164"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3D0C7535" w14:textId="77777777" w:rsidR="000D5932" w:rsidRPr="00B35CB9" w:rsidRDefault="000D5932" w:rsidP="000D5932">
            <w:pPr>
              <w:jc w:val="left"/>
              <w:rPr>
                <w:b/>
                <w:bCs/>
                <w:sz w:val="20"/>
                <w:szCs w:val="20"/>
                <w:lang w:val="en-CA" w:eastAsia="en-CA"/>
              </w:rPr>
            </w:pPr>
            <w:r w:rsidRPr="00B35CB9">
              <w:rPr>
                <w:b/>
                <w:bCs/>
                <w:sz w:val="20"/>
                <w:szCs w:val="20"/>
                <w:lang w:val="fr" w:eastAsia="fr"/>
              </w:rPr>
              <w:t>Pays</w:t>
            </w:r>
          </w:p>
        </w:tc>
        <w:tc>
          <w:tcPr>
            <w:tcW w:w="13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1F937A1" w14:textId="77777777" w:rsidR="000D5932" w:rsidRPr="00B35CB9" w:rsidRDefault="000D5932" w:rsidP="000D5932">
            <w:pPr>
              <w:jc w:val="center"/>
              <w:rPr>
                <w:b/>
                <w:bCs/>
                <w:sz w:val="20"/>
                <w:szCs w:val="20"/>
                <w:lang w:val="en-CA" w:eastAsia="en-CA"/>
              </w:rPr>
            </w:pPr>
            <w:r w:rsidRPr="00B35CB9">
              <w:rPr>
                <w:b/>
                <w:bCs/>
                <w:sz w:val="20"/>
                <w:szCs w:val="20"/>
                <w:lang w:val="fr" w:eastAsia="fr"/>
              </w:rPr>
              <w:t>Élimination approuvée (tonnes PAO)</w:t>
            </w:r>
          </w:p>
        </w:tc>
        <w:tc>
          <w:tcPr>
            <w:tcW w:w="13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0D7EDAF" w14:textId="77777777" w:rsidR="000D5932" w:rsidRPr="00B35CB9" w:rsidRDefault="000D5932" w:rsidP="000D5932">
            <w:pPr>
              <w:jc w:val="center"/>
              <w:rPr>
                <w:b/>
                <w:bCs/>
                <w:sz w:val="20"/>
                <w:szCs w:val="20"/>
                <w:lang w:val="en-CA" w:eastAsia="en-CA"/>
              </w:rPr>
            </w:pPr>
            <w:r w:rsidRPr="00B35CB9">
              <w:rPr>
                <w:b/>
                <w:bCs/>
                <w:sz w:val="20"/>
                <w:szCs w:val="20"/>
                <w:lang w:val="fr" w:eastAsia="fr"/>
              </w:rPr>
              <w:t>Fonds approuvés ($US)</w:t>
            </w:r>
          </w:p>
        </w:tc>
        <w:tc>
          <w:tcPr>
            <w:tcW w:w="133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6C63661" w14:textId="77777777" w:rsidR="000D5932" w:rsidRPr="00B35CB9" w:rsidRDefault="000D5932" w:rsidP="000D5932">
            <w:pPr>
              <w:jc w:val="center"/>
              <w:rPr>
                <w:b/>
                <w:bCs/>
                <w:sz w:val="20"/>
                <w:szCs w:val="20"/>
                <w:lang w:val="en-CA" w:eastAsia="en-CA"/>
              </w:rPr>
            </w:pPr>
            <w:r w:rsidRPr="00B35CB9">
              <w:rPr>
                <w:b/>
                <w:bCs/>
                <w:sz w:val="20"/>
                <w:szCs w:val="20"/>
                <w:lang w:val="fr" w:eastAsia="fr"/>
              </w:rPr>
              <w:t>Fonds décaissés ($US)</w:t>
            </w:r>
          </w:p>
        </w:tc>
        <w:tc>
          <w:tcPr>
            <w:tcW w:w="13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D20FEFB" w14:textId="77777777" w:rsidR="000D5932" w:rsidRPr="00B35CB9" w:rsidRDefault="000D5932" w:rsidP="000D5932">
            <w:pPr>
              <w:jc w:val="center"/>
              <w:rPr>
                <w:b/>
                <w:bCs/>
                <w:sz w:val="20"/>
                <w:szCs w:val="20"/>
                <w:lang w:val="en-CA" w:eastAsia="en-CA"/>
              </w:rPr>
            </w:pPr>
            <w:r w:rsidRPr="00B35CB9">
              <w:rPr>
                <w:b/>
                <w:bCs/>
                <w:sz w:val="20"/>
                <w:szCs w:val="20"/>
                <w:lang w:val="fr" w:eastAsia="fr"/>
              </w:rPr>
              <w:t xml:space="preserve">Solde </w:t>
            </w:r>
          </w:p>
          <w:p w14:paraId="15E2B190" w14:textId="77777777" w:rsidR="000D5932" w:rsidRPr="00B35CB9" w:rsidRDefault="000D5932" w:rsidP="000D5932">
            <w:pPr>
              <w:jc w:val="center"/>
              <w:rPr>
                <w:b/>
                <w:bCs/>
                <w:sz w:val="20"/>
                <w:szCs w:val="20"/>
                <w:lang w:val="en-CA" w:eastAsia="en-CA"/>
              </w:rPr>
            </w:pPr>
            <w:r w:rsidRPr="00B35CB9">
              <w:rPr>
                <w:b/>
                <w:bCs/>
                <w:sz w:val="20"/>
                <w:szCs w:val="20"/>
                <w:lang w:val="fr" w:eastAsia="fr"/>
              </w:rPr>
              <w:t>($US)</w:t>
            </w:r>
          </w:p>
        </w:tc>
        <w:tc>
          <w:tcPr>
            <w:tcW w:w="133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4C294A4" w14:textId="77777777" w:rsidR="000D5932" w:rsidRPr="00B35CB9" w:rsidRDefault="000D5932" w:rsidP="000D5932">
            <w:pPr>
              <w:jc w:val="center"/>
              <w:rPr>
                <w:b/>
                <w:bCs/>
                <w:sz w:val="20"/>
                <w:szCs w:val="20"/>
                <w:lang w:val="en-CA" w:eastAsia="en-CA"/>
              </w:rPr>
            </w:pPr>
            <w:r w:rsidRPr="00B35CB9">
              <w:rPr>
                <w:b/>
                <w:bCs/>
                <w:sz w:val="20"/>
                <w:szCs w:val="20"/>
                <w:lang w:val="fr" w:eastAsia="fr"/>
              </w:rPr>
              <w:t>Décaissement (%)</w:t>
            </w:r>
          </w:p>
        </w:tc>
      </w:tr>
      <w:tr w:rsidR="000D5932" w:rsidRPr="00B35CB9" w14:paraId="3DFEE9DC"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29DADB3" w14:textId="77777777" w:rsidR="000D5932" w:rsidRPr="00B35CB9" w:rsidRDefault="000D5932" w:rsidP="000D5932">
            <w:pPr>
              <w:jc w:val="left"/>
              <w:rPr>
                <w:sz w:val="20"/>
                <w:szCs w:val="20"/>
                <w:lang w:val="en-CA" w:eastAsia="en-CA"/>
              </w:rPr>
            </w:pPr>
            <w:r w:rsidRPr="00B35CB9">
              <w:rPr>
                <w:sz w:val="20"/>
                <w:szCs w:val="20"/>
                <w:lang w:val="fr" w:eastAsia="fr"/>
              </w:rPr>
              <w:t>Afghanistan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61D5323" w14:textId="77777777" w:rsidR="000D5932" w:rsidRPr="00B35CB9" w:rsidRDefault="000D5932" w:rsidP="000D5932">
            <w:pPr>
              <w:jc w:val="right"/>
              <w:rPr>
                <w:sz w:val="20"/>
                <w:szCs w:val="20"/>
                <w:lang w:val="en-CA" w:eastAsia="en-CA"/>
              </w:rPr>
            </w:pPr>
            <w:r w:rsidRPr="00B35CB9">
              <w:rPr>
                <w:sz w:val="20"/>
                <w:szCs w:val="20"/>
                <w:lang w:val="fr" w:eastAsia="fr"/>
              </w:rPr>
              <w:t>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E0B5EE0" w14:textId="77777777" w:rsidR="000D5932" w:rsidRPr="00B35CB9" w:rsidRDefault="000D5932" w:rsidP="000D5932">
            <w:pPr>
              <w:jc w:val="right"/>
              <w:rPr>
                <w:sz w:val="20"/>
                <w:szCs w:val="20"/>
                <w:lang w:val="en-CA" w:eastAsia="en-CA"/>
              </w:rPr>
            </w:pPr>
            <w:r w:rsidRPr="00B35CB9">
              <w:rPr>
                <w:sz w:val="20"/>
                <w:szCs w:val="20"/>
                <w:lang w:val="fr" w:eastAsia="fr"/>
              </w:rPr>
              <w:t>604 725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5439D33" w14:textId="77777777" w:rsidR="000D5932" w:rsidRPr="00B35CB9" w:rsidRDefault="000D5932" w:rsidP="000D5932">
            <w:pPr>
              <w:jc w:val="right"/>
              <w:rPr>
                <w:sz w:val="20"/>
                <w:szCs w:val="20"/>
                <w:lang w:val="en-CA" w:eastAsia="en-CA"/>
              </w:rPr>
            </w:pPr>
            <w:r w:rsidRPr="00B35CB9">
              <w:rPr>
                <w:sz w:val="20"/>
                <w:szCs w:val="20"/>
                <w:lang w:val="fr" w:eastAsia="fr"/>
              </w:rPr>
              <w:t>292 111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DF2A7F6" w14:textId="77777777" w:rsidR="000D5932" w:rsidRPr="00B35CB9" w:rsidRDefault="000D5932" w:rsidP="000D5932">
            <w:pPr>
              <w:jc w:val="right"/>
              <w:rPr>
                <w:sz w:val="20"/>
                <w:szCs w:val="20"/>
                <w:lang w:val="en-CA" w:eastAsia="en-CA"/>
              </w:rPr>
            </w:pPr>
            <w:r w:rsidRPr="00B35CB9">
              <w:rPr>
                <w:sz w:val="20"/>
                <w:szCs w:val="20"/>
                <w:lang w:val="fr" w:eastAsia="fr"/>
              </w:rPr>
              <w:t>312 614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1225AB7" w14:textId="77777777" w:rsidR="000D5932" w:rsidRPr="00B35CB9" w:rsidRDefault="000D5932" w:rsidP="000D5932">
            <w:pPr>
              <w:jc w:val="right"/>
              <w:rPr>
                <w:sz w:val="20"/>
                <w:szCs w:val="20"/>
                <w:lang w:val="en-CA" w:eastAsia="en-CA"/>
              </w:rPr>
            </w:pPr>
            <w:r w:rsidRPr="00B35CB9">
              <w:rPr>
                <w:sz w:val="20"/>
                <w:szCs w:val="20"/>
                <w:lang w:val="fr" w:eastAsia="fr"/>
              </w:rPr>
              <w:t>48</w:t>
            </w:r>
          </w:p>
        </w:tc>
      </w:tr>
      <w:tr w:rsidR="000D5932" w:rsidRPr="00B35CB9" w14:paraId="55F6CC2D"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5E6C6B" w14:textId="77777777" w:rsidR="000D5932" w:rsidRPr="00B35CB9" w:rsidRDefault="000D5932" w:rsidP="000D5932">
            <w:pPr>
              <w:jc w:val="left"/>
              <w:rPr>
                <w:sz w:val="20"/>
                <w:szCs w:val="20"/>
                <w:lang w:val="en-CA" w:eastAsia="en-CA"/>
              </w:rPr>
            </w:pPr>
            <w:r w:rsidRPr="00B35CB9">
              <w:rPr>
                <w:sz w:val="20"/>
                <w:szCs w:val="20"/>
                <w:lang w:val="fr" w:eastAsia="fr"/>
              </w:rPr>
              <w:t>Albanie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C723A5B" w14:textId="77777777" w:rsidR="000D5932" w:rsidRPr="00B35CB9" w:rsidRDefault="000D5932" w:rsidP="000D5932">
            <w:pPr>
              <w:jc w:val="right"/>
              <w:rPr>
                <w:sz w:val="20"/>
                <w:szCs w:val="20"/>
                <w:lang w:val="en-CA" w:eastAsia="en-CA"/>
              </w:rPr>
            </w:pPr>
            <w:r w:rsidRPr="00B35CB9">
              <w:rPr>
                <w:sz w:val="20"/>
                <w:szCs w:val="20"/>
                <w:lang w:val="fr" w:eastAsia="fr"/>
              </w:rPr>
              <w:t>2,1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535AE11" w14:textId="77777777" w:rsidR="000D5932" w:rsidRPr="00B35CB9" w:rsidRDefault="000D5932" w:rsidP="000D5932">
            <w:pPr>
              <w:jc w:val="right"/>
              <w:rPr>
                <w:sz w:val="20"/>
                <w:szCs w:val="20"/>
                <w:lang w:val="en-CA" w:eastAsia="en-CA"/>
              </w:rPr>
            </w:pPr>
            <w:r w:rsidRPr="00B35CB9">
              <w:rPr>
                <w:sz w:val="20"/>
                <w:szCs w:val="20"/>
                <w:lang w:val="fr" w:eastAsia="fr"/>
              </w:rPr>
              <w:t>282 465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763A981" w14:textId="77777777" w:rsidR="000D5932" w:rsidRPr="00B35CB9" w:rsidRDefault="000D5932" w:rsidP="000D5932">
            <w:pPr>
              <w:jc w:val="right"/>
              <w:rPr>
                <w:sz w:val="20"/>
                <w:szCs w:val="20"/>
                <w:lang w:val="en-CA" w:eastAsia="en-CA"/>
              </w:rPr>
            </w:pPr>
            <w:r w:rsidRPr="00B35CB9">
              <w:rPr>
                <w:sz w:val="20"/>
                <w:szCs w:val="20"/>
                <w:lang w:val="fr" w:eastAsia="fr"/>
              </w:rPr>
              <w:t>236 369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56A7FDA" w14:textId="77777777" w:rsidR="000D5932" w:rsidRPr="00B35CB9" w:rsidRDefault="000D5932" w:rsidP="000D5932">
            <w:pPr>
              <w:jc w:val="right"/>
              <w:rPr>
                <w:sz w:val="20"/>
                <w:szCs w:val="20"/>
                <w:lang w:val="en-CA" w:eastAsia="en-CA"/>
              </w:rPr>
            </w:pPr>
            <w:r w:rsidRPr="00B35CB9">
              <w:rPr>
                <w:sz w:val="20"/>
                <w:szCs w:val="20"/>
                <w:lang w:val="fr" w:eastAsia="fr"/>
              </w:rPr>
              <w:t>46 096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1B77455" w14:textId="77777777" w:rsidR="000D5932" w:rsidRPr="00B35CB9" w:rsidRDefault="000D5932" w:rsidP="000D5932">
            <w:pPr>
              <w:jc w:val="right"/>
              <w:rPr>
                <w:sz w:val="20"/>
                <w:szCs w:val="20"/>
                <w:lang w:val="en-CA" w:eastAsia="en-CA"/>
              </w:rPr>
            </w:pPr>
            <w:r w:rsidRPr="00B35CB9">
              <w:rPr>
                <w:sz w:val="20"/>
                <w:szCs w:val="20"/>
                <w:lang w:val="fr" w:eastAsia="fr"/>
              </w:rPr>
              <w:t>84</w:t>
            </w:r>
          </w:p>
        </w:tc>
      </w:tr>
      <w:tr w:rsidR="000D5932" w:rsidRPr="00B35CB9" w14:paraId="3D52585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803B861" w14:textId="77777777" w:rsidR="000D5932" w:rsidRPr="00B35CB9" w:rsidRDefault="000D5932" w:rsidP="000D5932">
            <w:pPr>
              <w:jc w:val="left"/>
              <w:rPr>
                <w:sz w:val="20"/>
                <w:szCs w:val="20"/>
                <w:lang w:val="en-CA" w:eastAsia="en-CA"/>
              </w:rPr>
            </w:pPr>
            <w:r w:rsidRPr="00B35CB9">
              <w:rPr>
                <w:sz w:val="20"/>
                <w:szCs w:val="20"/>
                <w:lang w:val="fr" w:eastAsia="fr"/>
              </w:rPr>
              <w:t>Algérie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1C55FDE" w14:textId="77777777" w:rsidR="000D5932" w:rsidRPr="00B35CB9" w:rsidRDefault="000D5932" w:rsidP="000D5932">
            <w:pPr>
              <w:jc w:val="right"/>
              <w:rPr>
                <w:sz w:val="20"/>
                <w:szCs w:val="20"/>
                <w:lang w:val="en-CA" w:eastAsia="en-CA"/>
              </w:rPr>
            </w:pPr>
            <w:r w:rsidRPr="00B35CB9">
              <w:rPr>
                <w:sz w:val="20"/>
                <w:szCs w:val="20"/>
                <w:lang w:val="fr" w:eastAsia="fr"/>
              </w:rPr>
              <w:t>13,5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BFBA097" w14:textId="77777777" w:rsidR="000D5932" w:rsidRPr="00B35CB9" w:rsidRDefault="000D5932" w:rsidP="000D5932">
            <w:pPr>
              <w:jc w:val="right"/>
              <w:rPr>
                <w:sz w:val="20"/>
                <w:szCs w:val="20"/>
                <w:lang w:val="en-CA" w:eastAsia="en-CA"/>
              </w:rPr>
            </w:pPr>
            <w:r w:rsidRPr="00B35CB9">
              <w:rPr>
                <w:sz w:val="20"/>
                <w:szCs w:val="20"/>
                <w:lang w:val="fr" w:eastAsia="fr"/>
              </w:rPr>
              <w:t>1 808 804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F4C8BA3" w14:textId="77777777" w:rsidR="000D5932" w:rsidRPr="00B35CB9" w:rsidRDefault="000D5932" w:rsidP="000D5932">
            <w:pPr>
              <w:jc w:val="right"/>
              <w:rPr>
                <w:sz w:val="20"/>
                <w:szCs w:val="20"/>
                <w:lang w:val="en-CA" w:eastAsia="en-CA"/>
              </w:rPr>
            </w:pPr>
            <w:r w:rsidRPr="00B35CB9">
              <w:rPr>
                <w:sz w:val="20"/>
                <w:szCs w:val="20"/>
                <w:lang w:val="fr" w:eastAsia="fr"/>
              </w:rPr>
              <w:t>1 106 745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695AA56" w14:textId="77777777" w:rsidR="000D5932" w:rsidRPr="00B35CB9" w:rsidRDefault="000D5932" w:rsidP="000D5932">
            <w:pPr>
              <w:jc w:val="right"/>
              <w:rPr>
                <w:sz w:val="20"/>
                <w:szCs w:val="20"/>
                <w:lang w:val="en-CA" w:eastAsia="en-CA"/>
              </w:rPr>
            </w:pPr>
            <w:r w:rsidRPr="00B35CB9">
              <w:rPr>
                <w:sz w:val="20"/>
                <w:szCs w:val="20"/>
                <w:lang w:val="fr" w:eastAsia="fr"/>
              </w:rPr>
              <w:t>702 059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6B4489C" w14:textId="77777777" w:rsidR="000D5932" w:rsidRPr="00B35CB9" w:rsidRDefault="000D5932" w:rsidP="000D5932">
            <w:pPr>
              <w:jc w:val="right"/>
              <w:rPr>
                <w:sz w:val="20"/>
                <w:szCs w:val="20"/>
                <w:lang w:val="en-CA" w:eastAsia="en-CA"/>
              </w:rPr>
            </w:pPr>
            <w:r w:rsidRPr="00B35CB9">
              <w:rPr>
                <w:sz w:val="20"/>
                <w:szCs w:val="20"/>
                <w:lang w:val="fr" w:eastAsia="fr"/>
              </w:rPr>
              <w:t>61</w:t>
            </w:r>
          </w:p>
        </w:tc>
      </w:tr>
      <w:tr w:rsidR="000D5932" w:rsidRPr="00B35CB9" w14:paraId="188B3B8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131EDA" w14:textId="77777777" w:rsidR="000D5932" w:rsidRPr="00B35CB9" w:rsidRDefault="000D5932" w:rsidP="000D5932">
            <w:pPr>
              <w:jc w:val="left"/>
              <w:rPr>
                <w:sz w:val="20"/>
                <w:szCs w:val="20"/>
                <w:lang w:val="en-CA" w:eastAsia="en-CA"/>
              </w:rPr>
            </w:pPr>
            <w:r w:rsidRPr="00B35CB9">
              <w:rPr>
                <w:sz w:val="20"/>
                <w:szCs w:val="20"/>
                <w:lang w:val="fr" w:eastAsia="fr"/>
              </w:rPr>
              <w:t>Angola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7935B99" w14:textId="77777777" w:rsidR="000D5932" w:rsidRPr="00B35CB9" w:rsidRDefault="000D5932" w:rsidP="000D5932">
            <w:pPr>
              <w:jc w:val="right"/>
              <w:rPr>
                <w:sz w:val="20"/>
                <w:szCs w:val="20"/>
                <w:lang w:val="en-CA" w:eastAsia="en-CA"/>
              </w:rPr>
            </w:pPr>
            <w:r w:rsidRPr="00B35CB9">
              <w:rPr>
                <w:sz w:val="20"/>
                <w:szCs w:val="20"/>
                <w:lang w:val="fr" w:eastAsia="fr"/>
              </w:rPr>
              <w:t>5,6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2DE494" w14:textId="77777777" w:rsidR="000D5932" w:rsidRPr="00B35CB9" w:rsidRDefault="000D5932" w:rsidP="000D5932">
            <w:pPr>
              <w:jc w:val="right"/>
              <w:rPr>
                <w:sz w:val="20"/>
                <w:szCs w:val="20"/>
                <w:lang w:val="en-CA" w:eastAsia="en-CA"/>
              </w:rPr>
            </w:pPr>
            <w:r w:rsidRPr="00B35CB9">
              <w:rPr>
                <w:sz w:val="20"/>
                <w:szCs w:val="20"/>
                <w:lang w:val="fr" w:eastAsia="fr"/>
              </w:rPr>
              <w:t>626 000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AA70677" w14:textId="77777777" w:rsidR="000D5932" w:rsidRPr="00B35CB9" w:rsidRDefault="000D5932" w:rsidP="000D5932">
            <w:pPr>
              <w:jc w:val="right"/>
              <w:rPr>
                <w:sz w:val="20"/>
                <w:szCs w:val="20"/>
                <w:lang w:val="en-CA" w:eastAsia="en-CA"/>
              </w:rPr>
            </w:pPr>
            <w:r w:rsidRPr="00B35CB9">
              <w:rPr>
                <w:sz w:val="20"/>
                <w:szCs w:val="20"/>
                <w:lang w:val="fr" w:eastAsia="fr"/>
              </w:rPr>
              <w:t>248 151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4AFD114" w14:textId="77777777" w:rsidR="000D5932" w:rsidRPr="00B35CB9" w:rsidRDefault="000D5932" w:rsidP="000D5932">
            <w:pPr>
              <w:jc w:val="right"/>
              <w:rPr>
                <w:sz w:val="20"/>
                <w:szCs w:val="20"/>
                <w:lang w:val="en-CA" w:eastAsia="en-CA"/>
              </w:rPr>
            </w:pPr>
            <w:r w:rsidRPr="00B35CB9">
              <w:rPr>
                <w:sz w:val="20"/>
                <w:szCs w:val="20"/>
                <w:lang w:val="fr" w:eastAsia="fr"/>
              </w:rPr>
              <w:t>377 849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7F4E1E7" w14:textId="77777777" w:rsidR="000D5932" w:rsidRPr="00B35CB9" w:rsidRDefault="000D5932" w:rsidP="000D5932">
            <w:pPr>
              <w:jc w:val="right"/>
              <w:rPr>
                <w:sz w:val="20"/>
                <w:szCs w:val="20"/>
                <w:lang w:val="en-CA" w:eastAsia="en-CA"/>
              </w:rPr>
            </w:pPr>
            <w:r w:rsidRPr="00B35CB9">
              <w:rPr>
                <w:sz w:val="20"/>
                <w:szCs w:val="20"/>
                <w:lang w:val="fr" w:eastAsia="fr"/>
              </w:rPr>
              <w:t>40</w:t>
            </w:r>
          </w:p>
        </w:tc>
      </w:tr>
      <w:tr w:rsidR="000D5932" w:rsidRPr="00B35CB9" w14:paraId="29262A67"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767C83" w14:textId="77777777" w:rsidR="000D5932" w:rsidRPr="00B35CB9" w:rsidRDefault="000D5932" w:rsidP="000D5932">
            <w:pPr>
              <w:jc w:val="left"/>
              <w:rPr>
                <w:sz w:val="20"/>
                <w:szCs w:val="20"/>
                <w:lang w:val="en-CA" w:eastAsia="en-CA"/>
              </w:rPr>
            </w:pPr>
            <w:r w:rsidRPr="00B35CB9">
              <w:rPr>
                <w:sz w:val="20"/>
                <w:szCs w:val="20"/>
                <w:lang w:val="fr" w:eastAsia="fr"/>
              </w:rPr>
              <w:t>Antigua-et-Barbuda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C936D5A"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ED705A3" w14:textId="77777777" w:rsidR="000D5932" w:rsidRPr="00B35CB9" w:rsidRDefault="000D5932" w:rsidP="000D5932">
            <w:pPr>
              <w:jc w:val="right"/>
              <w:rPr>
                <w:sz w:val="20"/>
                <w:szCs w:val="20"/>
                <w:lang w:val="en-CA" w:eastAsia="en-CA"/>
              </w:rPr>
            </w:pPr>
            <w:r w:rsidRPr="00B35CB9">
              <w:rPr>
                <w:sz w:val="20"/>
                <w:szCs w:val="20"/>
                <w:lang w:val="fr" w:eastAsia="fr"/>
              </w:rPr>
              <w:t>45 850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A00264B" w14:textId="77777777" w:rsidR="000D5932" w:rsidRPr="00B35CB9" w:rsidRDefault="000D5932" w:rsidP="000D5932">
            <w:pPr>
              <w:jc w:val="right"/>
              <w:rPr>
                <w:sz w:val="20"/>
                <w:szCs w:val="20"/>
                <w:lang w:val="en-CA" w:eastAsia="en-CA"/>
              </w:rPr>
            </w:pPr>
            <w:r w:rsidRPr="00B35CB9">
              <w:rPr>
                <w:sz w:val="20"/>
                <w:szCs w:val="20"/>
                <w:lang w:val="fr" w:eastAsia="fr"/>
              </w:rPr>
              <w:t>27 235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2C9CA2F" w14:textId="77777777" w:rsidR="000D5932" w:rsidRPr="00B35CB9" w:rsidRDefault="000D5932" w:rsidP="000D5932">
            <w:pPr>
              <w:jc w:val="right"/>
              <w:rPr>
                <w:sz w:val="20"/>
                <w:szCs w:val="20"/>
                <w:lang w:val="en-CA" w:eastAsia="en-CA"/>
              </w:rPr>
            </w:pPr>
            <w:r w:rsidRPr="00B35CB9">
              <w:rPr>
                <w:sz w:val="20"/>
                <w:szCs w:val="20"/>
                <w:lang w:val="fr" w:eastAsia="fr"/>
              </w:rPr>
              <w:t>18 615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25E5D17" w14:textId="77777777" w:rsidR="000D5932" w:rsidRPr="00B35CB9" w:rsidRDefault="000D5932" w:rsidP="000D5932">
            <w:pPr>
              <w:jc w:val="right"/>
              <w:rPr>
                <w:sz w:val="20"/>
                <w:szCs w:val="20"/>
                <w:lang w:val="en-CA" w:eastAsia="en-CA"/>
              </w:rPr>
            </w:pPr>
            <w:r w:rsidRPr="00B35CB9">
              <w:rPr>
                <w:sz w:val="20"/>
                <w:szCs w:val="20"/>
                <w:lang w:val="fr" w:eastAsia="fr"/>
              </w:rPr>
              <w:t>59</w:t>
            </w:r>
          </w:p>
        </w:tc>
      </w:tr>
      <w:tr w:rsidR="000D5932" w:rsidRPr="00B35CB9" w14:paraId="09645243"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8356C63" w14:textId="77777777" w:rsidR="000D5932" w:rsidRPr="00B35CB9" w:rsidRDefault="000D5932" w:rsidP="000D5932">
            <w:pPr>
              <w:jc w:val="left"/>
              <w:rPr>
                <w:sz w:val="20"/>
                <w:szCs w:val="20"/>
                <w:lang w:val="en-CA" w:eastAsia="en-CA"/>
              </w:rPr>
            </w:pPr>
            <w:r w:rsidRPr="00B35CB9">
              <w:rPr>
                <w:sz w:val="20"/>
                <w:szCs w:val="20"/>
                <w:lang w:val="fr" w:eastAsia="fr"/>
              </w:rPr>
              <w:t>Argentine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48BE9EE" w14:textId="77777777" w:rsidR="000D5932" w:rsidRPr="00B35CB9" w:rsidRDefault="000D5932" w:rsidP="000D5932">
            <w:pPr>
              <w:jc w:val="right"/>
              <w:rPr>
                <w:sz w:val="20"/>
                <w:szCs w:val="20"/>
                <w:lang w:val="en-CA" w:eastAsia="en-CA"/>
              </w:rPr>
            </w:pPr>
            <w:r w:rsidRPr="00B35CB9">
              <w:rPr>
                <w:sz w:val="20"/>
                <w:szCs w:val="20"/>
                <w:lang w:val="fr" w:eastAsia="fr"/>
              </w:rPr>
              <w:t>104,0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69A32BE" w14:textId="77777777" w:rsidR="000D5932" w:rsidRPr="00B35CB9" w:rsidRDefault="000D5932" w:rsidP="000D5932">
            <w:pPr>
              <w:jc w:val="right"/>
              <w:rPr>
                <w:sz w:val="20"/>
                <w:szCs w:val="20"/>
                <w:lang w:val="en-CA" w:eastAsia="en-CA"/>
              </w:rPr>
            </w:pPr>
            <w:r w:rsidRPr="00B35CB9">
              <w:rPr>
                <w:sz w:val="20"/>
                <w:szCs w:val="20"/>
                <w:lang w:val="fr" w:eastAsia="fr"/>
              </w:rPr>
              <w:t>12 077 789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499706C" w14:textId="77777777" w:rsidR="000D5932" w:rsidRPr="00B35CB9" w:rsidRDefault="000D5932" w:rsidP="000D5932">
            <w:pPr>
              <w:jc w:val="right"/>
              <w:rPr>
                <w:sz w:val="20"/>
                <w:szCs w:val="20"/>
                <w:lang w:val="en-CA" w:eastAsia="en-CA"/>
              </w:rPr>
            </w:pPr>
            <w:r w:rsidRPr="00B35CB9">
              <w:rPr>
                <w:sz w:val="20"/>
                <w:szCs w:val="20"/>
                <w:lang w:val="fr" w:eastAsia="fr"/>
              </w:rPr>
              <w:t>10 074 929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D7AD16D" w14:textId="77777777" w:rsidR="000D5932" w:rsidRPr="00B35CB9" w:rsidRDefault="000D5932" w:rsidP="000D5932">
            <w:pPr>
              <w:jc w:val="right"/>
              <w:rPr>
                <w:sz w:val="20"/>
                <w:szCs w:val="20"/>
                <w:lang w:val="en-CA" w:eastAsia="en-CA"/>
              </w:rPr>
            </w:pPr>
            <w:r w:rsidRPr="00B35CB9">
              <w:rPr>
                <w:sz w:val="20"/>
                <w:szCs w:val="20"/>
                <w:lang w:val="fr" w:eastAsia="fr"/>
              </w:rPr>
              <w:t>2 002 860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BC1158C" w14:textId="77777777" w:rsidR="000D5932" w:rsidRPr="00B35CB9" w:rsidRDefault="000D5932" w:rsidP="000D5932">
            <w:pPr>
              <w:jc w:val="right"/>
              <w:rPr>
                <w:sz w:val="20"/>
                <w:szCs w:val="20"/>
                <w:lang w:val="en-CA" w:eastAsia="en-CA"/>
              </w:rPr>
            </w:pPr>
            <w:r w:rsidRPr="00B35CB9">
              <w:rPr>
                <w:sz w:val="20"/>
                <w:szCs w:val="20"/>
                <w:lang w:val="fr" w:eastAsia="fr"/>
              </w:rPr>
              <w:t>83</w:t>
            </w:r>
          </w:p>
        </w:tc>
      </w:tr>
      <w:tr w:rsidR="000D5932" w:rsidRPr="00B35CB9" w14:paraId="7755E1A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B482DE" w14:textId="77777777" w:rsidR="000D5932" w:rsidRPr="00B35CB9" w:rsidRDefault="000D5932" w:rsidP="000D5932">
            <w:pPr>
              <w:jc w:val="left"/>
              <w:rPr>
                <w:sz w:val="20"/>
                <w:szCs w:val="20"/>
                <w:lang w:val="en-CA" w:eastAsia="en-CA"/>
              </w:rPr>
            </w:pPr>
            <w:r w:rsidRPr="00B35CB9">
              <w:rPr>
                <w:sz w:val="20"/>
                <w:szCs w:val="20"/>
                <w:lang w:val="fr" w:eastAsia="fr"/>
              </w:rPr>
              <w:t>Arménie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0D7721" w14:textId="77777777" w:rsidR="000D5932" w:rsidRPr="00B35CB9" w:rsidRDefault="000D5932" w:rsidP="000D5932">
            <w:pPr>
              <w:jc w:val="right"/>
              <w:rPr>
                <w:sz w:val="20"/>
                <w:szCs w:val="20"/>
                <w:lang w:val="en-CA" w:eastAsia="en-CA"/>
              </w:rPr>
            </w:pPr>
            <w:r w:rsidRPr="00B35CB9">
              <w:rPr>
                <w:sz w:val="20"/>
                <w:szCs w:val="20"/>
                <w:lang w:val="fr" w:eastAsia="fr"/>
              </w:rPr>
              <w:t>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FA03030" w14:textId="77777777" w:rsidR="000D5932" w:rsidRPr="00B35CB9" w:rsidRDefault="000D5932" w:rsidP="000D5932">
            <w:pPr>
              <w:jc w:val="right"/>
              <w:rPr>
                <w:sz w:val="20"/>
                <w:szCs w:val="20"/>
                <w:lang w:val="en-CA" w:eastAsia="en-CA"/>
              </w:rPr>
            </w:pPr>
            <w:r w:rsidRPr="00B35CB9">
              <w:rPr>
                <w:sz w:val="20"/>
                <w:szCs w:val="20"/>
                <w:lang w:val="fr" w:eastAsia="fr"/>
              </w:rPr>
              <w:t>605 536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F657D60" w14:textId="77777777" w:rsidR="000D5932" w:rsidRPr="00B35CB9" w:rsidRDefault="000D5932" w:rsidP="000D5932">
            <w:pPr>
              <w:jc w:val="right"/>
              <w:rPr>
                <w:sz w:val="20"/>
                <w:szCs w:val="20"/>
                <w:lang w:val="en-CA" w:eastAsia="en-CA"/>
              </w:rPr>
            </w:pPr>
            <w:r w:rsidRPr="00B35CB9">
              <w:rPr>
                <w:sz w:val="20"/>
                <w:szCs w:val="20"/>
                <w:lang w:val="fr" w:eastAsia="fr"/>
              </w:rPr>
              <w:t>535 615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387A0D9" w14:textId="77777777" w:rsidR="000D5932" w:rsidRPr="00B35CB9" w:rsidRDefault="000D5932" w:rsidP="000D5932">
            <w:pPr>
              <w:jc w:val="right"/>
              <w:rPr>
                <w:sz w:val="20"/>
                <w:szCs w:val="20"/>
                <w:lang w:val="en-CA" w:eastAsia="en-CA"/>
              </w:rPr>
            </w:pPr>
            <w:r w:rsidRPr="00B35CB9">
              <w:rPr>
                <w:sz w:val="20"/>
                <w:szCs w:val="20"/>
                <w:lang w:val="fr" w:eastAsia="fr"/>
              </w:rPr>
              <w:t>69 921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5325790" w14:textId="77777777" w:rsidR="000D5932" w:rsidRPr="00B35CB9" w:rsidRDefault="000D5932" w:rsidP="000D5932">
            <w:pPr>
              <w:jc w:val="right"/>
              <w:rPr>
                <w:sz w:val="20"/>
                <w:szCs w:val="20"/>
                <w:lang w:val="en-CA" w:eastAsia="en-CA"/>
              </w:rPr>
            </w:pPr>
            <w:r w:rsidRPr="00B35CB9">
              <w:rPr>
                <w:sz w:val="20"/>
                <w:szCs w:val="20"/>
                <w:lang w:val="fr" w:eastAsia="fr"/>
              </w:rPr>
              <w:t>88</w:t>
            </w:r>
          </w:p>
        </w:tc>
      </w:tr>
      <w:tr w:rsidR="000D5932" w:rsidRPr="00B35CB9" w14:paraId="34B9A8ED"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BF12FF" w14:textId="77777777" w:rsidR="000D5932" w:rsidRPr="00B35CB9" w:rsidRDefault="000D5932" w:rsidP="000D5932">
            <w:pPr>
              <w:jc w:val="left"/>
              <w:rPr>
                <w:sz w:val="20"/>
                <w:szCs w:val="20"/>
                <w:lang w:val="en-CA" w:eastAsia="en-CA"/>
              </w:rPr>
            </w:pPr>
            <w:r w:rsidRPr="00B35CB9">
              <w:rPr>
                <w:sz w:val="20"/>
                <w:szCs w:val="20"/>
                <w:lang w:val="fr" w:eastAsia="fr"/>
              </w:rPr>
              <w:t>Bahamas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1488B31" w14:textId="77777777" w:rsidR="000D5932" w:rsidRPr="00B35CB9" w:rsidRDefault="000D5932" w:rsidP="000D5932">
            <w:pPr>
              <w:jc w:val="right"/>
              <w:rPr>
                <w:sz w:val="20"/>
                <w:szCs w:val="20"/>
                <w:lang w:val="en-CA" w:eastAsia="en-CA"/>
              </w:rPr>
            </w:pPr>
            <w:r w:rsidRPr="00B35CB9">
              <w:rPr>
                <w:sz w:val="20"/>
                <w:szCs w:val="20"/>
                <w:lang w:val="fr" w:eastAsia="fr"/>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710A65F" w14:textId="77777777" w:rsidR="000D5932" w:rsidRPr="00B35CB9" w:rsidRDefault="000D5932" w:rsidP="000D5932">
            <w:pPr>
              <w:jc w:val="right"/>
              <w:rPr>
                <w:sz w:val="20"/>
                <w:szCs w:val="20"/>
                <w:lang w:val="en-CA" w:eastAsia="en-CA"/>
              </w:rPr>
            </w:pPr>
            <w:r w:rsidRPr="00B35CB9">
              <w:rPr>
                <w:sz w:val="20"/>
                <w:szCs w:val="20"/>
                <w:lang w:val="fr" w:eastAsia="fr"/>
              </w:rPr>
              <w:t>277 050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4CB86F7" w14:textId="77777777" w:rsidR="000D5932" w:rsidRPr="00B35CB9" w:rsidRDefault="000D5932" w:rsidP="000D5932">
            <w:pPr>
              <w:jc w:val="right"/>
              <w:rPr>
                <w:sz w:val="20"/>
                <w:szCs w:val="20"/>
                <w:lang w:val="en-CA" w:eastAsia="en-CA"/>
              </w:rPr>
            </w:pPr>
            <w:r w:rsidRPr="00B35CB9">
              <w:rPr>
                <w:sz w:val="20"/>
                <w:szCs w:val="20"/>
                <w:lang w:val="fr" w:eastAsia="fr"/>
              </w:rPr>
              <w:t>183 177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F05A6B2" w14:textId="77777777" w:rsidR="000D5932" w:rsidRPr="00B35CB9" w:rsidRDefault="000D5932" w:rsidP="000D5932">
            <w:pPr>
              <w:jc w:val="right"/>
              <w:rPr>
                <w:sz w:val="20"/>
                <w:szCs w:val="20"/>
                <w:lang w:val="en-CA" w:eastAsia="en-CA"/>
              </w:rPr>
            </w:pPr>
            <w:r w:rsidRPr="00B35CB9">
              <w:rPr>
                <w:sz w:val="20"/>
                <w:szCs w:val="20"/>
                <w:lang w:val="fr" w:eastAsia="fr"/>
              </w:rPr>
              <w:t>93 873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6D8C2E5" w14:textId="77777777" w:rsidR="000D5932" w:rsidRPr="00B35CB9" w:rsidRDefault="000D5932" w:rsidP="000D5932">
            <w:pPr>
              <w:jc w:val="right"/>
              <w:rPr>
                <w:sz w:val="20"/>
                <w:szCs w:val="20"/>
                <w:lang w:val="en-CA" w:eastAsia="en-CA"/>
              </w:rPr>
            </w:pPr>
            <w:r w:rsidRPr="00B35CB9">
              <w:rPr>
                <w:sz w:val="20"/>
                <w:szCs w:val="20"/>
                <w:lang w:val="fr" w:eastAsia="fr"/>
              </w:rPr>
              <w:t>66</w:t>
            </w:r>
          </w:p>
        </w:tc>
      </w:tr>
      <w:tr w:rsidR="000D5932" w:rsidRPr="00B35CB9" w14:paraId="708DB8F4"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1926EDA" w14:textId="77777777" w:rsidR="000D5932" w:rsidRPr="00B35CB9" w:rsidRDefault="000D5932" w:rsidP="000D5932">
            <w:pPr>
              <w:jc w:val="left"/>
              <w:rPr>
                <w:sz w:val="20"/>
                <w:szCs w:val="20"/>
                <w:lang w:val="en-CA" w:eastAsia="en-CA"/>
              </w:rPr>
            </w:pPr>
            <w:r w:rsidRPr="00B35CB9">
              <w:rPr>
                <w:sz w:val="20"/>
                <w:szCs w:val="20"/>
                <w:lang w:val="fr" w:eastAsia="fr"/>
              </w:rPr>
              <w:t>Bahreïn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9B38A77" w14:textId="77777777" w:rsidR="000D5932" w:rsidRPr="00B35CB9" w:rsidRDefault="000D5932" w:rsidP="000D5932">
            <w:pPr>
              <w:jc w:val="right"/>
              <w:rPr>
                <w:sz w:val="20"/>
                <w:szCs w:val="20"/>
                <w:lang w:val="en-CA" w:eastAsia="en-CA"/>
              </w:rPr>
            </w:pPr>
            <w:r w:rsidRPr="00B35CB9">
              <w:rPr>
                <w:sz w:val="20"/>
                <w:szCs w:val="20"/>
                <w:lang w:val="fr" w:eastAsia="fr"/>
              </w:rPr>
              <w:t>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7D3FF4C" w14:textId="77777777" w:rsidR="000D5932" w:rsidRPr="00B35CB9" w:rsidRDefault="000D5932" w:rsidP="000D5932">
            <w:pPr>
              <w:jc w:val="right"/>
              <w:rPr>
                <w:sz w:val="20"/>
                <w:szCs w:val="20"/>
                <w:lang w:val="en-CA" w:eastAsia="en-CA"/>
              </w:rPr>
            </w:pPr>
            <w:r w:rsidRPr="00B35CB9">
              <w:rPr>
                <w:sz w:val="20"/>
                <w:szCs w:val="20"/>
                <w:lang w:val="fr" w:eastAsia="fr"/>
              </w:rPr>
              <w:t>814 455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AF6016B" w14:textId="77777777" w:rsidR="000D5932" w:rsidRPr="00B35CB9" w:rsidRDefault="000D5932" w:rsidP="000D5932">
            <w:pPr>
              <w:jc w:val="right"/>
              <w:rPr>
                <w:sz w:val="20"/>
                <w:szCs w:val="20"/>
                <w:lang w:val="en-CA" w:eastAsia="en-CA"/>
              </w:rPr>
            </w:pPr>
            <w:r w:rsidRPr="00B35CB9">
              <w:rPr>
                <w:sz w:val="20"/>
                <w:szCs w:val="20"/>
                <w:lang w:val="fr" w:eastAsia="fr"/>
              </w:rPr>
              <w:t>571 050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AA1349E" w14:textId="77777777" w:rsidR="000D5932" w:rsidRPr="00B35CB9" w:rsidRDefault="000D5932" w:rsidP="000D5932">
            <w:pPr>
              <w:jc w:val="right"/>
              <w:rPr>
                <w:sz w:val="20"/>
                <w:szCs w:val="20"/>
                <w:lang w:val="en-CA" w:eastAsia="en-CA"/>
              </w:rPr>
            </w:pPr>
            <w:r w:rsidRPr="00B35CB9">
              <w:rPr>
                <w:sz w:val="20"/>
                <w:szCs w:val="20"/>
                <w:lang w:val="fr" w:eastAsia="fr"/>
              </w:rPr>
              <w:t>243 406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56C8DEE" w14:textId="77777777" w:rsidR="000D5932" w:rsidRPr="00B35CB9" w:rsidRDefault="000D5932" w:rsidP="000D5932">
            <w:pPr>
              <w:jc w:val="right"/>
              <w:rPr>
                <w:sz w:val="20"/>
                <w:szCs w:val="20"/>
                <w:lang w:val="en-CA" w:eastAsia="en-CA"/>
              </w:rPr>
            </w:pPr>
            <w:r w:rsidRPr="00B35CB9">
              <w:rPr>
                <w:sz w:val="20"/>
                <w:szCs w:val="20"/>
                <w:lang w:val="fr" w:eastAsia="fr"/>
              </w:rPr>
              <w:t>70</w:t>
            </w:r>
          </w:p>
        </w:tc>
      </w:tr>
      <w:tr w:rsidR="000D5932" w:rsidRPr="00B35CB9" w14:paraId="4CEE4A4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FD4C26" w14:textId="77777777" w:rsidR="000D5932" w:rsidRPr="00B35CB9" w:rsidRDefault="000D5932" w:rsidP="000D5932">
            <w:pPr>
              <w:jc w:val="left"/>
              <w:rPr>
                <w:sz w:val="20"/>
                <w:szCs w:val="20"/>
                <w:lang w:val="en-CA" w:eastAsia="en-CA"/>
              </w:rPr>
            </w:pPr>
            <w:r w:rsidRPr="00B35CB9">
              <w:rPr>
                <w:sz w:val="20"/>
                <w:szCs w:val="20"/>
                <w:lang w:val="fr" w:eastAsia="fr"/>
              </w:rPr>
              <w:t>Bangladesh</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B5F09AD" w14:textId="77777777" w:rsidR="000D5932" w:rsidRPr="00B35CB9" w:rsidRDefault="000D5932" w:rsidP="000D5932">
            <w:pPr>
              <w:jc w:val="right"/>
              <w:rPr>
                <w:sz w:val="20"/>
                <w:szCs w:val="20"/>
                <w:lang w:val="en-CA" w:eastAsia="en-CA"/>
              </w:rPr>
            </w:pPr>
            <w:r w:rsidRPr="00B35CB9">
              <w:rPr>
                <w:sz w:val="20"/>
                <w:szCs w:val="20"/>
                <w:lang w:val="fr" w:eastAsia="fr"/>
              </w:rPr>
              <w:t>32,3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802EA58" w14:textId="77777777" w:rsidR="000D5932" w:rsidRPr="00B35CB9" w:rsidRDefault="000D5932" w:rsidP="000D5932">
            <w:pPr>
              <w:jc w:val="right"/>
              <w:rPr>
                <w:sz w:val="20"/>
                <w:szCs w:val="20"/>
                <w:lang w:val="en-CA" w:eastAsia="en-CA"/>
              </w:rPr>
            </w:pPr>
            <w:r w:rsidRPr="00B35CB9">
              <w:rPr>
                <w:sz w:val="20"/>
                <w:szCs w:val="20"/>
                <w:lang w:val="fr" w:eastAsia="fr"/>
              </w:rPr>
              <w:t>4 053 716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2E50A2A" w14:textId="77777777" w:rsidR="000D5932" w:rsidRPr="00B35CB9" w:rsidRDefault="000D5932" w:rsidP="000D5932">
            <w:pPr>
              <w:jc w:val="right"/>
              <w:rPr>
                <w:sz w:val="20"/>
                <w:szCs w:val="20"/>
                <w:lang w:val="en-CA" w:eastAsia="en-CA"/>
              </w:rPr>
            </w:pPr>
            <w:r w:rsidRPr="00B35CB9">
              <w:rPr>
                <w:sz w:val="20"/>
                <w:szCs w:val="20"/>
                <w:lang w:val="fr" w:eastAsia="fr"/>
              </w:rPr>
              <w:t>1 478 324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7C398B7" w14:textId="77777777" w:rsidR="000D5932" w:rsidRPr="00B35CB9" w:rsidRDefault="000D5932" w:rsidP="000D5932">
            <w:pPr>
              <w:jc w:val="right"/>
              <w:rPr>
                <w:sz w:val="20"/>
                <w:szCs w:val="20"/>
                <w:lang w:val="en-CA" w:eastAsia="en-CA"/>
              </w:rPr>
            </w:pPr>
            <w:r w:rsidRPr="00B35CB9">
              <w:rPr>
                <w:sz w:val="20"/>
                <w:szCs w:val="20"/>
                <w:lang w:val="fr" w:eastAsia="fr"/>
              </w:rPr>
              <w:t>2 575 392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5C68BCF" w14:textId="77777777" w:rsidR="000D5932" w:rsidRPr="00B35CB9" w:rsidRDefault="000D5932" w:rsidP="000D5932">
            <w:pPr>
              <w:jc w:val="right"/>
              <w:rPr>
                <w:sz w:val="20"/>
                <w:szCs w:val="20"/>
                <w:lang w:val="en-CA" w:eastAsia="en-CA"/>
              </w:rPr>
            </w:pPr>
            <w:r w:rsidRPr="00B35CB9">
              <w:rPr>
                <w:sz w:val="20"/>
                <w:szCs w:val="20"/>
                <w:lang w:val="fr" w:eastAsia="fr"/>
              </w:rPr>
              <w:t>36</w:t>
            </w:r>
          </w:p>
        </w:tc>
      </w:tr>
      <w:tr w:rsidR="000D5932" w:rsidRPr="00B35CB9" w14:paraId="75F97DE5"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A39972" w14:textId="77777777" w:rsidR="000D5932" w:rsidRPr="00B35CB9" w:rsidRDefault="000D5932" w:rsidP="000D5932">
            <w:pPr>
              <w:jc w:val="left"/>
              <w:rPr>
                <w:sz w:val="20"/>
                <w:szCs w:val="20"/>
                <w:lang w:val="en-CA" w:eastAsia="en-CA"/>
              </w:rPr>
            </w:pPr>
            <w:r w:rsidRPr="00B35CB9">
              <w:rPr>
                <w:sz w:val="20"/>
                <w:szCs w:val="20"/>
                <w:lang w:val="fr" w:eastAsia="fr"/>
              </w:rPr>
              <w:t>Barbade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B429197" w14:textId="77777777" w:rsidR="000D5932" w:rsidRPr="00B35CB9" w:rsidRDefault="000D5932" w:rsidP="000D5932">
            <w:pPr>
              <w:jc w:val="right"/>
              <w:rPr>
                <w:sz w:val="20"/>
                <w:szCs w:val="20"/>
                <w:lang w:val="en-CA" w:eastAsia="en-CA"/>
              </w:rPr>
            </w:pPr>
            <w:r w:rsidRPr="00B35CB9">
              <w:rPr>
                <w:sz w:val="20"/>
                <w:szCs w:val="20"/>
                <w:lang w:val="fr" w:eastAsia="fr"/>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3D82C58" w14:textId="77777777" w:rsidR="000D5932" w:rsidRPr="00B35CB9" w:rsidRDefault="000D5932" w:rsidP="000D5932">
            <w:pPr>
              <w:jc w:val="right"/>
              <w:rPr>
                <w:sz w:val="20"/>
                <w:szCs w:val="20"/>
                <w:lang w:val="en-CA" w:eastAsia="en-CA"/>
              </w:rPr>
            </w:pPr>
            <w:r w:rsidRPr="00B35CB9">
              <w:rPr>
                <w:sz w:val="20"/>
                <w:szCs w:val="20"/>
                <w:lang w:val="fr" w:eastAsia="fr"/>
              </w:rPr>
              <w:t>210 000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729E152" w14:textId="77777777" w:rsidR="000D5932" w:rsidRPr="00B35CB9" w:rsidRDefault="000D5932" w:rsidP="000D5932">
            <w:pPr>
              <w:jc w:val="right"/>
              <w:rPr>
                <w:sz w:val="20"/>
                <w:szCs w:val="20"/>
                <w:lang w:val="en-CA" w:eastAsia="en-CA"/>
              </w:rPr>
            </w:pPr>
            <w:r w:rsidRPr="00B35CB9">
              <w:rPr>
                <w:sz w:val="20"/>
                <w:szCs w:val="20"/>
                <w:lang w:val="fr" w:eastAsia="fr"/>
              </w:rPr>
              <w:t>115 745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CB5C6DA" w14:textId="77777777" w:rsidR="000D5932" w:rsidRPr="00B35CB9" w:rsidRDefault="000D5932" w:rsidP="000D5932">
            <w:pPr>
              <w:jc w:val="right"/>
              <w:rPr>
                <w:sz w:val="20"/>
                <w:szCs w:val="20"/>
                <w:lang w:val="en-CA" w:eastAsia="en-CA"/>
              </w:rPr>
            </w:pPr>
            <w:r w:rsidRPr="00B35CB9">
              <w:rPr>
                <w:sz w:val="20"/>
                <w:szCs w:val="20"/>
                <w:lang w:val="fr" w:eastAsia="fr"/>
              </w:rPr>
              <w:t>94 255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49A7EA6" w14:textId="77777777" w:rsidR="000D5932" w:rsidRPr="00B35CB9" w:rsidRDefault="000D5932" w:rsidP="000D5932">
            <w:pPr>
              <w:jc w:val="right"/>
              <w:rPr>
                <w:sz w:val="20"/>
                <w:szCs w:val="20"/>
                <w:lang w:val="en-CA" w:eastAsia="en-CA"/>
              </w:rPr>
            </w:pPr>
            <w:r w:rsidRPr="00B35CB9">
              <w:rPr>
                <w:sz w:val="20"/>
                <w:szCs w:val="20"/>
                <w:lang w:val="fr" w:eastAsia="fr"/>
              </w:rPr>
              <w:t>55</w:t>
            </w:r>
          </w:p>
        </w:tc>
      </w:tr>
      <w:tr w:rsidR="000D5932" w:rsidRPr="00B35CB9" w14:paraId="403DAF1E"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5FA0FD" w14:textId="77777777" w:rsidR="000D5932" w:rsidRPr="00B35CB9" w:rsidRDefault="000D5932" w:rsidP="000D5932">
            <w:pPr>
              <w:jc w:val="left"/>
              <w:rPr>
                <w:sz w:val="20"/>
                <w:szCs w:val="20"/>
                <w:lang w:val="en-CA" w:eastAsia="en-CA"/>
              </w:rPr>
            </w:pPr>
            <w:r w:rsidRPr="00B35CB9">
              <w:rPr>
                <w:sz w:val="20"/>
                <w:szCs w:val="20"/>
                <w:lang w:val="fr" w:eastAsia="fr"/>
              </w:rPr>
              <w:t>Belize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2B01235" w14:textId="77777777" w:rsidR="000D5932" w:rsidRPr="00B35CB9" w:rsidRDefault="000D5932" w:rsidP="000D5932">
            <w:pPr>
              <w:jc w:val="right"/>
              <w:rPr>
                <w:sz w:val="20"/>
                <w:szCs w:val="20"/>
                <w:lang w:val="en-CA" w:eastAsia="en-CA"/>
              </w:rPr>
            </w:pPr>
            <w:r w:rsidRPr="00B35CB9">
              <w:rPr>
                <w:sz w:val="20"/>
                <w:szCs w:val="20"/>
                <w:lang w:val="fr" w:eastAsia="fr"/>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7B73E52" w14:textId="77777777" w:rsidR="000D5932" w:rsidRPr="00B35CB9" w:rsidRDefault="000D5932" w:rsidP="000D5932">
            <w:pPr>
              <w:jc w:val="right"/>
              <w:rPr>
                <w:sz w:val="20"/>
                <w:szCs w:val="20"/>
                <w:lang w:val="en-CA" w:eastAsia="en-CA"/>
              </w:rPr>
            </w:pPr>
            <w:r w:rsidRPr="00B35CB9">
              <w:rPr>
                <w:sz w:val="20"/>
                <w:szCs w:val="20"/>
                <w:lang w:val="fr" w:eastAsia="fr"/>
              </w:rPr>
              <w:t>242 500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BDE72B5" w14:textId="77777777" w:rsidR="000D5932" w:rsidRPr="00B35CB9" w:rsidRDefault="000D5932" w:rsidP="000D5932">
            <w:pPr>
              <w:jc w:val="right"/>
              <w:rPr>
                <w:sz w:val="20"/>
                <w:szCs w:val="20"/>
                <w:lang w:val="en-CA" w:eastAsia="en-CA"/>
              </w:rPr>
            </w:pPr>
            <w:r w:rsidRPr="00B35CB9">
              <w:rPr>
                <w:sz w:val="20"/>
                <w:szCs w:val="20"/>
                <w:lang w:val="fr" w:eastAsia="fr"/>
              </w:rPr>
              <w:t>140 000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FE355F5" w14:textId="77777777" w:rsidR="000D5932" w:rsidRPr="00B35CB9" w:rsidRDefault="000D5932" w:rsidP="000D5932">
            <w:pPr>
              <w:jc w:val="right"/>
              <w:rPr>
                <w:sz w:val="20"/>
                <w:szCs w:val="20"/>
                <w:lang w:val="en-CA" w:eastAsia="en-CA"/>
              </w:rPr>
            </w:pPr>
            <w:r w:rsidRPr="00B35CB9">
              <w:rPr>
                <w:sz w:val="20"/>
                <w:szCs w:val="20"/>
                <w:lang w:val="fr" w:eastAsia="fr"/>
              </w:rPr>
              <w:t>102 500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F65676E" w14:textId="77777777" w:rsidR="000D5932" w:rsidRPr="00B35CB9" w:rsidRDefault="000D5932" w:rsidP="000D5932">
            <w:pPr>
              <w:jc w:val="right"/>
              <w:rPr>
                <w:sz w:val="20"/>
                <w:szCs w:val="20"/>
                <w:lang w:val="en-CA" w:eastAsia="en-CA"/>
              </w:rPr>
            </w:pPr>
            <w:r w:rsidRPr="00B35CB9">
              <w:rPr>
                <w:sz w:val="20"/>
                <w:szCs w:val="20"/>
                <w:lang w:val="fr" w:eastAsia="fr"/>
              </w:rPr>
              <w:t>58</w:t>
            </w:r>
          </w:p>
        </w:tc>
      </w:tr>
      <w:tr w:rsidR="000D5932" w:rsidRPr="00B35CB9" w14:paraId="368CD75F"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73E8AB" w14:textId="77777777" w:rsidR="000D5932" w:rsidRPr="00B35CB9" w:rsidRDefault="000D5932" w:rsidP="000D5932">
            <w:pPr>
              <w:jc w:val="left"/>
              <w:rPr>
                <w:sz w:val="20"/>
                <w:szCs w:val="20"/>
                <w:lang w:val="en-CA" w:eastAsia="en-CA"/>
              </w:rPr>
            </w:pPr>
            <w:r w:rsidRPr="00B35CB9">
              <w:rPr>
                <w:sz w:val="20"/>
                <w:szCs w:val="20"/>
                <w:lang w:val="fr" w:eastAsia="fr"/>
              </w:rPr>
              <w:t>Bénin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EB1A8A3" w14:textId="77777777" w:rsidR="000D5932" w:rsidRPr="00B35CB9" w:rsidRDefault="000D5932" w:rsidP="000D5932">
            <w:pPr>
              <w:jc w:val="right"/>
              <w:rPr>
                <w:sz w:val="20"/>
                <w:szCs w:val="20"/>
                <w:lang w:val="en-CA" w:eastAsia="en-CA"/>
              </w:rPr>
            </w:pPr>
            <w:r w:rsidRPr="00B35CB9">
              <w:rPr>
                <w:sz w:val="20"/>
                <w:szCs w:val="20"/>
                <w:lang w:val="fr" w:eastAsia="fr"/>
              </w:rPr>
              <w:t>8,3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09F37C0" w14:textId="77777777" w:rsidR="000D5932" w:rsidRPr="00B35CB9" w:rsidRDefault="000D5932" w:rsidP="000D5932">
            <w:pPr>
              <w:jc w:val="right"/>
              <w:rPr>
                <w:sz w:val="20"/>
                <w:szCs w:val="20"/>
                <w:lang w:val="en-CA" w:eastAsia="en-CA"/>
              </w:rPr>
            </w:pPr>
            <w:r w:rsidRPr="00B35CB9">
              <w:rPr>
                <w:sz w:val="20"/>
                <w:szCs w:val="20"/>
                <w:lang w:val="fr" w:eastAsia="fr"/>
              </w:rPr>
              <w:t>565 828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72AA5FB" w14:textId="77777777" w:rsidR="000D5932" w:rsidRPr="00B35CB9" w:rsidRDefault="000D5932" w:rsidP="000D5932">
            <w:pPr>
              <w:jc w:val="right"/>
              <w:rPr>
                <w:sz w:val="20"/>
                <w:szCs w:val="20"/>
                <w:lang w:val="en-CA" w:eastAsia="en-CA"/>
              </w:rPr>
            </w:pPr>
            <w:r w:rsidRPr="00B35CB9">
              <w:rPr>
                <w:sz w:val="20"/>
                <w:szCs w:val="20"/>
                <w:lang w:val="fr" w:eastAsia="fr"/>
              </w:rPr>
              <w:t>448 324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A2E50E0" w14:textId="77777777" w:rsidR="000D5932" w:rsidRPr="00B35CB9" w:rsidRDefault="000D5932" w:rsidP="000D5932">
            <w:pPr>
              <w:jc w:val="right"/>
              <w:rPr>
                <w:sz w:val="20"/>
                <w:szCs w:val="20"/>
                <w:lang w:val="en-CA" w:eastAsia="en-CA"/>
              </w:rPr>
            </w:pPr>
            <w:r w:rsidRPr="00B35CB9">
              <w:rPr>
                <w:sz w:val="20"/>
                <w:szCs w:val="20"/>
                <w:lang w:val="fr" w:eastAsia="fr"/>
              </w:rPr>
              <w:t>117 505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DE147D1" w14:textId="77777777" w:rsidR="000D5932" w:rsidRPr="00B35CB9" w:rsidRDefault="000D5932" w:rsidP="000D5932">
            <w:pPr>
              <w:jc w:val="right"/>
              <w:rPr>
                <w:sz w:val="20"/>
                <w:szCs w:val="20"/>
                <w:lang w:val="en-CA" w:eastAsia="en-CA"/>
              </w:rPr>
            </w:pPr>
            <w:r w:rsidRPr="00B35CB9">
              <w:rPr>
                <w:sz w:val="20"/>
                <w:szCs w:val="20"/>
                <w:lang w:val="fr" w:eastAsia="fr"/>
              </w:rPr>
              <w:t>79</w:t>
            </w:r>
          </w:p>
        </w:tc>
      </w:tr>
      <w:tr w:rsidR="000D5932" w:rsidRPr="00B35CB9" w14:paraId="3EFEE0B4"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42F2510" w14:textId="77777777" w:rsidR="000D5932" w:rsidRPr="00B35CB9" w:rsidRDefault="000D5932" w:rsidP="000D5932">
            <w:pPr>
              <w:jc w:val="left"/>
              <w:rPr>
                <w:sz w:val="20"/>
                <w:szCs w:val="20"/>
                <w:lang w:val="en-CA" w:eastAsia="en-CA"/>
              </w:rPr>
            </w:pPr>
            <w:r w:rsidRPr="00B35CB9">
              <w:rPr>
                <w:sz w:val="20"/>
                <w:szCs w:val="20"/>
                <w:lang w:val="fr" w:eastAsia="fr"/>
              </w:rPr>
              <w:t>Bhoutan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FADB094" w14:textId="77777777" w:rsidR="000D5932" w:rsidRPr="00B35CB9" w:rsidRDefault="000D5932" w:rsidP="000D5932">
            <w:pPr>
              <w:jc w:val="right"/>
              <w:rPr>
                <w:sz w:val="20"/>
                <w:szCs w:val="20"/>
                <w:lang w:val="en-CA" w:eastAsia="en-CA"/>
              </w:rPr>
            </w:pPr>
            <w:r w:rsidRPr="00B35CB9">
              <w:rPr>
                <w:sz w:val="20"/>
                <w:szCs w:val="20"/>
                <w:lang w:val="fr" w:eastAsia="fr"/>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55BE878" w14:textId="77777777" w:rsidR="000D5932" w:rsidRPr="00B35CB9" w:rsidRDefault="000D5932" w:rsidP="000D5932">
            <w:pPr>
              <w:jc w:val="right"/>
              <w:rPr>
                <w:sz w:val="20"/>
                <w:szCs w:val="20"/>
                <w:lang w:val="en-CA" w:eastAsia="en-CA"/>
              </w:rPr>
            </w:pPr>
            <w:r w:rsidRPr="00B35CB9">
              <w:rPr>
                <w:sz w:val="20"/>
                <w:szCs w:val="20"/>
                <w:lang w:val="fr" w:eastAsia="fr"/>
              </w:rPr>
              <w:t>423 000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1F2211B" w14:textId="77777777" w:rsidR="000D5932" w:rsidRPr="00B35CB9" w:rsidRDefault="000D5932" w:rsidP="000D5932">
            <w:pPr>
              <w:jc w:val="right"/>
              <w:rPr>
                <w:sz w:val="20"/>
                <w:szCs w:val="20"/>
                <w:lang w:val="en-CA" w:eastAsia="en-CA"/>
              </w:rPr>
            </w:pPr>
            <w:r w:rsidRPr="00B35CB9">
              <w:rPr>
                <w:sz w:val="20"/>
                <w:szCs w:val="20"/>
                <w:lang w:val="fr" w:eastAsia="fr"/>
              </w:rPr>
              <w:t>367 610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0ECD6A8" w14:textId="77777777" w:rsidR="000D5932" w:rsidRPr="00B35CB9" w:rsidRDefault="000D5932" w:rsidP="000D5932">
            <w:pPr>
              <w:jc w:val="right"/>
              <w:rPr>
                <w:sz w:val="20"/>
                <w:szCs w:val="20"/>
                <w:lang w:val="en-CA" w:eastAsia="en-CA"/>
              </w:rPr>
            </w:pPr>
            <w:r w:rsidRPr="00B35CB9">
              <w:rPr>
                <w:sz w:val="20"/>
                <w:szCs w:val="20"/>
                <w:lang w:val="fr" w:eastAsia="fr"/>
              </w:rPr>
              <w:t>55 390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8F3E0AA" w14:textId="77777777" w:rsidR="000D5932" w:rsidRPr="00B35CB9" w:rsidRDefault="000D5932" w:rsidP="000D5932">
            <w:pPr>
              <w:jc w:val="right"/>
              <w:rPr>
                <w:sz w:val="20"/>
                <w:szCs w:val="20"/>
                <w:lang w:val="en-CA" w:eastAsia="en-CA"/>
              </w:rPr>
            </w:pPr>
            <w:r w:rsidRPr="00B35CB9">
              <w:rPr>
                <w:sz w:val="20"/>
                <w:szCs w:val="20"/>
                <w:lang w:val="fr" w:eastAsia="fr"/>
              </w:rPr>
              <w:t>87</w:t>
            </w:r>
          </w:p>
        </w:tc>
      </w:tr>
      <w:tr w:rsidR="000D5932" w:rsidRPr="00B35CB9" w14:paraId="463F57C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2FF3879" w14:textId="77777777" w:rsidR="000D5932" w:rsidRPr="00B35CB9" w:rsidRDefault="000D5932" w:rsidP="000D5932">
            <w:pPr>
              <w:jc w:val="left"/>
              <w:rPr>
                <w:sz w:val="20"/>
                <w:szCs w:val="20"/>
                <w:lang w:val="en-CA" w:eastAsia="en-CA"/>
              </w:rPr>
            </w:pPr>
            <w:r w:rsidRPr="00B35CB9">
              <w:rPr>
                <w:sz w:val="20"/>
                <w:szCs w:val="20"/>
                <w:lang w:val="fr" w:eastAsia="fr"/>
              </w:rPr>
              <w:t>Bolivie (État plurinational 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426670E" w14:textId="77777777" w:rsidR="000D5932" w:rsidRPr="00B35CB9" w:rsidRDefault="000D5932" w:rsidP="000D5932">
            <w:pPr>
              <w:jc w:val="right"/>
              <w:rPr>
                <w:sz w:val="20"/>
                <w:szCs w:val="20"/>
                <w:lang w:val="en-CA" w:eastAsia="en-CA"/>
              </w:rPr>
            </w:pPr>
            <w:r w:rsidRPr="00B35CB9">
              <w:rPr>
                <w:sz w:val="20"/>
                <w:szCs w:val="20"/>
                <w:lang w:val="fr" w:eastAsia="fr"/>
              </w:rPr>
              <w:t>1,5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4C498B" w14:textId="77777777" w:rsidR="000D5932" w:rsidRPr="00B35CB9" w:rsidRDefault="000D5932" w:rsidP="000D5932">
            <w:pPr>
              <w:jc w:val="right"/>
              <w:rPr>
                <w:sz w:val="20"/>
                <w:szCs w:val="20"/>
                <w:lang w:val="en-CA" w:eastAsia="en-CA"/>
              </w:rPr>
            </w:pPr>
            <w:r w:rsidRPr="00B35CB9">
              <w:rPr>
                <w:sz w:val="20"/>
                <w:szCs w:val="20"/>
                <w:lang w:val="fr" w:eastAsia="fr"/>
              </w:rPr>
              <w:t>283 344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9AE41F2" w14:textId="77777777" w:rsidR="000D5932" w:rsidRPr="00B35CB9" w:rsidRDefault="000D5932" w:rsidP="000D5932">
            <w:pPr>
              <w:jc w:val="right"/>
              <w:rPr>
                <w:sz w:val="20"/>
                <w:szCs w:val="20"/>
                <w:lang w:val="en-CA" w:eastAsia="en-CA"/>
              </w:rPr>
            </w:pPr>
            <w:r w:rsidRPr="00B35CB9">
              <w:rPr>
                <w:sz w:val="20"/>
                <w:szCs w:val="20"/>
                <w:lang w:val="fr" w:eastAsia="fr"/>
              </w:rPr>
              <w:t>249 072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D24C2D8" w14:textId="77777777" w:rsidR="000D5932" w:rsidRPr="00B35CB9" w:rsidRDefault="000D5932" w:rsidP="000D5932">
            <w:pPr>
              <w:jc w:val="right"/>
              <w:rPr>
                <w:sz w:val="20"/>
                <w:szCs w:val="20"/>
                <w:lang w:val="en-CA" w:eastAsia="en-CA"/>
              </w:rPr>
            </w:pPr>
            <w:r w:rsidRPr="00B35CB9">
              <w:rPr>
                <w:sz w:val="20"/>
                <w:szCs w:val="20"/>
                <w:lang w:val="fr" w:eastAsia="fr"/>
              </w:rPr>
              <w:t>34 272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653C1D2" w14:textId="77777777" w:rsidR="000D5932" w:rsidRPr="00B35CB9" w:rsidRDefault="000D5932" w:rsidP="000D5932">
            <w:pPr>
              <w:jc w:val="right"/>
              <w:rPr>
                <w:sz w:val="20"/>
                <w:szCs w:val="20"/>
                <w:lang w:val="en-CA" w:eastAsia="en-CA"/>
              </w:rPr>
            </w:pPr>
            <w:r w:rsidRPr="00B35CB9">
              <w:rPr>
                <w:sz w:val="20"/>
                <w:szCs w:val="20"/>
                <w:lang w:val="fr" w:eastAsia="fr"/>
              </w:rPr>
              <w:t>88</w:t>
            </w:r>
          </w:p>
        </w:tc>
      </w:tr>
      <w:tr w:rsidR="000D5932" w:rsidRPr="00B35CB9" w14:paraId="0EDA79D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7163F03" w14:textId="77777777" w:rsidR="000D5932" w:rsidRPr="00B35CB9" w:rsidRDefault="000D5932" w:rsidP="000D5932">
            <w:pPr>
              <w:jc w:val="left"/>
              <w:rPr>
                <w:sz w:val="20"/>
                <w:szCs w:val="20"/>
                <w:lang w:val="en-CA" w:eastAsia="en-CA"/>
              </w:rPr>
            </w:pPr>
            <w:r w:rsidRPr="00B35CB9">
              <w:rPr>
                <w:sz w:val="20"/>
                <w:szCs w:val="20"/>
                <w:lang w:val="fr" w:eastAsia="fr"/>
              </w:rPr>
              <w:t>Bosnie-Herzégovine</w:t>
            </w:r>
            <w:r w:rsidRPr="00B35CB9">
              <w:rPr>
                <w:sz w:val="20"/>
                <w:szCs w:val="20"/>
                <w:lang w:val="fr" w:eastAsia="fr"/>
              </w:rPr>
              <w:br/>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7C1CE5" w14:textId="77777777" w:rsidR="000D5932" w:rsidRPr="00B35CB9" w:rsidRDefault="000D5932" w:rsidP="000D5932">
            <w:pPr>
              <w:jc w:val="right"/>
              <w:rPr>
                <w:sz w:val="20"/>
                <w:szCs w:val="20"/>
                <w:lang w:val="en-CA" w:eastAsia="en-CA"/>
              </w:rPr>
            </w:pPr>
            <w:r w:rsidRPr="00B35CB9">
              <w:rPr>
                <w:sz w:val="20"/>
                <w:szCs w:val="20"/>
                <w:lang w:val="fr" w:eastAsia="fr"/>
              </w:rPr>
              <w:t>6,6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36D6FFB" w14:textId="77777777" w:rsidR="000D5932" w:rsidRPr="00B35CB9" w:rsidRDefault="000D5932" w:rsidP="000D5932">
            <w:pPr>
              <w:jc w:val="right"/>
              <w:rPr>
                <w:sz w:val="20"/>
                <w:szCs w:val="20"/>
                <w:lang w:val="en-CA" w:eastAsia="en-CA"/>
              </w:rPr>
            </w:pPr>
            <w:r w:rsidRPr="00B35CB9">
              <w:rPr>
                <w:sz w:val="20"/>
                <w:szCs w:val="20"/>
                <w:lang w:val="fr" w:eastAsia="fr"/>
              </w:rPr>
              <w:t>908 645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86DD482" w14:textId="77777777" w:rsidR="000D5932" w:rsidRPr="00B35CB9" w:rsidRDefault="000D5932" w:rsidP="000D5932">
            <w:pPr>
              <w:jc w:val="right"/>
              <w:rPr>
                <w:sz w:val="20"/>
                <w:szCs w:val="20"/>
                <w:lang w:val="en-CA" w:eastAsia="en-CA"/>
              </w:rPr>
            </w:pPr>
            <w:r w:rsidRPr="00B35CB9">
              <w:rPr>
                <w:sz w:val="20"/>
                <w:szCs w:val="20"/>
                <w:lang w:val="fr" w:eastAsia="fr"/>
              </w:rPr>
              <w:t>729 240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87E87BF" w14:textId="77777777" w:rsidR="000D5932" w:rsidRPr="00B35CB9" w:rsidRDefault="000D5932" w:rsidP="000D5932">
            <w:pPr>
              <w:jc w:val="right"/>
              <w:rPr>
                <w:sz w:val="20"/>
                <w:szCs w:val="20"/>
                <w:lang w:val="en-CA" w:eastAsia="en-CA"/>
              </w:rPr>
            </w:pPr>
            <w:r w:rsidRPr="00B35CB9">
              <w:rPr>
                <w:sz w:val="20"/>
                <w:szCs w:val="20"/>
                <w:lang w:val="fr" w:eastAsia="fr"/>
              </w:rPr>
              <w:t>179 405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92A826E" w14:textId="77777777" w:rsidR="000D5932" w:rsidRPr="00B35CB9" w:rsidRDefault="000D5932" w:rsidP="000D5932">
            <w:pPr>
              <w:jc w:val="right"/>
              <w:rPr>
                <w:sz w:val="20"/>
                <w:szCs w:val="20"/>
                <w:lang w:val="en-CA" w:eastAsia="en-CA"/>
              </w:rPr>
            </w:pPr>
            <w:r w:rsidRPr="00B35CB9">
              <w:rPr>
                <w:sz w:val="20"/>
                <w:szCs w:val="20"/>
                <w:lang w:val="fr" w:eastAsia="fr"/>
              </w:rPr>
              <w:t>80</w:t>
            </w:r>
          </w:p>
        </w:tc>
      </w:tr>
      <w:tr w:rsidR="000D5932" w:rsidRPr="00B35CB9" w14:paraId="5A19A1F4"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814309" w14:textId="77777777" w:rsidR="000D5932" w:rsidRPr="00B35CB9" w:rsidRDefault="000D5932" w:rsidP="000D5932">
            <w:pPr>
              <w:jc w:val="left"/>
              <w:rPr>
                <w:sz w:val="20"/>
                <w:szCs w:val="20"/>
                <w:lang w:val="en-CA" w:eastAsia="en-CA"/>
              </w:rPr>
            </w:pPr>
            <w:r w:rsidRPr="00B35CB9">
              <w:rPr>
                <w:sz w:val="20"/>
                <w:szCs w:val="20"/>
                <w:lang w:val="fr" w:eastAsia="fr"/>
              </w:rPr>
              <w:t>Botswana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FF59BDD" w14:textId="77777777" w:rsidR="000D5932" w:rsidRPr="00B35CB9" w:rsidRDefault="000D5932" w:rsidP="000D5932">
            <w:pPr>
              <w:jc w:val="right"/>
              <w:rPr>
                <w:sz w:val="20"/>
                <w:szCs w:val="20"/>
                <w:lang w:val="en-CA" w:eastAsia="en-CA"/>
              </w:rPr>
            </w:pPr>
            <w:r w:rsidRPr="00B35CB9">
              <w:rPr>
                <w:sz w:val="20"/>
                <w:szCs w:val="20"/>
                <w:lang w:val="fr" w:eastAsia="fr"/>
              </w:rPr>
              <w:t>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C696732" w14:textId="77777777" w:rsidR="000D5932" w:rsidRPr="00B35CB9" w:rsidRDefault="000D5932" w:rsidP="000D5932">
            <w:pPr>
              <w:jc w:val="right"/>
              <w:rPr>
                <w:sz w:val="20"/>
                <w:szCs w:val="20"/>
                <w:lang w:val="en-CA" w:eastAsia="en-CA"/>
              </w:rPr>
            </w:pPr>
            <w:r w:rsidRPr="00B35CB9">
              <w:rPr>
                <w:sz w:val="20"/>
                <w:szCs w:val="20"/>
                <w:lang w:val="fr" w:eastAsia="fr"/>
              </w:rPr>
              <w:t>505 000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2A8B105" w14:textId="77777777" w:rsidR="000D5932" w:rsidRPr="00B35CB9" w:rsidRDefault="000D5932" w:rsidP="000D5932">
            <w:pPr>
              <w:jc w:val="right"/>
              <w:rPr>
                <w:sz w:val="20"/>
                <w:szCs w:val="20"/>
                <w:lang w:val="en-CA" w:eastAsia="en-CA"/>
              </w:rPr>
            </w:pPr>
            <w:r w:rsidRPr="00B35CB9">
              <w:rPr>
                <w:sz w:val="20"/>
                <w:szCs w:val="20"/>
                <w:lang w:val="fr" w:eastAsia="fr"/>
              </w:rPr>
              <w:t>180 139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C9BEE14" w14:textId="77777777" w:rsidR="000D5932" w:rsidRPr="00B35CB9" w:rsidRDefault="000D5932" w:rsidP="000D5932">
            <w:pPr>
              <w:jc w:val="right"/>
              <w:rPr>
                <w:sz w:val="20"/>
                <w:szCs w:val="20"/>
                <w:lang w:val="en-CA" w:eastAsia="en-CA"/>
              </w:rPr>
            </w:pPr>
            <w:r w:rsidRPr="00B35CB9">
              <w:rPr>
                <w:sz w:val="20"/>
                <w:szCs w:val="20"/>
                <w:lang w:val="fr" w:eastAsia="fr"/>
              </w:rPr>
              <w:t>324 861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5091FE6" w14:textId="77777777" w:rsidR="000D5932" w:rsidRPr="00B35CB9" w:rsidRDefault="000D5932" w:rsidP="000D5932">
            <w:pPr>
              <w:jc w:val="right"/>
              <w:rPr>
                <w:sz w:val="20"/>
                <w:szCs w:val="20"/>
                <w:lang w:val="en-CA" w:eastAsia="en-CA"/>
              </w:rPr>
            </w:pPr>
            <w:r w:rsidRPr="00B35CB9">
              <w:rPr>
                <w:sz w:val="20"/>
                <w:szCs w:val="20"/>
                <w:lang w:val="fr" w:eastAsia="fr"/>
              </w:rPr>
              <w:t>36</w:t>
            </w:r>
          </w:p>
        </w:tc>
      </w:tr>
      <w:tr w:rsidR="000D5932" w:rsidRPr="00B35CB9" w14:paraId="1469C7C7"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6700F5" w14:textId="77777777" w:rsidR="000D5932" w:rsidRPr="00B35CB9" w:rsidRDefault="000D5932" w:rsidP="000D5932">
            <w:pPr>
              <w:jc w:val="left"/>
              <w:rPr>
                <w:sz w:val="20"/>
                <w:szCs w:val="20"/>
                <w:lang w:val="en-CA" w:eastAsia="en-CA"/>
              </w:rPr>
            </w:pPr>
            <w:r w:rsidRPr="00B35CB9">
              <w:rPr>
                <w:sz w:val="20"/>
                <w:szCs w:val="20"/>
                <w:lang w:val="fr" w:eastAsia="fr"/>
              </w:rPr>
              <w:t>Brésil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E9C7F63" w14:textId="77777777" w:rsidR="000D5932" w:rsidRPr="00B35CB9" w:rsidRDefault="000D5932" w:rsidP="000D5932">
            <w:pPr>
              <w:jc w:val="right"/>
              <w:rPr>
                <w:sz w:val="20"/>
                <w:szCs w:val="20"/>
                <w:lang w:val="en-CA" w:eastAsia="en-CA"/>
              </w:rPr>
            </w:pPr>
            <w:r w:rsidRPr="00B35CB9">
              <w:rPr>
                <w:sz w:val="20"/>
                <w:szCs w:val="20"/>
                <w:lang w:val="fr" w:eastAsia="fr"/>
              </w:rPr>
              <w:t>474,4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4CFBE45" w14:textId="77777777" w:rsidR="000D5932" w:rsidRPr="00B35CB9" w:rsidRDefault="000D5932" w:rsidP="000D5932">
            <w:pPr>
              <w:jc w:val="right"/>
              <w:rPr>
                <w:sz w:val="20"/>
                <w:szCs w:val="20"/>
                <w:lang w:val="en-CA" w:eastAsia="en-CA"/>
              </w:rPr>
            </w:pPr>
            <w:r w:rsidRPr="00B35CB9">
              <w:rPr>
                <w:sz w:val="20"/>
                <w:szCs w:val="20"/>
                <w:lang w:val="fr" w:eastAsia="fr"/>
              </w:rPr>
              <w:t>41 490 199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C35DF1" w14:textId="77777777" w:rsidR="000D5932" w:rsidRPr="00B35CB9" w:rsidRDefault="000D5932" w:rsidP="000D5932">
            <w:pPr>
              <w:jc w:val="right"/>
              <w:rPr>
                <w:sz w:val="20"/>
                <w:szCs w:val="20"/>
                <w:lang w:val="en-CA" w:eastAsia="en-CA"/>
              </w:rPr>
            </w:pPr>
            <w:r w:rsidRPr="00B35CB9">
              <w:rPr>
                <w:sz w:val="20"/>
                <w:szCs w:val="20"/>
                <w:lang w:val="fr" w:eastAsia="fr"/>
              </w:rPr>
              <w:t>22 288 700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1F7D093" w14:textId="77777777" w:rsidR="000D5932" w:rsidRPr="00B35CB9" w:rsidRDefault="000D5932" w:rsidP="000D5932">
            <w:pPr>
              <w:jc w:val="right"/>
              <w:rPr>
                <w:sz w:val="20"/>
                <w:szCs w:val="20"/>
                <w:lang w:val="en-CA" w:eastAsia="en-CA"/>
              </w:rPr>
            </w:pPr>
            <w:r w:rsidRPr="00B35CB9">
              <w:rPr>
                <w:sz w:val="20"/>
                <w:szCs w:val="20"/>
                <w:lang w:val="fr" w:eastAsia="fr"/>
              </w:rPr>
              <w:t>19 201 499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B097210" w14:textId="77777777" w:rsidR="000D5932" w:rsidRPr="00B35CB9" w:rsidRDefault="000D5932" w:rsidP="000D5932">
            <w:pPr>
              <w:jc w:val="right"/>
              <w:rPr>
                <w:sz w:val="20"/>
                <w:szCs w:val="20"/>
                <w:lang w:val="en-CA" w:eastAsia="en-CA"/>
              </w:rPr>
            </w:pPr>
            <w:r w:rsidRPr="00B35CB9">
              <w:rPr>
                <w:sz w:val="20"/>
                <w:szCs w:val="20"/>
                <w:lang w:val="fr" w:eastAsia="fr"/>
              </w:rPr>
              <w:t>54</w:t>
            </w:r>
          </w:p>
        </w:tc>
      </w:tr>
      <w:tr w:rsidR="000D5932" w:rsidRPr="00B35CB9" w14:paraId="13132C3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921C95A" w14:textId="77777777" w:rsidR="000D5932" w:rsidRPr="00B35CB9" w:rsidRDefault="000D5932" w:rsidP="000D5932">
            <w:pPr>
              <w:jc w:val="left"/>
              <w:rPr>
                <w:sz w:val="20"/>
                <w:szCs w:val="20"/>
                <w:lang w:val="en-CA" w:eastAsia="en-CA"/>
              </w:rPr>
            </w:pPr>
            <w:r w:rsidRPr="00B35CB9">
              <w:rPr>
                <w:sz w:val="20"/>
                <w:szCs w:val="20"/>
                <w:lang w:val="fr" w:eastAsia="fr"/>
              </w:rPr>
              <w:t>Brunei Darussalam</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036540A" w14:textId="77777777" w:rsidR="000D5932" w:rsidRPr="00B35CB9" w:rsidRDefault="000D5932" w:rsidP="000D5932">
            <w:pPr>
              <w:jc w:val="right"/>
              <w:rPr>
                <w:sz w:val="20"/>
                <w:szCs w:val="20"/>
                <w:lang w:val="en-CA" w:eastAsia="en-CA"/>
              </w:rPr>
            </w:pPr>
            <w:r w:rsidRPr="00B35CB9">
              <w:rPr>
                <w:sz w:val="20"/>
                <w:szCs w:val="20"/>
                <w:lang w:val="fr" w:eastAsia="fr"/>
              </w:rPr>
              <w:t>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F42F560" w14:textId="77777777" w:rsidR="000D5932" w:rsidRPr="00B35CB9" w:rsidRDefault="000D5932" w:rsidP="000D5932">
            <w:pPr>
              <w:jc w:val="right"/>
              <w:rPr>
                <w:sz w:val="20"/>
                <w:szCs w:val="20"/>
                <w:lang w:val="en-CA" w:eastAsia="en-CA"/>
              </w:rPr>
            </w:pPr>
            <w:r w:rsidRPr="00B35CB9">
              <w:rPr>
                <w:sz w:val="20"/>
                <w:szCs w:val="20"/>
                <w:lang w:val="fr" w:eastAsia="fr"/>
              </w:rPr>
              <w:t>282 900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6CC335F" w14:textId="77777777" w:rsidR="000D5932" w:rsidRPr="00B35CB9" w:rsidRDefault="000D5932" w:rsidP="000D5932">
            <w:pPr>
              <w:jc w:val="right"/>
              <w:rPr>
                <w:sz w:val="20"/>
                <w:szCs w:val="20"/>
                <w:lang w:val="en-CA" w:eastAsia="en-CA"/>
              </w:rPr>
            </w:pPr>
            <w:r w:rsidRPr="00B35CB9">
              <w:rPr>
                <w:sz w:val="20"/>
                <w:szCs w:val="20"/>
                <w:lang w:val="fr" w:eastAsia="fr"/>
              </w:rPr>
              <w:t>190 195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2DBB900" w14:textId="77777777" w:rsidR="000D5932" w:rsidRPr="00B35CB9" w:rsidRDefault="000D5932" w:rsidP="000D5932">
            <w:pPr>
              <w:jc w:val="right"/>
              <w:rPr>
                <w:sz w:val="20"/>
                <w:szCs w:val="20"/>
                <w:lang w:val="en-CA" w:eastAsia="en-CA"/>
              </w:rPr>
            </w:pPr>
            <w:r w:rsidRPr="00B35CB9">
              <w:rPr>
                <w:sz w:val="20"/>
                <w:szCs w:val="20"/>
                <w:lang w:val="fr" w:eastAsia="fr"/>
              </w:rPr>
              <w:t>92 705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25507A6" w14:textId="77777777" w:rsidR="000D5932" w:rsidRPr="00B35CB9" w:rsidRDefault="000D5932" w:rsidP="000D5932">
            <w:pPr>
              <w:jc w:val="right"/>
              <w:rPr>
                <w:sz w:val="20"/>
                <w:szCs w:val="20"/>
                <w:lang w:val="en-CA" w:eastAsia="en-CA"/>
              </w:rPr>
            </w:pPr>
            <w:r w:rsidRPr="00B35CB9">
              <w:rPr>
                <w:sz w:val="20"/>
                <w:szCs w:val="20"/>
                <w:lang w:val="fr" w:eastAsia="fr"/>
              </w:rPr>
              <w:t>67</w:t>
            </w:r>
          </w:p>
        </w:tc>
      </w:tr>
      <w:tr w:rsidR="000D5932" w:rsidRPr="00B35CB9" w14:paraId="0B999154"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93392E" w14:textId="77777777" w:rsidR="000D5932" w:rsidRPr="00B35CB9" w:rsidRDefault="000D5932" w:rsidP="000D5932">
            <w:pPr>
              <w:jc w:val="left"/>
              <w:rPr>
                <w:sz w:val="20"/>
                <w:szCs w:val="20"/>
                <w:lang w:val="en-CA" w:eastAsia="en-CA"/>
              </w:rPr>
            </w:pPr>
            <w:r w:rsidRPr="00B35CB9">
              <w:rPr>
                <w:sz w:val="20"/>
                <w:szCs w:val="20"/>
                <w:lang w:val="fr" w:eastAsia="fr"/>
              </w:rPr>
              <w:t>Burkina Faso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8058156" w14:textId="77777777" w:rsidR="000D5932" w:rsidRPr="00B35CB9" w:rsidRDefault="000D5932" w:rsidP="000D5932">
            <w:pPr>
              <w:jc w:val="right"/>
              <w:rPr>
                <w:sz w:val="20"/>
                <w:szCs w:val="20"/>
                <w:lang w:val="en-CA" w:eastAsia="en-CA"/>
              </w:rPr>
            </w:pPr>
            <w:r w:rsidRPr="00B35CB9">
              <w:rPr>
                <w:sz w:val="20"/>
                <w:szCs w:val="20"/>
                <w:lang w:val="fr" w:eastAsia="fr"/>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63FA219" w14:textId="77777777" w:rsidR="000D5932" w:rsidRPr="00B35CB9" w:rsidRDefault="000D5932" w:rsidP="000D5932">
            <w:pPr>
              <w:jc w:val="right"/>
              <w:rPr>
                <w:sz w:val="20"/>
                <w:szCs w:val="20"/>
                <w:lang w:val="en-CA" w:eastAsia="en-CA"/>
              </w:rPr>
            </w:pPr>
            <w:r w:rsidRPr="00B35CB9">
              <w:rPr>
                <w:sz w:val="20"/>
                <w:szCs w:val="20"/>
                <w:lang w:val="fr" w:eastAsia="fr"/>
              </w:rPr>
              <w:t>565 630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23A7B77" w14:textId="77777777" w:rsidR="000D5932" w:rsidRPr="00B35CB9" w:rsidRDefault="000D5932" w:rsidP="000D5932">
            <w:pPr>
              <w:jc w:val="right"/>
              <w:rPr>
                <w:sz w:val="20"/>
                <w:szCs w:val="20"/>
                <w:lang w:val="en-CA" w:eastAsia="en-CA"/>
              </w:rPr>
            </w:pPr>
            <w:r w:rsidRPr="00B35CB9">
              <w:rPr>
                <w:sz w:val="20"/>
                <w:szCs w:val="20"/>
                <w:lang w:val="fr" w:eastAsia="fr"/>
              </w:rPr>
              <w:t>430 674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89F4AA9" w14:textId="77777777" w:rsidR="000D5932" w:rsidRPr="00B35CB9" w:rsidRDefault="000D5932" w:rsidP="000D5932">
            <w:pPr>
              <w:jc w:val="right"/>
              <w:rPr>
                <w:sz w:val="20"/>
                <w:szCs w:val="20"/>
                <w:lang w:val="en-CA" w:eastAsia="en-CA"/>
              </w:rPr>
            </w:pPr>
            <w:r w:rsidRPr="00B35CB9">
              <w:rPr>
                <w:sz w:val="20"/>
                <w:szCs w:val="20"/>
                <w:lang w:val="fr" w:eastAsia="fr"/>
              </w:rPr>
              <w:t>134 956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2002BB4" w14:textId="77777777" w:rsidR="000D5932" w:rsidRPr="00B35CB9" w:rsidRDefault="000D5932" w:rsidP="000D5932">
            <w:pPr>
              <w:jc w:val="right"/>
              <w:rPr>
                <w:sz w:val="20"/>
                <w:szCs w:val="20"/>
                <w:lang w:val="en-CA" w:eastAsia="en-CA"/>
              </w:rPr>
            </w:pPr>
            <w:r w:rsidRPr="00B35CB9">
              <w:rPr>
                <w:sz w:val="20"/>
                <w:szCs w:val="20"/>
                <w:lang w:val="fr" w:eastAsia="fr"/>
              </w:rPr>
              <w:t>76</w:t>
            </w:r>
          </w:p>
        </w:tc>
      </w:tr>
      <w:tr w:rsidR="000D5932" w:rsidRPr="00B35CB9" w14:paraId="5CD994A4"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68FD96" w14:textId="77777777" w:rsidR="000D5932" w:rsidRPr="00B35CB9" w:rsidRDefault="000D5932" w:rsidP="000D5932">
            <w:pPr>
              <w:jc w:val="left"/>
              <w:rPr>
                <w:sz w:val="20"/>
                <w:szCs w:val="20"/>
                <w:lang w:val="en-CA" w:eastAsia="en-CA"/>
              </w:rPr>
            </w:pPr>
            <w:r w:rsidRPr="00B35CB9">
              <w:rPr>
                <w:sz w:val="20"/>
                <w:szCs w:val="20"/>
                <w:lang w:val="fr" w:eastAsia="fr"/>
              </w:rPr>
              <w:t>Burundi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FD53490" w14:textId="77777777" w:rsidR="000D5932" w:rsidRPr="00B35CB9" w:rsidRDefault="000D5932" w:rsidP="000D5932">
            <w:pPr>
              <w:jc w:val="right"/>
              <w:rPr>
                <w:sz w:val="20"/>
                <w:szCs w:val="20"/>
                <w:lang w:val="en-CA" w:eastAsia="en-CA"/>
              </w:rPr>
            </w:pPr>
            <w:r w:rsidRPr="00B35CB9">
              <w:rPr>
                <w:sz w:val="20"/>
                <w:szCs w:val="20"/>
                <w:lang w:val="fr" w:eastAsia="fr"/>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14E66AF" w14:textId="77777777" w:rsidR="000D5932" w:rsidRPr="00B35CB9" w:rsidRDefault="000D5932" w:rsidP="000D5932">
            <w:pPr>
              <w:jc w:val="right"/>
              <w:rPr>
                <w:sz w:val="20"/>
                <w:szCs w:val="20"/>
                <w:lang w:val="en-CA" w:eastAsia="en-CA"/>
              </w:rPr>
            </w:pPr>
            <w:r w:rsidRPr="00B35CB9">
              <w:rPr>
                <w:sz w:val="20"/>
                <w:szCs w:val="20"/>
                <w:lang w:val="fr" w:eastAsia="fr"/>
              </w:rPr>
              <w:t>296 844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7C61069" w14:textId="77777777" w:rsidR="000D5932" w:rsidRPr="00B35CB9" w:rsidRDefault="000D5932" w:rsidP="000D5932">
            <w:pPr>
              <w:jc w:val="right"/>
              <w:rPr>
                <w:sz w:val="20"/>
                <w:szCs w:val="20"/>
                <w:lang w:val="en-CA" w:eastAsia="en-CA"/>
              </w:rPr>
            </w:pPr>
            <w:r w:rsidRPr="00B35CB9">
              <w:rPr>
                <w:sz w:val="20"/>
                <w:szCs w:val="20"/>
                <w:lang w:val="fr" w:eastAsia="fr"/>
              </w:rPr>
              <w:t>146 860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4702E89" w14:textId="77777777" w:rsidR="000D5932" w:rsidRPr="00B35CB9" w:rsidRDefault="000D5932" w:rsidP="000D5932">
            <w:pPr>
              <w:jc w:val="right"/>
              <w:rPr>
                <w:sz w:val="20"/>
                <w:szCs w:val="20"/>
                <w:lang w:val="en-CA" w:eastAsia="en-CA"/>
              </w:rPr>
            </w:pPr>
            <w:r w:rsidRPr="00B35CB9">
              <w:rPr>
                <w:sz w:val="20"/>
                <w:szCs w:val="20"/>
                <w:lang w:val="fr" w:eastAsia="fr"/>
              </w:rPr>
              <w:t>149 984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EB625EB" w14:textId="77777777" w:rsidR="000D5932" w:rsidRPr="00B35CB9" w:rsidRDefault="000D5932" w:rsidP="000D5932">
            <w:pPr>
              <w:jc w:val="right"/>
              <w:rPr>
                <w:sz w:val="20"/>
                <w:szCs w:val="20"/>
                <w:lang w:val="en-CA" w:eastAsia="en-CA"/>
              </w:rPr>
            </w:pPr>
            <w:r w:rsidRPr="00B35CB9">
              <w:rPr>
                <w:sz w:val="20"/>
                <w:szCs w:val="20"/>
                <w:lang w:val="fr" w:eastAsia="fr"/>
              </w:rPr>
              <w:t>49</w:t>
            </w:r>
          </w:p>
        </w:tc>
      </w:tr>
      <w:tr w:rsidR="000D5932" w:rsidRPr="00B35CB9" w14:paraId="7767C146"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228438D" w14:textId="77777777" w:rsidR="000D5932" w:rsidRPr="00B35CB9" w:rsidRDefault="000D5932" w:rsidP="000D5932">
            <w:pPr>
              <w:jc w:val="left"/>
              <w:rPr>
                <w:sz w:val="20"/>
                <w:szCs w:val="20"/>
                <w:lang w:val="en-CA" w:eastAsia="en-CA"/>
              </w:rPr>
            </w:pPr>
            <w:r w:rsidRPr="00B35CB9">
              <w:rPr>
                <w:sz w:val="20"/>
                <w:szCs w:val="20"/>
                <w:lang w:val="fr" w:eastAsia="fr"/>
              </w:rPr>
              <w:t>Cambodge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DB4483E" w14:textId="77777777" w:rsidR="000D5932" w:rsidRPr="00B35CB9" w:rsidRDefault="000D5932" w:rsidP="000D5932">
            <w:pPr>
              <w:jc w:val="right"/>
              <w:rPr>
                <w:sz w:val="20"/>
                <w:szCs w:val="20"/>
                <w:lang w:val="en-CA" w:eastAsia="en-CA"/>
              </w:rPr>
            </w:pPr>
            <w:r w:rsidRPr="00B35CB9">
              <w:rPr>
                <w:sz w:val="20"/>
                <w:szCs w:val="20"/>
                <w:lang w:val="fr" w:eastAsia="fr"/>
              </w:rPr>
              <w:t>1,5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844726E" w14:textId="77777777" w:rsidR="000D5932" w:rsidRPr="00B35CB9" w:rsidRDefault="000D5932" w:rsidP="000D5932">
            <w:pPr>
              <w:jc w:val="right"/>
              <w:rPr>
                <w:sz w:val="20"/>
                <w:szCs w:val="20"/>
                <w:lang w:val="en-CA" w:eastAsia="en-CA"/>
              </w:rPr>
            </w:pPr>
            <w:r w:rsidRPr="00B35CB9">
              <w:rPr>
                <w:sz w:val="20"/>
                <w:szCs w:val="20"/>
                <w:lang w:val="fr" w:eastAsia="fr"/>
              </w:rPr>
              <w:t>899 221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4E69BD6" w14:textId="77777777" w:rsidR="000D5932" w:rsidRPr="00B35CB9" w:rsidRDefault="000D5932" w:rsidP="000D5932">
            <w:pPr>
              <w:jc w:val="right"/>
              <w:rPr>
                <w:sz w:val="20"/>
                <w:szCs w:val="20"/>
                <w:lang w:val="en-CA" w:eastAsia="en-CA"/>
              </w:rPr>
            </w:pPr>
            <w:r w:rsidRPr="00B35CB9">
              <w:rPr>
                <w:sz w:val="20"/>
                <w:szCs w:val="20"/>
                <w:lang w:val="fr" w:eastAsia="fr"/>
              </w:rPr>
              <w:t>815 827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DF52B38" w14:textId="77777777" w:rsidR="000D5932" w:rsidRPr="00B35CB9" w:rsidRDefault="000D5932" w:rsidP="000D5932">
            <w:pPr>
              <w:jc w:val="right"/>
              <w:rPr>
                <w:sz w:val="20"/>
                <w:szCs w:val="20"/>
                <w:lang w:val="en-CA" w:eastAsia="en-CA"/>
              </w:rPr>
            </w:pPr>
            <w:r w:rsidRPr="00B35CB9">
              <w:rPr>
                <w:sz w:val="20"/>
                <w:szCs w:val="20"/>
                <w:lang w:val="fr" w:eastAsia="fr"/>
              </w:rPr>
              <w:t>83 394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187F251" w14:textId="77777777" w:rsidR="000D5932" w:rsidRPr="00B35CB9" w:rsidRDefault="000D5932" w:rsidP="000D5932">
            <w:pPr>
              <w:jc w:val="right"/>
              <w:rPr>
                <w:sz w:val="20"/>
                <w:szCs w:val="20"/>
                <w:lang w:val="en-CA" w:eastAsia="en-CA"/>
              </w:rPr>
            </w:pPr>
            <w:r w:rsidRPr="00B35CB9">
              <w:rPr>
                <w:sz w:val="20"/>
                <w:szCs w:val="20"/>
                <w:lang w:val="fr" w:eastAsia="fr"/>
              </w:rPr>
              <w:t>91</w:t>
            </w:r>
          </w:p>
        </w:tc>
      </w:tr>
      <w:tr w:rsidR="000D5932" w:rsidRPr="00B35CB9" w14:paraId="5C2EECE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26E8EF1" w14:textId="77777777" w:rsidR="000D5932" w:rsidRPr="00B35CB9" w:rsidRDefault="000D5932" w:rsidP="000D5932">
            <w:pPr>
              <w:jc w:val="left"/>
              <w:rPr>
                <w:sz w:val="20"/>
                <w:szCs w:val="20"/>
                <w:lang w:val="en-CA" w:eastAsia="en-CA"/>
              </w:rPr>
            </w:pPr>
            <w:r w:rsidRPr="00B35CB9">
              <w:rPr>
                <w:sz w:val="20"/>
                <w:szCs w:val="20"/>
                <w:lang w:val="fr" w:eastAsia="fr"/>
              </w:rPr>
              <w:t>Cameroun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66E9EC6" w14:textId="77777777" w:rsidR="000D5932" w:rsidRPr="00B35CB9" w:rsidRDefault="000D5932" w:rsidP="000D5932">
            <w:pPr>
              <w:jc w:val="right"/>
              <w:rPr>
                <w:sz w:val="20"/>
                <w:szCs w:val="20"/>
                <w:lang w:val="en-CA" w:eastAsia="en-CA"/>
              </w:rPr>
            </w:pPr>
            <w:r w:rsidRPr="00B35CB9">
              <w:rPr>
                <w:sz w:val="20"/>
                <w:szCs w:val="20"/>
                <w:lang w:val="fr" w:eastAsia="fr"/>
              </w:rPr>
              <w:t>26,8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CCDE900" w14:textId="77777777" w:rsidR="000D5932" w:rsidRPr="00B35CB9" w:rsidRDefault="000D5932" w:rsidP="000D5932">
            <w:pPr>
              <w:jc w:val="right"/>
              <w:rPr>
                <w:sz w:val="20"/>
                <w:szCs w:val="20"/>
                <w:lang w:val="en-CA" w:eastAsia="en-CA"/>
              </w:rPr>
            </w:pPr>
            <w:r w:rsidRPr="00B35CB9">
              <w:rPr>
                <w:sz w:val="20"/>
                <w:szCs w:val="20"/>
                <w:lang w:val="fr" w:eastAsia="fr"/>
              </w:rPr>
              <w:t>1 690 013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2705B07" w14:textId="77777777" w:rsidR="000D5932" w:rsidRPr="00B35CB9" w:rsidRDefault="000D5932" w:rsidP="000D5932">
            <w:pPr>
              <w:jc w:val="right"/>
              <w:rPr>
                <w:sz w:val="20"/>
                <w:szCs w:val="20"/>
                <w:lang w:val="en-CA" w:eastAsia="en-CA"/>
              </w:rPr>
            </w:pPr>
            <w:r w:rsidRPr="00B35CB9">
              <w:rPr>
                <w:sz w:val="20"/>
                <w:szCs w:val="20"/>
                <w:lang w:val="fr" w:eastAsia="fr"/>
              </w:rPr>
              <w:t>1 013 588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B60CD98" w14:textId="77777777" w:rsidR="000D5932" w:rsidRPr="00B35CB9" w:rsidRDefault="000D5932" w:rsidP="000D5932">
            <w:pPr>
              <w:jc w:val="right"/>
              <w:rPr>
                <w:sz w:val="20"/>
                <w:szCs w:val="20"/>
                <w:lang w:val="en-CA" w:eastAsia="en-CA"/>
              </w:rPr>
            </w:pPr>
            <w:r w:rsidRPr="00B35CB9">
              <w:rPr>
                <w:sz w:val="20"/>
                <w:szCs w:val="20"/>
                <w:lang w:val="fr" w:eastAsia="fr"/>
              </w:rPr>
              <w:t>676 425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BBC26F2" w14:textId="77777777" w:rsidR="000D5932" w:rsidRPr="00B35CB9" w:rsidRDefault="000D5932" w:rsidP="000D5932">
            <w:pPr>
              <w:jc w:val="right"/>
              <w:rPr>
                <w:sz w:val="20"/>
                <w:szCs w:val="20"/>
                <w:lang w:val="en-CA" w:eastAsia="en-CA"/>
              </w:rPr>
            </w:pPr>
            <w:r w:rsidRPr="00B35CB9">
              <w:rPr>
                <w:sz w:val="20"/>
                <w:szCs w:val="20"/>
                <w:lang w:val="fr" w:eastAsia="fr"/>
              </w:rPr>
              <w:t>60</w:t>
            </w:r>
          </w:p>
        </w:tc>
      </w:tr>
      <w:tr w:rsidR="000D5932" w:rsidRPr="00B35CB9" w14:paraId="1741854A"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423AD9" w14:textId="77777777" w:rsidR="000D5932" w:rsidRPr="00B35CB9" w:rsidRDefault="000D5932" w:rsidP="000D5932">
            <w:pPr>
              <w:jc w:val="left"/>
              <w:rPr>
                <w:sz w:val="20"/>
                <w:szCs w:val="20"/>
                <w:lang w:val="en-CA" w:eastAsia="en-CA"/>
              </w:rPr>
            </w:pPr>
            <w:r w:rsidRPr="00B35CB9">
              <w:rPr>
                <w:sz w:val="20"/>
                <w:szCs w:val="20"/>
                <w:lang w:val="fr" w:eastAsia="fr"/>
              </w:rPr>
              <w:t>Cabo Verde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AD858C4" w14:textId="77777777" w:rsidR="000D5932" w:rsidRPr="00B35CB9" w:rsidRDefault="000D5932" w:rsidP="000D5932">
            <w:pPr>
              <w:jc w:val="right"/>
              <w:rPr>
                <w:sz w:val="20"/>
                <w:szCs w:val="20"/>
                <w:lang w:val="en-CA" w:eastAsia="en-CA"/>
              </w:rPr>
            </w:pPr>
            <w:r w:rsidRPr="00B35CB9">
              <w:rPr>
                <w:sz w:val="20"/>
                <w:szCs w:val="20"/>
                <w:lang w:val="fr" w:eastAsia="fr"/>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8D25169" w14:textId="77777777" w:rsidR="000D5932" w:rsidRPr="00B35CB9" w:rsidRDefault="000D5932" w:rsidP="000D5932">
            <w:pPr>
              <w:jc w:val="right"/>
              <w:rPr>
                <w:sz w:val="20"/>
                <w:szCs w:val="20"/>
                <w:lang w:val="en-CA" w:eastAsia="en-CA"/>
              </w:rPr>
            </w:pPr>
            <w:r w:rsidRPr="00B35CB9">
              <w:rPr>
                <w:sz w:val="20"/>
                <w:szCs w:val="20"/>
                <w:lang w:val="fr" w:eastAsia="fr"/>
              </w:rPr>
              <w:t>140 290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78A0CE0" w14:textId="77777777" w:rsidR="000D5932" w:rsidRPr="00B35CB9" w:rsidRDefault="000D5932" w:rsidP="000D5932">
            <w:pPr>
              <w:jc w:val="right"/>
              <w:rPr>
                <w:sz w:val="20"/>
                <w:szCs w:val="20"/>
                <w:lang w:val="en-CA" w:eastAsia="en-CA"/>
              </w:rPr>
            </w:pPr>
            <w:r w:rsidRPr="00B35CB9">
              <w:rPr>
                <w:sz w:val="20"/>
                <w:szCs w:val="20"/>
                <w:lang w:val="fr" w:eastAsia="fr"/>
              </w:rPr>
              <w:t>113 834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61CBE26" w14:textId="77777777" w:rsidR="000D5932" w:rsidRPr="00B35CB9" w:rsidRDefault="000D5932" w:rsidP="000D5932">
            <w:pPr>
              <w:jc w:val="right"/>
              <w:rPr>
                <w:sz w:val="20"/>
                <w:szCs w:val="20"/>
                <w:lang w:val="en-CA" w:eastAsia="en-CA"/>
              </w:rPr>
            </w:pPr>
            <w:r w:rsidRPr="00B35CB9">
              <w:rPr>
                <w:sz w:val="20"/>
                <w:szCs w:val="20"/>
                <w:lang w:val="fr" w:eastAsia="fr"/>
              </w:rPr>
              <w:t>26 456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7B78A4D" w14:textId="77777777" w:rsidR="000D5932" w:rsidRPr="00B35CB9" w:rsidRDefault="000D5932" w:rsidP="000D5932">
            <w:pPr>
              <w:jc w:val="right"/>
              <w:rPr>
                <w:sz w:val="20"/>
                <w:szCs w:val="20"/>
                <w:lang w:val="en-CA" w:eastAsia="en-CA"/>
              </w:rPr>
            </w:pPr>
            <w:r w:rsidRPr="00B35CB9">
              <w:rPr>
                <w:sz w:val="20"/>
                <w:szCs w:val="20"/>
                <w:lang w:val="fr" w:eastAsia="fr"/>
              </w:rPr>
              <w:t>81</w:t>
            </w:r>
          </w:p>
        </w:tc>
      </w:tr>
      <w:tr w:rsidR="000D5932" w:rsidRPr="00B35CB9" w14:paraId="25307CE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A32F24" w14:textId="77777777" w:rsidR="000D5932" w:rsidRPr="00B35CB9" w:rsidRDefault="000D5932" w:rsidP="000D5932">
            <w:pPr>
              <w:jc w:val="left"/>
              <w:rPr>
                <w:sz w:val="20"/>
                <w:szCs w:val="20"/>
                <w:lang w:val="en-CA" w:eastAsia="en-CA"/>
              </w:rPr>
            </w:pPr>
            <w:r w:rsidRPr="00B35CB9">
              <w:rPr>
                <w:sz w:val="20"/>
                <w:szCs w:val="20"/>
                <w:lang w:val="fr" w:eastAsia="fr"/>
              </w:rPr>
              <w:t>République centrafricaine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A5447F3" w14:textId="77777777" w:rsidR="000D5932" w:rsidRPr="00B35CB9" w:rsidRDefault="000D5932" w:rsidP="000D5932">
            <w:pPr>
              <w:jc w:val="right"/>
              <w:rPr>
                <w:sz w:val="20"/>
                <w:szCs w:val="20"/>
                <w:lang w:val="en-CA" w:eastAsia="en-CA"/>
              </w:rPr>
            </w:pPr>
            <w:r w:rsidRPr="00B35CB9">
              <w:rPr>
                <w:sz w:val="20"/>
                <w:szCs w:val="20"/>
                <w:lang w:val="fr" w:eastAsia="fr"/>
              </w:rPr>
              <w:t>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E59273E" w14:textId="77777777" w:rsidR="000D5932" w:rsidRPr="00B35CB9" w:rsidRDefault="000D5932" w:rsidP="000D5932">
            <w:pPr>
              <w:jc w:val="right"/>
              <w:rPr>
                <w:sz w:val="20"/>
                <w:szCs w:val="20"/>
                <w:lang w:val="en-CA" w:eastAsia="en-CA"/>
              </w:rPr>
            </w:pPr>
            <w:r w:rsidRPr="00B35CB9">
              <w:rPr>
                <w:sz w:val="20"/>
                <w:szCs w:val="20"/>
                <w:lang w:val="fr" w:eastAsia="fr"/>
              </w:rPr>
              <w:t>200 000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D4359ED" w14:textId="77777777" w:rsidR="000D5932" w:rsidRPr="00B35CB9" w:rsidRDefault="000D5932" w:rsidP="000D5932">
            <w:pPr>
              <w:jc w:val="right"/>
              <w:rPr>
                <w:sz w:val="20"/>
                <w:szCs w:val="20"/>
                <w:lang w:val="en-CA" w:eastAsia="en-CA"/>
              </w:rPr>
            </w:pPr>
            <w:r w:rsidRPr="00B35CB9">
              <w:rPr>
                <w:sz w:val="20"/>
                <w:szCs w:val="20"/>
                <w:lang w:val="fr" w:eastAsia="fr"/>
              </w:rPr>
              <w:t>64 001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BDDC239" w14:textId="77777777" w:rsidR="000D5932" w:rsidRPr="00B35CB9" w:rsidRDefault="000D5932" w:rsidP="000D5932">
            <w:pPr>
              <w:jc w:val="right"/>
              <w:rPr>
                <w:sz w:val="20"/>
                <w:szCs w:val="20"/>
                <w:lang w:val="en-CA" w:eastAsia="en-CA"/>
              </w:rPr>
            </w:pPr>
            <w:r w:rsidRPr="00B35CB9">
              <w:rPr>
                <w:sz w:val="20"/>
                <w:szCs w:val="20"/>
                <w:lang w:val="fr" w:eastAsia="fr"/>
              </w:rPr>
              <w:t>135 999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570D88E" w14:textId="77777777" w:rsidR="000D5932" w:rsidRPr="00B35CB9" w:rsidRDefault="000D5932" w:rsidP="000D5932">
            <w:pPr>
              <w:jc w:val="right"/>
              <w:rPr>
                <w:sz w:val="20"/>
                <w:szCs w:val="20"/>
                <w:lang w:val="en-CA" w:eastAsia="en-CA"/>
              </w:rPr>
            </w:pPr>
            <w:r w:rsidRPr="00B35CB9">
              <w:rPr>
                <w:sz w:val="20"/>
                <w:szCs w:val="20"/>
                <w:lang w:val="fr" w:eastAsia="fr"/>
              </w:rPr>
              <w:t>32</w:t>
            </w:r>
          </w:p>
        </w:tc>
      </w:tr>
      <w:tr w:rsidR="000D5932" w:rsidRPr="00B35CB9" w14:paraId="5B710AA5"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338D8B" w14:textId="77777777" w:rsidR="000D5932" w:rsidRPr="00B35CB9" w:rsidRDefault="000D5932" w:rsidP="000D5932">
            <w:pPr>
              <w:jc w:val="left"/>
              <w:rPr>
                <w:sz w:val="20"/>
                <w:szCs w:val="20"/>
                <w:lang w:val="en-CA" w:eastAsia="en-CA"/>
              </w:rPr>
            </w:pPr>
            <w:r w:rsidRPr="00B35CB9">
              <w:rPr>
                <w:sz w:val="20"/>
                <w:szCs w:val="20"/>
                <w:lang w:val="fr" w:eastAsia="fr"/>
              </w:rPr>
              <w:t>Tchad</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4C9E41C" w14:textId="77777777" w:rsidR="000D5932" w:rsidRPr="00B35CB9" w:rsidRDefault="000D5932" w:rsidP="000D5932">
            <w:pPr>
              <w:jc w:val="right"/>
              <w:rPr>
                <w:sz w:val="20"/>
                <w:szCs w:val="20"/>
                <w:lang w:val="en-CA" w:eastAsia="en-CA"/>
              </w:rPr>
            </w:pPr>
            <w:r w:rsidRPr="00B35CB9">
              <w:rPr>
                <w:sz w:val="20"/>
                <w:szCs w:val="20"/>
                <w:lang w:val="fr" w:eastAsia="fr"/>
              </w:rPr>
              <w:t>5,7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041057A" w14:textId="77777777" w:rsidR="000D5932" w:rsidRPr="00B35CB9" w:rsidRDefault="000D5932" w:rsidP="000D5932">
            <w:pPr>
              <w:jc w:val="right"/>
              <w:rPr>
                <w:sz w:val="20"/>
                <w:szCs w:val="20"/>
                <w:lang w:val="en-CA" w:eastAsia="en-CA"/>
              </w:rPr>
            </w:pPr>
            <w:r w:rsidRPr="00B35CB9">
              <w:rPr>
                <w:sz w:val="20"/>
                <w:szCs w:val="20"/>
                <w:lang w:val="fr" w:eastAsia="fr"/>
              </w:rPr>
              <w:t>489 542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97BE419" w14:textId="77777777" w:rsidR="000D5932" w:rsidRPr="00B35CB9" w:rsidRDefault="000D5932" w:rsidP="000D5932">
            <w:pPr>
              <w:jc w:val="right"/>
              <w:rPr>
                <w:sz w:val="20"/>
                <w:szCs w:val="20"/>
                <w:lang w:val="en-CA" w:eastAsia="en-CA"/>
              </w:rPr>
            </w:pPr>
            <w:r w:rsidRPr="00B35CB9">
              <w:rPr>
                <w:sz w:val="20"/>
                <w:szCs w:val="20"/>
                <w:lang w:val="fr" w:eastAsia="fr"/>
              </w:rPr>
              <w:t>444 542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0EA7790" w14:textId="77777777" w:rsidR="000D5932" w:rsidRPr="00B35CB9" w:rsidRDefault="000D5932" w:rsidP="000D5932">
            <w:pPr>
              <w:jc w:val="right"/>
              <w:rPr>
                <w:sz w:val="20"/>
                <w:szCs w:val="20"/>
                <w:lang w:val="en-CA" w:eastAsia="en-CA"/>
              </w:rPr>
            </w:pPr>
            <w:r w:rsidRPr="00B35CB9">
              <w:rPr>
                <w:sz w:val="20"/>
                <w:szCs w:val="20"/>
                <w:lang w:val="fr" w:eastAsia="fr"/>
              </w:rPr>
              <w:t>45 000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DF9990B" w14:textId="77777777" w:rsidR="000D5932" w:rsidRPr="00B35CB9" w:rsidRDefault="000D5932" w:rsidP="000D5932">
            <w:pPr>
              <w:jc w:val="right"/>
              <w:rPr>
                <w:sz w:val="20"/>
                <w:szCs w:val="20"/>
                <w:lang w:val="en-CA" w:eastAsia="en-CA"/>
              </w:rPr>
            </w:pPr>
            <w:r w:rsidRPr="00B35CB9">
              <w:rPr>
                <w:sz w:val="20"/>
                <w:szCs w:val="20"/>
                <w:lang w:val="fr" w:eastAsia="fr"/>
              </w:rPr>
              <w:t>91</w:t>
            </w:r>
          </w:p>
        </w:tc>
      </w:tr>
      <w:tr w:rsidR="000D5932" w:rsidRPr="00B35CB9" w14:paraId="7E97794E"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AB23901" w14:textId="77777777" w:rsidR="000D5932" w:rsidRPr="00B35CB9" w:rsidRDefault="000D5932" w:rsidP="000D5932">
            <w:pPr>
              <w:jc w:val="left"/>
              <w:rPr>
                <w:sz w:val="20"/>
                <w:szCs w:val="20"/>
                <w:lang w:val="en-CA" w:eastAsia="en-CA"/>
              </w:rPr>
            </w:pPr>
            <w:r w:rsidRPr="00B35CB9">
              <w:rPr>
                <w:sz w:val="20"/>
                <w:szCs w:val="20"/>
                <w:lang w:val="fr" w:eastAsia="fr"/>
              </w:rPr>
              <w:t>Chili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241A5C4" w14:textId="77777777" w:rsidR="000D5932" w:rsidRPr="00B35CB9" w:rsidRDefault="000D5932" w:rsidP="000D5932">
            <w:pPr>
              <w:jc w:val="right"/>
              <w:rPr>
                <w:sz w:val="20"/>
                <w:szCs w:val="20"/>
                <w:lang w:val="en-CA" w:eastAsia="en-CA"/>
              </w:rPr>
            </w:pPr>
            <w:r w:rsidRPr="00B35CB9">
              <w:rPr>
                <w:sz w:val="20"/>
                <w:szCs w:val="20"/>
                <w:lang w:val="fr" w:eastAsia="fr"/>
              </w:rPr>
              <w:t>66,1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B813834" w14:textId="77777777" w:rsidR="000D5932" w:rsidRPr="00B35CB9" w:rsidRDefault="000D5932" w:rsidP="000D5932">
            <w:pPr>
              <w:jc w:val="right"/>
              <w:rPr>
                <w:sz w:val="20"/>
                <w:szCs w:val="20"/>
                <w:lang w:val="en-CA" w:eastAsia="en-CA"/>
              </w:rPr>
            </w:pPr>
            <w:r w:rsidRPr="00B35CB9">
              <w:rPr>
                <w:sz w:val="20"/>
                <w:szCs w:val="20"/>
                <w:lang w:val="fr" w:eastAsia="fr"/>
              </w:rPr>
              <w:t>5 005 337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7560139" w14:textId="77777777" w:rsidR="000D5932" w:rsidRPr="00B35CB9" w:rsidRDefault="000D5932" w:rsidP="000D5932">
            <w:pPr>
              <w:jc w:val="right"/>
              <w:rPr>
                <w:sz w:val="20"/>
                <w:szCs w:val="20"/>
                <w:lang w:val="en-CA" w:eastAsia="en-CA"/>
              </w:rPr>
            </w:pPr>
            <w:r w:rsidRPr="00B35CB9">
              <w:rPr>
                <w:sz w:val="20"/>
                <w:szCs w:val="20"/>
                <w:lang w:val="fr" w:eastAsia="fr"/>
              </w:rPr>
              <w:t>2 473 412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979DBEC" w14:textId="77777777" w:rsidR="000D5932" w:rsidRPr="00B35CB9" w:rsidRDefault="000D5932" w:rsidP="000D5932">
            <w:pPr>
              <w:jc w:val="right"/>
              <w:rPr>
                <w:sz w:val="20"/>
                <w:szCs w:val="20"/>
                <w:lang w:val="en-CA" w:eastAsia="en-CA"/>
              </w:rPr>
            </w:pPr>
            <w:r w:rsidRPr="00B35CB9">
              <w:rPr>
                <w:sz w:val="20"/>
                <w:szCs w:val="20"/>
                <w:lang w:val="fr" w:eastAsia="fr"/>
              </w:rPr>
              <w:t>2 531 925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2F6BC01" w14:textId="77777777" w:rsidR="000D5932" w:rsidRPr="00B35CB9" w:rsidRDefault="000D5932" w:rsidP="000D5932">
            <w:pPr>
              <w:jc w:val="right"/>
              <w:rPr>
                <w:sz w:val="20"/>
                <w:szCs w:val="20"/>
                <w:lang w:val="en-CA" w:eastAsia="en-CA"/>
              </w:rPr>
            </w:pPr>
            <w:r w:rsidRPr="00B35CB9">
              <w:rPr>
                <w:sz w:val="20"/>
                <w:szCs w:val="20"/>
                <w:lang w:val="fr" w:eastAsia="fr"/>
              </w:rPr>
              <w:t>49</w:t>
            </w:r>
          </w:p>
        </w:tc>
      </w:tr>
      <w:tr w:rsidR="000D5932" w:rsidRPr="00B35CB9" w14:paraId="0F7B8A7C"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15AAC9" w14:textId="77777777" w:rsidR="000D5932" w:rsidRPr="00B35CB9" w:rsidRDefault="000D5932" w:rsidP="000D5932">
            <w:pPr>
              <w:jc w:val="left"/>
              <w:rPr>
                <w:sz w:val="20"/>
                <w:szCs w:val="20"/>
                <w:lang w:val="en-CA" w:eastAsia="en-CA"/>
              </w:rPr>
            </w:pPr>
            <w:r w:rsidRPr="00B35CB9">
              <w:rPr>
                <w:sz w:val="20"/>
                <w:szCs w:val="20"/>
                <w:lang w:val="fr" w:eastAsia="fr"/>
              </w:rPr>
              <w:t>Chine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E45A7D4" w14:textId="77777777" w:rsidR="000D5932" w:rsidRPr="00B35CB9" w:rsidRDefault="000D5932" w:rsidP="000D5932">
            <w:pPr>
              <w:jc w:val="right"/>
              <w:rPr>
                <w:sz w:val="20"/>
                <w:szCs w:val="20"/>
                <w:lang w:val="en-CA" w:eastAsia="en-CA"/>
              </w:rPr>
            </w:pPr>
            <w:r w:rsidRPr="00B35CB9">
              <w:rPr>
                <w:sz w:val="20"/>
                <w:szCs w:val="20"/>
                <w:lang w:val="fr" w:eastAsia="fr"/>
              </w:rPr>
              <w:t>3 463,9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1443C71" w14:textId="77777777" w:rsidR="000D5932" w:rsidRPr="00B35CB9" w:rsidRDefault="000D5932" w:rsidP="000D5932">
            <w:pPr>
              <w:jc w:val="right"/>
              <w:rPr>
                <w:sz w:val="20"/>
                <w:szCs w:val="20"/>
                <w:lang w:val="en-CA" w:eastAsia="en-CA"/>
              </w:rPr>
            </w:pPr>
            <w:r w:rsidRPr="00B35CB9">
              <w:rPr>
                <w:sz w:val="20"/>
                <w:szCs w:val="20"/>
                <w:lang w:val="fr" w:eastAsia="fr"/>
              </w:rPr>
              <w:t>371 419 891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1CF9F61" w14:textId="77777777" w:rsidR="000D5932" w:rsidRPr="00B35CB9" w:rsidRDefault="000D5932" w:rsidP="000D5932">
            <w:pPr>
              <w:jc w:val="right"/>
              <w:rPr>
                <w:sz w:val="20"/>
                <w:szCs w:val="20"/>
                <w:lang w:val="en-CA" w:eastAsia="en-CA"/>
              </w:rPr>
            </w:pPr>
            <w:r w:rsidRPr="00B35CB9">
              <w:rPr>
                <w:sz w:val="20"/>
                <w:szCs w:val="20"/>
                <w:lang w:val="fr" w:eastAsia="fr"/>
              </w:rPr>
              <w:t>300 662 418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222E77" w14:textId="77777777" w:rsidR="000D5932" w:rsidRPr="00B35CB9" w:rsidRDefault="000D5932" w:rsidP="000D5932">
            <w:pPr>
              <w:jc w:val="right"/>
              <w:rPr>
                <w:sz w:val="20"/>
                <w:szCs w:val="20"/>
                <w:lang w:val="en-CA" w:eastAsia="en-CA"/>
              </w:rPr>
            </w:pPr>
            <w:r w:rsidRPr="00B35CB9">
              <w:rPr>
                <w:sz w:val="20"/>
                <w:szCs w:val="20"/>
                <w:lang w:val="fr" w:eastAsia="fr"/>
              </w:rPr>
              <w:t>70 757 473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B5D9074" w14:textId="77777777" w:rsidR="000D5932" w:rsidRPr="00B35CB9" w:rsidRDefault="000D5932" w:rsidP="000D5932">
            <w:pPr>
              <w:jc w:val="right"/>
              <w:rPr>
                <w:sz w:val="20"/>
                <w:szCs w:val="20"/>
                <w:lang w:val="en-CA" w:eastAsia="en-CA"/>
              </w:rPr>
            </w:pPr>
            <w:r w:rsidRPr="00B35CB9">
              <w:rPr>
                <w:sz w:val="20"/>
                <w:szCs w:val="20"/>
                <w:lang w:val="fr" w:eastAsia="fr"/>
              </w:rPr>
              <w:t>81</w:t>
            </w:r>
          </w:p>
        </w:tc>
      </w:tr>
      <w:tr w:rsidR="000D5932" w:rsidRPr="00B35CB9" w14:paraId="12915B47"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7C7072" w14:textId="77777777" w:rsidR="000D5932" w:rsidRPr="00B35CB9" w:rsidRDefault="000D5932" w:rsidP="000D5932">
            <w:pPr>
              <w:jc w:val="left"/>
              <w:rPr>
                <w:sz w:val="20"/>
                <w:szCs w:val="20"/>
                <w:lang w:val="en-CA" w:eastAsia="en-CA"/>
              </w:rPr>
            </w:pPr>
            <w:r w:rsidRPr="00B35CB9">
              <w:rPr>
                <w:sz w:val="20"/>
                <w:szCs w:val="20"/>
                <w:lang w:val="fr" w:eastAsia="fr"/>
              </w:rPr>
              <w:t>Colombie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DF27E22" w14:textId="77777777" w:rsidR="000D5932" w:rsidRPr="00B35CB9" w:rsidRDefault="000D5932" w:rsidP="000D5932">
            <w:pPr>
              <w:jc w:val="right"/>
              <w:rPr>
                <w:sz w:val="20"/>
                <w:szCs w:val="20"/>
                <w:lang w:val="en-CA" w:eastAsia="en-CA"/>
              </w:rPr>
            </w:pPr>
            <w:r w:rsidRPr="00B35CB9">
              <w:rPr>
                <w:sz w:val="20"/>
                <w:szCs w:val="20"/>
                <w:lang w:val="fr" w:eastAsia="fr"/>
              </w:rPr>
              <w:t>183,8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ADDCB73" w14:textId="77777777" w:rsidR="000D5932" w:rsidRPr="00B35CB9" w:rsidRDefault="000D5932" w:rsidP="000D5932">
            <w:pPr>
              <w:jc w:val="right"/>
              <w:rPr>
                <w:sz w:val="20"/>
                <w:szCs w:val="20"/>
                <w:lang w:val="en-CA" w:eastAsia="en-CA"/>
              </w:rPr>
            </w:pPr>
            <w:r w:rsidRPr="00B35CB9">
              <w:rPr>
                <w:sz w:val="20"/>
                <w:szCs w:val="20"/>
                <w:lang w:val="fr" w:eastAsia="fr"/>
              </w:rPr>
              <w:t>11 020 413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9D2C03C" w14:textId="77777777" w:rsidR="000D5932" w:rsidRPr="00B35CB9" w:rsidRDefault="000D5932" w:rsidP="000D5932">
            <w:pPr>
              <w:jc w:val="right"/>
              <w:rPr>
                <w:sz w:val="20"/>
                <w:szCs w:val="20"/>
                <w:lang w:val="en-CA" w:eastAsia="en-CA"/>
              </w:rPr>
            </w:pPr>
            <w:r w:rsidRPr="00B35CB9">
              <w:rPr>
                <w:sz w:val="20"/>
                <w:szCs w:val="20"/>
                <w:lang w:val="fr" w:eastAsia="fr"/>
              </w:rPr>
              <w:t>8 720 649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525A640" w14:textId="77777777" w:rsidR="000D5932" w:rsidRPr="00B35CB9" w:rsidRDefault="000D5932" w:rsidP="000D5932">
            <w:pPr>
              <w:jc w:val="right"/>
              <w:rPr>
                <w:sz w:val="20"/>
                <w:szCs w:val="20"/>
                <w:lang w:val="en-CA" w:eastAsia="en-CA"/>
              </w:rPr>
            </w:pPr>
            <w:r w:rsidRPr="00B35CB9">
              <w:rPr>
                <w:sz w:val="20"/>
                <w:szCs w:val="20"/>
                <w:lang w:val="fr" w:eastAsia="fr"/>
              </w:rPr>
              <w:t>2 299 764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067A0D2" w14:textId="77777777" w:rsidR="000D5932" w:rsidRPr="00B35CB9" w:rsidRDefault="000D5932" w:rsidP="000D5932">
            <w:pPr>
              <w:jc w:val="right"/>
              <w:rPr>
                <w:sz w:val="20"/>
                <w:szCs w:val="20"/>
                <w:lang w:val="en-CA" w:eastAsia="en-CA"/>
              </w:rPr>
            </w:pPr>
            <w:r w:rsidRPr="00B35CB9">
              <w:rPr>
                <w:sz w:val="20"/>
                <w:szCs w:val="20"/>
                <w:lang w:val="fr" w:eastAsia="fr"/>
              </w:rPr>
              <w:t>79</w:t>
            </w:r>
          </w:p>
        </w:tc>
      </w:tr>
      <w:tr w:rsidR="000D5932" w:rsidRPr="00B35CB9" w14:paraId="2DE9B39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D67751A" w14:textId="77777777" w:rsidR="000D5932" w:rsidRPr="00B35CB9" w:rsidRDefault="000D5932" w:rsidP="000D5932">
            <w:pPr>
              <w:jc w:val="left"/>
              <w:rPr>
                <w:sz w:val="20"/>
                <w:szCs w:val="20"/>
                <w:lang w:val="en-CA" w:eastAsia="en-CA"/>
              </w:rPr>
            </w:pPr>
            <w:r w:rsidRPr="00B35CB9">
              <w:rPr>
                <w:sz w:val="20"/>
                <w:szCs w:val="20"/>
                <w:lang w:val="fr" w:eastAsia="fr"/>
              </w:rPr>
              <w:t xml:space="preserve">Comores </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5045D22"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375B068" w14:textId="77777777" w:rsidR="000D5932" w:rsidRPr="00B35CB9" w:rsidRDefault="000D5932" w:rsidP="000D5932">
            <w:pPr>
              <w:jc w:val="right"/>
              <w:rPr>
                <w:sz w:val="20"/>
                <w:szCs w:val="20"/>
                <w:lang w:val="en-CA" w:eastAsia="en-CA"/>
              </w:rPr>
            </w:pPr>
            <w:r w:rsidRPr="00B35CB9">
              <w:rPr>
                <w:sz w:val="20"/>
                <w:szCs w:val="20"/>
                <w:lang w:val="fr" w:eastAsia="fr"/>
              </w:rPr>
              <w:t>114 000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4FD2B18" w14:textId="77777777" w:rsidR="000D5932" w:rsidRPr="00B35CB9" w:rsidRDefault="000D5932" w:rsidP="000D5932">
            <w:pPr>
              <w:jc w:val="right"/>
              <w:rPr>
                <w:sz w:val="20"/>
                <w:szCs w:val="20"/>
                <w:lang w:val="en-CA" w:eastAsia="en-CA"/>
              </w:rPr>
            </w:pPr>
            <w:r w:rsidRPr="00B35CB9">
              <w:rPr>
                <w:sz w:val="20"/>
                <w:szCs w:val="20"/>
                <w:lang w:val="fr" w:eastAsia="fr"/>
              </w:rPr>
              <w:t>98 035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F6B2318" w14:textId="77777777" w:rsidR="000D5932" w:rsidRPr="00B35CB9" w:rsidRDefault="000D5932" w:rsidP="000D5932">
            <w:pPr>
              <w:jc w:val="right"/>
              <w:rPr>
                <w:sz w:val="20"/>
                <w:szCs w:val="20"/>
                <w:lang w:val="en-CA" w:eastAsia="en-CA"/>
              </w:rPr>
            </w:pPr>
            <w:r w:rsidRPr="00B35CB9">
              <w:rPr>
                <w:sz w:val="20"/>
                <w:szCs w:val="20"/>
                <w:lang w:val="fr" w:eastAsia="fr"/>
              </w:rPr>
              <w:t>15 965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C2E0E5C" w14:textId="77777777" w:rsidR="000D5932" w:rsidRPr="00B35CB9" w:rsidRDefault="000D5932" w:rsidP="000D5932">
            <w:pPr>
              <w:jc w:val="right"/>
              <w:rPr>
                <w:sz w:val="20"/>
                <w:szCs w:val="20"/>
                <w:lang w:val="en-CA" w:eastAsia="en-CA"/>
              </w:rPr>
            </w:pPr>
            <w:r w:rsidRPr="00B35CB9">
              <w:rPr>
                <w:sz w:val="20"/>
                <w:szCs w:val="20"/>
                <w:lang w:val="fr" w:eastAsia="fr"/>
              </w:rPr>
              <w:t>86</w:t>
            </w:r>
          </w:p>
        </w:tc>
      </w:tr>
      <w:tr w:rsidR="000D5932" w:rsidRPr="00B35CB9" w14:paraId="58C18E1D"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9A9AD6" w14:textId="77777777" w:rsidR="000D5932" w:rsidRPr="00B35CB9" w:rsidRDefault="000D5932" w:rsidP="000D5932">
            <w:pPr>
              <w:jc w:val="left"/>
              <w:rPr>
                <w:sz w:val="20"/>
                <w:szCs w:val="20"/>
                <w:lang w:val="en-CA" w:eastAsia="en-CA"/>
              </w:rPr>
            </w:pPr>
            <w:r w:rsidRPr="00B35CB9">
              <w:rPr>
                <w:sz w:val="20"/>
                <w:szCs w:val="20"/>
                <w:lang w:val="fr" w:eastAsia="fr"/>
              </w:rPr>
              <w:t>Congo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B3309CA" w14:textId="77777777" w:rsidR="000D5932" w:rsidRPr="00B35CB9" w:rsidRDefault="000D5932" w:rsidP="000D5932">
            <w:pPr>
              <w:jc w:val="right"/>
              <w:rPr>
                <w:sz w:val="20"/>
                <w:szCs w:val="20"/>
                <w:lang w:val="en-CA" w:eastAsia="en-CA"/>
              </w:rPr>
            </w:pPr>
            <w:r w:rsidRPr="00B35CB9">
              <w:rPr>
                <w:sz w:val="20"/>
                <w:szCs w:val="20"/>
                <w:lang w:val="fr" w:eastAsia="fr"/>
              </w:rPr>
              <w:t>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00B6293" w14:textId="77777777" w:rsidR="000D5932" w:rsidRPr="00B35CB9" w:rsidRDefault="000D5932" w:rsidP="000D5932">
            <w:pPr>
              <w:jc w:val="right"/>
              <w:rPr>
                <w:sz w:val="20"/>
                <w:szCs w:val="20"/>
                <w:lang w:val="en-CA" w:eastAsia="en-CA"/>
              </w:rPr>
            </w:pPr>
            <w:r w:rsidRPr="00B35CB9">
              <w:rPr>
                <w:sz w:val="20"/>
                <w:szCs w:val="20"/>
                <w:lang w:val="fr" w:eastAsia="fr"/>
              </w:rPr>
              <w:t>288 626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FD17339" w14:textId="77777777" w:rsidR="000D5932" w:rsidRPr="00B35CB9" w:rsidRDefault="000D5932" w:rsidP="000D5932">
            <w:pPr>
              <w:jc w:val="right"/>
              <w:rPr>
                <w:sz w:val="20"/>
                <w:szCs w:val="20"/>
                <w:lang w:val="en-CA" w:eastAsia="en-CA"/>
              </w:rPr>
            </w:pPr>
            <w:r w:rsidRPr="00B35CB9">
              <w:rPr>
                <w:sz w:val="20"/>
                <w:szCs w:val="20"/>
                <w:lang w:val="fr" w:eastAsia="fr"/>
              </w:rPr>
              <w:t>222 961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3E3908" w14:textId="77777777" w:rsidR="000D5932" w:rsidRPr="00B35CB9" w:rsidRDefault="000D5932" w:rsidP="000D5932">
            <w:pPr>
              <w:jc w:val="right"/>
              <w:rPr>
                <w:sz w:val="20"/>
                <w:szCs w:val="20"/>
                <w:lang w:val="en-CA" w:eastAsia="en-CA"/>
              </w:rPr>
            </w:pPr>
            <w:r w:rsidRPr="00B35CB9">
              <w:rPr>
                <w:sz w:val="20"/>
                <w:szCs w:val="20"/>
                <w:lang w:val="fr" w:eastAsia="fr"/>
              </w:rPr>
              <w:t>65 665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B1ED441" w14:textId="77777777" w:rsidR="000D5932" w:rsidRPr="00B35CB9" w:rsidRDefault="000D5932" w:rsidP="000D5932">
            <w:pPr>
              <w:jc w:val="right"/>
              <w:rPr>
                <w:sz w:val="20"/>
                <w:szCs w:val="20"/>
                <w:lang w:val="en-CA" w:eastAsia="en-CA"/>
              </w:rPr>
            </w:pPr>
            <w:r w:rsidRPr="00B35CB9">
              <w:rPr>
                <w:sz w:val="20"/>
                <w:szCs w:val="20"/>
                <w:lang w:val="fr" w:eastAsia="fr"/>
              </w:rPr>
              <w:t>77</w:t>
            </w:r>
          </w:p>
        </w:tc>
      </w:tr>
      <w:tr w:rsidR="000D5932" w:rsidRPr="00B35CB9" w14:paraId="7DE47DAE"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75D9D6" w14:textId="77777777" w:rsidR="000D5932" w:rsidRPr="00B35CB9" w:rsidRDefault="000D5932" w:rsidP="000D5932">
            <w:pPr>
              <w:jc w:val="left"/>
              <w:rPr>
                <w:sz w:val="20"/>
                <w:szCs w:val="20"/>
                <w:lang w:val="en-CA" w:eastAsia="en-CA"/>
              </w:rPr>
            </w:pPr>
            <w:r w:rsidRPr="00B35CB9">
              <w:rPr>
                <w:sz w:val="20"/>
                <w:szCs w:val="20"/>
                <w:lang w:val="fr" w:eastAsia="fr"/>
              </w:rPr>
              <w:t>Îles Cook</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8329E6B"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8F420C7" w14:textId="77777777" w:rsidR="000D5932" w:rsidRPr="00B35CB9" w:rsidRDefault="000D5932" w:rsidP="000D5932">
            <w:pPr>
              <w:jc w:val="right"/>
              <w:rPr>
                <w:sz w:val="20"/>
                <w:szCs w:val="20"/>
                <w:lang w:val="en-CA" w:eastAsia="en-CA"/>
              </w:rPr>
            </w:pPr>
            <w:r w:rsidRPr="00B35CB9">
              <w:rPr>
                <w:sz w:val="20"/>
                <w:szCs w:val="20"/>
                <w:lang w:val="fr" w:eastAsia="fr"/>
              </w:rPr>
              <w:t>89 100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89A24B8" w14:textId="77777777" w:rsidR="000D5932" w:rsidRPr="00B35CB9" w:rsidRDefault="000D5932" w:rsidP="000D5932">
            <w:pPr>
              <w:jc w:val="right"/>
              <w:rPr>
                <w:sz w:val="20"/>
                <w:szCs w:val="20"/>
                <w:lang w:val="en-CA" w:eastAsia="en-CA"/>
              </w:rPr>
            </w:pPr>
            <w:r w:rsidRPr="00B35CB9">
              <w:rPr>
                <w:sz w:val="20"/>
                <w:szCs w:val="20"/>
                <w:lang w:val="fr" w:eastAsia="fr"/>
              </w:rPr>
              <w:t>62 750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C7F8A0C" w14:textId="77777777" w:rsidR="000D5932" w:rsidRPr="00B35CB9" w:rsidRDefault="000D5932" w:rsidP="000D5932">
            <w:pPr>
              <w:jc w:val="right"/>
              <w:rPr>
                <w:sz w:val="20"/>
                <w:szCs w:val="20"/>
                <w:lang w:val="en-CA" w:eastAsia="en-CA"/>
              </w:rPr>
            </w:pPr>
            <w:r w:rsidRPr="00B35CB9">
              <w:rPr>
                <w:sz w:val="20"/>
                <w:szCs w:val="20"/>
                <w:lang w:val="fr" w:eastAsia="fr"/>
              </w:rPr>
              <w:t>26 350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3DFDB15" w14:textId="77777777" w:rsidR="000D5932" w:rsidRPr="00B35CB9" w:rsidRDefault="000D5932" w:rsidP="000D5932">
            <w:pPr>
              <w:jc w:val="right"/>
              <w:rPr>
                <w:sz w:val="20"/>
                <w:szCs w:val="20"/>
                <w:lang w:val="en-CA" w:eastAsia="en-CA"/>
              </w:rPr>
            </w:pPr>
            <w:r w:rsidRPr="00B35CB9">
              <w:rPr>
                <w:sz w:val="20"/>
                <w:szCs w:val="20"/>
                <w:lang w:val="fr" w:eastAsia="fr"/>
              </w:rPr>
              <w:t>70</w:t>
            </w:r>
          </w:p>
        </w:tc>
      </w:tr>
      <w:tr w:rsidR="000D5932" w:rsidRPr="00B35CB9" w14:paraId="0CBC1C4A"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B6803C" w14:textId="77777777" w:rsidR="000D5932" w:rsidRPr="00B35CB9" w:rsidRDefault="000D5932" w:rsidP="000D5932">
            <w:pPr>
              <w:jc w:val="left"/>
              <w:rPr>
                <w:sz w:val="20"/>
                <w:szCs w:val="20"/>
                <w:lang w:val="en-CA" w:eastAsia="en-CA"/>
              </w:rPr>
            </w:pPr>
            <w:r w:rsidRPr="00B35CB9">
              <w:rPr>
                <w:sz w:val="20"/>
                <w:szCs w:val="20"/>
                <w:lang w:val="fr" w:eastAsia="fr"/>
              </w:rPr>
              <w:t>Costa Rica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16259BD" w14:textId="77777777" w:rsidR="000D5932" w:rsidRPr="00B35CB9" w:rsidRDefault="000D5932" w:rsidP="000D5932">
            <w:pPr>
              <w:jc w:val="right"/>
              <w:rPr>
                <w:sz w:val="20"/>
                <w:szCs w:val="20"/>
                <w:lang w:val="en-CA" w:eastAsia="en-CA"/>
              </w:rPr>
            </w:pPr>
            <w:r w:rsidRPr="00B35CB9">
              <w:rPr>
                <w:sz w:val="20"/>
                <w:szCs w:val="20"/>
                <w:lang w:val="fr" w:eastAsia="fr"/>
              </w:rPr>
              <w:t>15,4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5195645" w14:textId="77777777" w:rsidR="000D5932" w:rsidRPr="00B35CB9" w:rsidRDefault="000D5932" w:rsidP="000D5932">
            <w:pPr>
              <w:jc w:val="right"/>
              <w:rPr>
                <w:sz w:val="20"/>
                <w:szCs w:val="20"/>
                <w:lang w:val="en-CA" w:eastAsia="en-CA"/>
              </w:rPr>
            </w:pPr>
            <w:r w:rsidRPr="00B35CB9">
              <w:rPr>
                <w:sz w:val="20"/>
                <w:szCs w:val="20"/>
                <w:lang w:val="fr" w:eastAsia="fr"/>
              </w:rPr>
              <w:t>1 097 522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80F47CB" w14:textId="77777777" w:rsidR="000D5932" w:rsidRPr="00B35CB9" w:rsidRDefault="000D5932" w:rsidP="000D5932">
            <w:pPr>
              <w:jc w:val="right"/>
              <w:rPr>
                <w:sz w:val="20"/>
                <w:szCs w:val="20"/>
                <w:lang w:val="en-CA" w:eastAsia="en-CA"/>
              </w:rPr>
            </w:pPr>
            <w:r w:rsidRPr="00B35CB9">
              <w:rPr>
                <w:sz w:val="20"/>
                <w:szCs w:val="20"/>
                <w:lang w:val="fr" w:eastAsia="fr"/>
              </w:rPr>
              <w:t>1 030 365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D420F76" w14:textId="77777777" w:rsidR="000D5932" w:rsidRPr="00B35CB9" w:rsidRDefault="000D5932" w:rsidP="000D5932">
            <w:pPr>
              <w:jc w:val="right"/>
              <w:rPr>
                <w:sz w:val="20"/>
                <w:szCs w:val="20"/>
                <w:lang w:val="en-CA" w:eastAsia="en-CA"/>
              </w:rPr>
            </w:pPr>
            <w:r w:rsidRPr="00B35CB9">
              <w:rPr>
                <w:sz w:val="20"/>
                <w:szCs w:val="20"/>
                <w:lang w:val="fr" w:eastAsia="fr"/>
              </w:rPr>
              <w:t>67 157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A57FE1B" w14:textId="77777777" w:rsidR="000D5932" w:rsidRPr="00B35CB9" w:rsidRDefault="000D5932" w:rsidP="000D5932">
            <w:pPr>
              <w:jc w:val="right"/>
              <w:rPr>
                <w:sz w:val="20"/>
                <w:szCs w:val="20"/>
                <w:lang w:val="en-CA" w:eastAsia="en-CA"/>
              </w:rPr>
            </w:pPr>
            <w:r w:rsidRPr="00B35CB9">
              <w:rPr>
                <w:sz w:val="20"/>
                <w:szCs w:val="20"/>
                <w:lang w:val="fr" w:eastAsia="fr"/>
              </w:rPr>
              <w:t>94</w:t>
            </w:r>
          </w:p>
        </w:tc>
      </w:tr>
      <w:tr w:rsidR="000D5932" w:rsidRPr="00B35CB9" w14:paraId="444A82C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960B7D" w14:textId="77777777" w:rsidR="000D5932" w:rsidRPr="00B35CB9" w:rsidRDefault="000D5932" w:rsidP="000D5932">
            <w:pPr>
              <w:jc w:val="left"/>
              <w:rPr>
                <w:sz w:val="20"/>
                <w:szCs w:val="20"/>
                <w:lang w:val="en-CA" w:eastAsia="en-CA"/>
              </w:rPr>
            </w:pPr>
            <w:r w:rsidRPr="00B35CB9">
              <w:rPr>
                <w:sz w:val="20"/>
                <w:szCs w:val="20"/>
                <w:lang w:val="fr" w:eastAsia="fr"/>
              </w:rPr>
              <w:t>Côte d'Ivoire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24394A0" w14:textId="77777777" w:rsidR="000D5932" w:rsidRPr="00B35CB9" w:rsidRDefault="000D5932" w:rsidP="000D5932">
            <w:pPr>
              <w:jc w:val="right"/>
              <w:rPr>
                <w:sz w:val="20"/>
                <w:szCs w:val="20"/>
                <w:lang w:val="en-CA" w:eastAsia="en-CA"/>
              </w:rPr>
            </w:pPr>
            <w:r w:rsidRPr="00B35CB9">
              <w:rPr>
                <w:sz w:val="20"/>
                <w:szCs w:val="20"/>
                <w:lang w:val="fr" w:eastAsia="fr"/>
              </w:rPr>
              <w:t>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5A98C47" w14:textId="77777777" w:rsidR="000D5932" w:rsidRPr="00B35CB9" w:rsidRDefault="000D5932" w:rsidP="000D5932">
            <w:pPr>
              <w:jc w:val="right"/>
              <w:rPr>
                <w:sz w:val="20"/>
                <w:szCs w:val="20"/>
                <w:lang w:val="en-CA" w:eastAsia="en-CA"/>
              </w:rPr>
            </w:pPr>
            <w:r w:rsidRPr="00B35CB9">
              <w:rPr>
                <w:sz w:val="20"/>
                <w:szCs w:val="20"/>
                <w:lang w:val="fr" w:eastAsia="fr"/>
              </w:rPr>
              <w:t>900 000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4774494" w14:textId="77777777" w:rsidR="000D5932" w:rsidRPr="00B35CB9" w:rsidRDefault="000D5932" w:rsidP="000D5932">
            <w:pPr>
              <w:jc w:val="right"/>
              <w:rPr>
                <w:sz w:val="20"/>
                <w:szCs w:val="20"/>
                <w:lang w:val="en-CA" w:eastAsia="en-CA"/>
              </w:rPr>
            </w:pPr>
            <w:r w:rsidRPr="00B35CB9">
              <w:rPr>
                <w:sz w:val="20"/>
                <w:szCs w:val="20"/>
                <w:lang w:val="fr" w:eastAsia="fr"/>
              </w:rPr>
              <w:t>424 013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8EB1DE" w14:textId="77777777" w:rsidR="000D5932" w:rsidRPr="00B35CB9" w:rsidRDefault="000D5932" w:rsidP="000D5932">
            <w:pPr>
              <w:jc w:val="right"/>
              <w:rPr>
                <w:sz w:val="20"/>
                <w:szCs w:val="20"/>
                <w:lang w:val="en-CA" w:eastAsia="en-CA"/>
              </w:rPr>
            </w:pPr>
            <w:r w:rsidRPr="00B35CB9">
              <w:rPr>
                <w:sz w:val="20"/>
                <w:szCs w:val="20"/>
                <w:lang w:val="fr" w:eastAsia="fr"/>
              </w:rPr>
              <w:t>475 987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34A4BCB" w14:textId="77777777" w:rsidR="000D5932" w:rsidRPr="00B35CB9" w:rsidRDefault="000D5932" w:rsidP="000D5932">
            <w:pPr>
              <w:jc w:val="right"/>
              <w:rPr>
                <w:sz w:val="20"/>
                <w:szCs w:val="20"/>
                <w:lang w:val="en-CA" w:eastAsia="en-CA"/>
              </w:rPr>
            </w:pPr>
            <w:r w:rsidRPr="00B35CB9">
              <w:rPr>
                <w:sz w:val="20"/>
                <w:szCs w:val="20"/>
                <w:lang w:val="fr" w:eastAsia="fr"/>
              </w:rPr>
              <w:t>47</w:t>
            </w:r>
          </w:p>
        </w:tc>
      </w:tr>
      <w:tr w:rsidR="000D5932" w:rsidRPr="00B35CB9" w14:paraId="446C492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884344" w14:textId="77777777" w:rsidR="000D5932" w:rsidRPr="00B35CB9" w:rsidRDefault="000D5932" w:rsidP="000D5932">
            <w:pPr>
              <w:jc w:val="left"/>
              <w:rPr>
                <w:sz w:val="20"/>
                <w:szCs w:val="20"/>
                <w:lang w:val="en-CA" w:eastAsia="en-CA"/>
              </w:rPr>
            </w:pPr>
            <w:r w:rsidRPr="00B35CB9">
              <w:rPr>
                <w:sz w:val="20"/>
                <w:szCs w:val="20"/>
                <w:lang w:val="fr" w:eastAsia="fr"/>
              </w:rPr>
              <w:t>Croatie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897745" w14:textId="77777777" w:rsidR="000D5932" w:rsidRPr="00B35CB9" w:rsidRDefault="000D5932" w:rsidP="000D5932">
            <w:pPr>
              <w:jc w:val="right"/>
              <w:rPr>
                <w:sz w:val="20"/>
                <w:szCs w:val="20"/>
                <w:lang w:val="en-CA" w:eastAsia="en-CA"/>
              </w:rPr>
            </w:pPr>
            <w:r w:rsidRPr="00B35CB9">
              <w:rPr>
                <w:sz w:val="20"/>
                <w:szCs w:val="20"/>
                <w:lang w:val="fr" w:eastAsia="fr"/>
              </w:rPr>
              <w:t>8,1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3B17DBD" w14:textId="77777777" w:rsidR="000D5932" w:rsidRPr="00B35CB9" w:rsidRDefault="000D5932" w:rsidP="000D5932">
            <w:pPr>
              <w:jc w:val="right"/>
              <w:rPr>
                <w:sz w:val="20"/>
                <w:szCs w:val="20"/>
                <w:lang w:val="en-CA" w:eastAsia="en-CA"/>
              </w:rPr>
            </w:pPr>
            <w:r w:rsidRPr="00B35CB9">
              <w:rPr>
                <w:sz w:val="20"/>
                <w:szCs w:val="20"/>
                <w:lang w:val="fr" w:eastAsia="fr"/>
              </w:rPr>
              <w:t>804 104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B319640" w14:textId="77777777" w:rsidR="000D5932" w:rsidRPr="00B35CB9" w:rsidRDefault="000D5932" w:rsidP="000D5932">
            <w:pPr>
              <w:jc w:val="right"/>
              <w:rPr>
                <w:sz w:val="20"/>
                <w:szCs w:val="20"/>
                <w:lang w:val="en-CA" w:eastAsia="en-CA"/>
              </w:rPr>
            </w:pPr>
            <w:r w:rsidRPr="00B35CB9">
              <w:rPr>
                <w:sz w:val="20"/>
                <w:szCs w:val="20"/>
                <w:lang w:val="fr" w:eastAsia="fr"/>
              </w:rPr>
              <w:t>804 105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85DDFE1"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4629148"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70E39665"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93E45E4" w14:textId="77777777" w:rsidR="000D5932" w:rsidRPr="00B35CB9" w:rsidRDefault="000D5932" w:rsidP="000D5932">
            <w:pPr>
              <w:jc w:val="left"/>
              <w:rPr>
                <w:sz w:val="20"/>
                <w:szCs w:val="20"/>
                <w:lang w:val="en-CA" w:eastAsia="en-CA"/>
              </w:rPr>
            </w:pPr>
            <w:r w:rsidRPr="00B35CB9">
              <w:rPr>
                <w:sz w:val="20"/>
                <w:szCs w:val="20"/>
                <w:lang w:val="fr" w:eastAsia="fr"/>
              </w:rPr>
              <w:t>Cuba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50BF992" w14:textId="77777777" w:rsidR="000D5932" w:rsidRPr="00B35CB9" w:rsidRDefault="000D5932" w:rsidP="000D5932">
            <w:pPr>
              <w:jc w:val="right"/>
              <w:rPr>
                <w:sz w:val="20"/>
                <w:szCs w:val="20"/>
                <w:lang w:val="en-CA" w:eastAsia="en-CA"/>
              </w:rPr>
            </w:pPr>
            <w:r w:rsidRPr="00B35CB9">
              <w:rPr>
                <w:sz w:val="20"/>
                <w:szCs w:val="20"/>
                <w:lang w:val="fr" w:eastAsia="fr"/>
              </w:rPr>
              <w:t>19,3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772234B" w14:textId="77777777" w:rsidR="000D5932" w:rsidRPr="00B35CB9" w:rsidRDefault="000D5932" w:rsidP="000D5932">
            <w:pPr>
              <w:jc w:val="right"/>
              <w:rPr>
                <w:sz w:val="20"/>
                <w:szCs w:val="20"/>
                <w:lang w:val="en-CA" w:eastAsia="en-CA"/>
              </w:rPr>
            </w:pPr>
            <w:r w:rsidRPr="00B35CB9">
              <w:rPr>
                <w:sz w:val="20"/>
                <w:szCs w:val="20"/>
                <w:lang w:val="fr" w:eastAsia="fr"/>
              </w:rPr>
              <w:t>1 691 527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C0B223" w14:textId="77777777" w:rsidR="000D5932" w:rsidRPr="00B35CB9" w:rsidRDefault="000D5932" w:rsidP="000D5932">
            <w:pPr>
              <w:jc w:val="right"/>
              <w:rPr>
                <w:sz w:val="20"/>
                <w:szCs w:val="20"/>
                <w:lang w:val="en-CA" w:eastAsia="en-CA"/>
              </w:rPr>
            </w:pPr>
            <w:r w:rsidRPr="00B35CB9">
              <w:rPr>
                <w:sz w:val="20"/>
                <w:szCs w:val="20"/>
                <w:lang w:val="fr" w:eastAsia="fr"/>
              </w:rPr>
              <w:t>1 386 248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B7EC3E7" w14:textId="77777777" w:rsidR="000D5932" w:rsidRPr="00B35CB9" w:rsidRDefault="000D5932" w:rsidP="000D5932">
            <w:pPr>
              <w:jc w:val="right"/>
              <w:rPr>
                <w:sz w:val="20"/>
                <w:szCs w:val="20"/>
                <w:lang w:val="en-CA" w:eastAsia="en-CA"/>
              </w:rPr>
            </w:pPr>
            <w:r w:rsidRPr="00B35CB9">
              <w:rPr>
                <w:sz w:val="20"/>
                <w:szCs w:val="20"/>
                <w:lang w:val="fr" w:eastAsia="fr"/>
              </w:rPr>
              <w:t>305 279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92E50EE" w14:textId="77777777" w:rsidR="000D5932" w:rsidRPr="00B35CB9" w:rsidRDefault="000D5932" w:rsidP="000D5932">
            <w:pPr>
              <w:jc w:val="right"/>
              <w:rPr>
                <w:sz w:val="20"/>
                <w:szCs w:val="20"/>
                <w:lang w:val="en-CA" w:eastAsia="en-CA"/>
              </w:rPr>
            </w:pPr>
            <w:r w:rsidRPr="00B35CB9">
              <w:rPr>
                <w:sz w:val="20"/>
                <w:szCs w:val="20"/>
                <w:lang w:val="fr" w:eastAsia="fr"/>
              </w:rPr>
              <w:t>82</w:t>
            </w:r>
          </w:p>
        </w:tc>
      </w:tr>
      <w:tr w:rsidR="000D5932" w:rsidRPr="00B35CB9" w14:paraId="19628A6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60D9C05" w14:textId="77777777" w:rsidR="000D5932" w:rsidRPr="00C3328D" w:rsidRDefault="000D5932" w:rsidP="000D5932">
            <w:pPr>
              <w:jc w:val="left"/>
              <w:rPr>
                <w:sz w:val="20"/>
                <w:szCs w:val="20"/>
                <w:lang w:val="fr-FR" w:eastAsia="en-CA"/>
              </w:rPr>
            </w:pPr>
            <w:r w:rsidRPr="00B35CB9">
              <w:rPr>
                <w:sz w:val="20"/>
                <w:szCs w:val="20"/>
                <w:lang w:val="fr" w:eastAsia="fr"/>
              </w:rPr>
              <w:t>République populaire démocratique de Corée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3276B6C" w14:textId="77777777" w:rsidR="000D5932" w:rsidRPr="00B35CB9" w:rsidRDefault="000D5932" w:rsidP="000D5932">
            <w:pPr>
              <w:jc w:val="right"/>
              <w:rPr>
                <w:sz w:val="20"/>
                <w:szCs w:val="20"/>
                <w:lang w:val="en-CA" w:eastAsia="en-CA"/>
              </w:rPr>
            </w:pPr>
            <w:r w:rsidRPr="00B35CB9">
              <w:rPr>
                <w:sz w:val="20"/>
                <w:szCs w:val="20"/>
                <w:lang w:val="fr" w:eastAsia="fr"/>
              </w:rPr>
              <w:t>19,4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A50CE87" w14:textId="77777777" w:rsidR="000D5932" w:rsidRPr="00B35CB9" w:rsidRDefault="000D5932" w:rsidP="000D5932">
            <w:pPr>
              <w:jc w:val="right"/>
              <w:rPr>
                <w:sz w:val="20"/>
                <w:szCs w:val="20"/>
                <w:lang w:val="en-CA" w:eastAsia="en-CA"/>
              </w:rPr>
            </w:pPr>
            <w:r w:rsidRPr="00B35CB9">
              <w:rPr>
                <w:sz w:val="20"/>
                <w:szCs w:val="20"/>
                <w:lang w:val="fr" w:eastAsia="fr"/>
              </w:rPr>
              <w:t>808 320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90FBEAC" w14:textId="77777777" w:rsidR="000D5932" w:rsidRPr="00B35CB9" w:rsidRDefault="000D5932" w:rsidP="000D5932">
            <w:pPr>
              <w:jc w:val="right"/>
              <w:rPr>
                <w:sz w:val="20"/>
                <w:szCs w:val="20"/>
                <w:lang w:val="en-CA" w:eastAsia="en-CA"/>
              </w:rPr>
            </w:pPr>
            <w:r w:rsidRPr="00B35CB9">
              <w:rPr>
                <w:sz w:val="20"/>
                <w:szCs w:val="20"/>
                <w:lang w:val="fr" w:eastAsia="fr"/>
              </w:rPr>
              <w:t>146 412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C12BE13" w14:textId="77777777" w:rsidR="000D5932" w:rsidRPr="00B35CB9" w:rsidRDefault="000D5932" w:rsidP="000D5932">
            <w:pPr>
              <w:jc w:val="right"/>
              <w:rPr>
                <w:sz w:val="20"/>
                <w:szCs w:val="20"/>
                <w:lang w:val="en-CA" w:eastAsia="en-CA"/>
              </w:rPr>
            </w:pPr>
            <w:r w:rsidRPr="00B35CB9">
              <w:rPr>
                <w:sz w:val="20"/>
                <w:szCs w:val="20"/>
                <w:lang w:val="fr" w:eastAsia="fr"/>
              </w:rPr>
              <w:t>661 908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612C6D5" w14:textId="77777777" w:rsidR="000D5932" w:rsidRPr="00B35CB9" w:rsidRDefault="000D5932" w:rsidP="000D5932">
            <w:pPr>
              <w:jc w:val="right"/>
              <w:rPr>
                <w:sz w:val="20"/>
                <w:szCs w:val="20"/>
                <w:lang w:val="en-CA" w:eastAsia="en-CA"/>
              </w:rPr>
            </w:pPr>
            <w:r w:rsidRPr="00B35CB9">
              <w:rPr>
                <w:sz w:val="20"/>
                <w:szCs w:val="20"/>
                <w:lang w:val="fr" w:eastAsia="fr"/>
              </w:rPr>
              <w:t>18</w:t>
            </w:r>
          </w:p>
        </w:tc>
      </w:tr>
      <w:tr w:rsidR="000D5932" w:rsidRPr="00B35CB9" w14:paraId="2BF805E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63A37F" w14:textId="77777777" w:rsidR="000D5932" w:rsidRPr="00B35CB9" w:rsidRDefault="000D5932" w:rsidP="000D5932">
            <w:pPr>
              <w:ind w:right="-110"/>
              <w:jc w:val="left"/>
              <w:rPr>
                <w:sz w:val="20"/>
                <w:szCs w:val="20"/>
                <w:lang w:val="en-CA" w:eastAsia="en-CA"/>
              </w:rPr>
            </w:pPr>
            <w:r w:rsidRPr="00B35CB9">
              <w:rPr>
                <w:sz w:val="20"/>
                <w:szCs w:val="20"/>
                <w:lang w:val="fr" w:eastAsia="fr"/>
              </w:rPr>
              <w:t>République démocratique du Congo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D842D6F" w14:textId="77777777" w:rsidR="000D5932" w:rsidRPr="00B35CB9" w:rsidRDefault="000D5932" w:rsidP="000D5932">
            <w:pPr>
              <w:jc w:val="right"/>
              <w:rPr>
                <w:sz w:val="20"/>
                <w:szCs w:val="20"/>
                <w:lang w:val="en-CA" w:eastAsia="en-CA"/>
              </w:rPr>
            </w:pPr>
            <w:r w:rsidRPr="00B35CB9">
              <w:rPr>
                <w:sz w:val="20"/>
                <w:szCs w:val="20"/>
                <w:lang w:val="fr" w:eastAsia="fr"/>
              </w:rPr>
              <w:t>5,8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2CFBD30" w14:textId="77777777" w:rsidR="000D5932" w:rsidRPr="00B35CB9" w:rsidRDefault="000D5932" w:rsidP="000D5932">
            <w:pPr>
              <w:jc w:val="right"/>
              <w:rPr>
                <w:sz w:val="20"/>
                <w:szCs w:val="20"/>
                <w:lang w:val="en-CA" w:eastAsia="en-CA"/>
              </w:rPr>
            </w:pPr>
            <w:r w:rsidRPr="00B35CB9">
              <w:rPr>
                <w:sz w:val="20"/>
                <w:szCs w:val="20"/>
                <w:lang w:val="fr" w:eastAsia="fr"/>
              </w:rPr>
              <w:t>475 000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699A751" w14:textId="77777777" w:rsidR="000D5932" w:rsidRPr="00B35CB9" w:rsidRDefault="000D5932" w:rsidP="000D5932">
            <w:pPr>
              <w:jc w:val="right"/>
              <w:rPr>
                <w:sz w:val="20"/>
                <w:szCs w:val="20"/>
                <w:lang w:val="en-CA" w:eastAsia="en-CA"/>
              </w:rPr>
            </w:pPr>
            <w:r w:rsidRPr="00B35CB9">
              <w:rPr>
                <w:sz w:val="20"/>
                <w:szCs w:val="20"/>
                <w:lang w:val="fr" w:eastAsia="fr"/>
              </w:rPr>
              <w:t>438 002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FB48FD7" w14:textId="77777777" w:rsidR="000D5932" w:rsidRPr="00B35CB9" w:rsidRDefault="000D5932" w:rsidP="000D5932">
            <w:pPr>
              <w:jc w:val="right"/>
              <w:rPr>
                <w:sz w:val="20"/>
                <w:szCs w:val="20"/>
                <w:lang w:val="en-CA" w:eastAsia="en-CA"/>
              </w:rPr>
            </w:pPr>
            <w:r w:rsidRPr="00B35CB9">
              <w:rPr>
                <w:sz w:val="20"/>
                <w:szCs w:val="20"/>
                <w:lang w:val="fr" w:eastAsia="fr"/>
              </w:rPr>
              <w:t>36 998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CFEF48A" w14:textId="77777777" w:rsidR="000D5932" w:rsidRPr="00B35CB9" w:rsidRDefault="000D5932" w:rsidP="000D5932">
            <w:pPr>
              <w:jc w:val="right"/>
              <w:rPr>
                <w:sz w:val="20"/>
                <w:szCs w:val="20"/>
                <w:lang w:val="en-CA" w:eastAsia="en-CA"/>
              </w:rPr>
            </w:pPr>
            <w:r w:rsidRPr="00B35CB9">
              <w:rPr>
                <w:sz w:val="20"/>
                <w:szCs w:val="20"/>
                <w:lang w:val="fr" w:eastAsia="fr"/>
              </w:rPr>
              <w:t>92</w:t>
            </w:r>
          </w:p>
        </w:tc>
      </w:tr>
      <w:tr w:rsidR="000D5932" w:rsidRPr="00B35CB9" w14:paraId="6388E4C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0782D3" w14:textId="77777777" w:rsidR="000D5932" w:rsidRPr="00B35CB9" w:rsidRDefault="000D5932" w:rsidP="000D5932">
            <w:pPr>
              <w:jc w:val="left"/>
              <w:rPr>
                <w:sz w:val="20"/>
                <w:szCs w:val="20"/>
                <w:lang w:val="en-CA" w:eastAsia="en-CA"/>
              </w:rPr>
            </w:pPr>
            <w:r w:rsidRPr="00B35CB9">
              <w:rPr>
                <w:sz w:val="20"/>
                <w:szCs w:val="20"/>
                <w:lang w:val="fr" w:eastAsia="fr"/>
              </w:rPr>
              <w:t>Djibouti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C32C7EB"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32C7875" w14:textId="77777777" w:rsidR="000D5932" w:rsidRPr="00B35CB9" w:rsidRDefault="000D5932" w:rsidP="000D5932">
            <w:pPr>
              <w:jc w:val="right"/>
              <w:rPr>
                <w:sz w:val="20"/>
                <w:szCs w:val="20"/>
                <w:lang w:val="en-CA" w:eastAsia="en-CA"/>
              </w:rPr>
            </w:pPr>
            <w:r w:rsidRPr="00B35CB9">
              <w:rPr>
                <w:sz w:val="20"/>
                <w:szCs w:val="20"/>
                <w:lang w:val="fr" w:eastAsia="fr"/>
              </w:rPr>
              <w:t>99 500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C160489" w14:textId="77777777" w:rsidR="000D5932" w:rsidRPr="00B35CB9" w:rsidRDefault="000D5932" w:rsidP="000D5932">
            <w:pPr>
              <w:jc w:val="right"/>
              <w:rPr>
                <w:sz w:val="20"/>
                <w:szCs w:val="20"/>
                <w:lang w:val="en-CA" w:eastAsia="en-CA"/>
              </w:rPr>
            </w:pPr>
            <w:r w:rsidRPr="00B35CB9">
              <w:rPr>
                <w:sz w:val="20"/>
                <w:szCs w:val="20"/>
                <w:lang w:val="fr" w:eastAsia="fr"/>
              </w:rPr>
              <w:t>81 000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3B8C221" w14:textId="77777777" w:rsidR="000D5932" w:rsidRPr="00B35CB9" w:rsidRDefault="000D5932" w:rsidP="000D5932">
            <w:pPr>
              <w:jc w:val="right"/>
              <w:rPr>
                <w:sz w:val="20"/>
                <w:szCs w:val="20"/>
                <w:lang w:val="en-CA" w:eastAsia="en-CA"/>
              </w:rPr>
            </w:pPr>
            <w:r w:rsidRPr="00B35CB9">
              <w:rPr>
                <w:sz w:val="20"/>
                <w:szCs w:val="20"/>
                <w:lang w:val="fr" w:eastAsia="fr"/>
              </w:rPr>
              <w:t>18 500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1FC34F8" w14:textId="77777777" w:rsidR="000D5932" w:rsidRPr="00B35CB9" w:rsidRDefault="000D5932" w:rsidP="000D5932">
            <w:pPr>
              <w:jc w:val="right"/>
              <w:rPr>
                <w:sz w:val="20"/>
                <w:szCs w:val="20"/>
                <w:lang w:val="en-CA" w:eastAsia="en-CA"/>
              </w:rPr>
            </w:pPr>
            <w:r w:rsidRPr="00B35CB9">
              <w:rPr>
                <w:sz w:val="20"/>
                <w:szCs w:val="20"/>
                <w:lang w:val="fr" w:eastAsia="fr"/>
              </w:rPr>
              <w:t>81</w:t>
            </w:r>
          </w:p>
        </w:tc>
      </w:tr>
      <w:tr w:rsidR="000D5932" w:rsidRPr="00B35CB9" w14:paraId="31AB963E"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BDD2EE" w14:textId="77777777" w:rsidR="000D5932" w:rsidRPr="00B35CB9" w:rsidRDefault="000D5932" w:rsidP="000D5932">
            <w:pPr>
              <w:jc w:val="left"/>
              <w:rPr>
                <w:sz w:val="20"/>
                <w:szCs w:val="20"/>
                <w:lang w:val="en-CA" w:eastAsia="en-CA"/>
              </w:rPr>
            </w:pPr>
            <w:r w:rsidRPr="00B35CB9">
              <w:rPr>
                <w:sz w:val="20"/>
                <w:szCs w:val="20"/>
                <w:lang w:val="fr" w:eastAsia="fr"/>
              </w:rPr>
              <w:t>Dominique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51BB1F"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08452C1" w14:textId="77777777" w:rsidR="000D5932" w:rsidRPr="00B35CB9" w:rsidRDefault="000D5932" w:rsidP="000D5932">
            <w:pPr>
              <w:jc w:val="right"/>
              <w:rPr>
                <w:sz w:val="20"/>
                <w:szCs w:val="20"/>
                <w:lang w:val="en-CA" w:eastAsia="en-CA"/>
              </w:rPr>
            </w:pPr>
            <w:r w:rsidRPr="00B35CB9">
              <w:rPr>
                <w:sz w:val="20"/>
                <w:szCs w:val="20"/>
                <w:lang w:val="fr" w:eastAsia="fr"/>
              </w:rPr>
              <w:t>82 250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F677C52" w14:textId="77777777" w:rsidR="000D5932" w:rsidRPr="00B35CB9" w:rsidRDefault="000D5932" w:rsidP="000D5932">
            <w:pPr>
              <w:jc w:val="right"/>
              <w:rPr>
                <w:sz w:val="20"/>
                <w:szCs w:val="20"/>
                <w:lang w:val="en-CA" w:eastAsia="en-CA"/>
              </w:rPr>
            </w:pPr>
            <w:r w:rsidRPr="00B35CB9">
              <w:rPr>
                <w:sz w:val="20"/>
                <w:szCs w:val="20"/>
                <w:lang w:val="fr" w:eastAsia="fr"/>
              </w:rPr>
              <w:t>10 026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0193733" w14:textId="77777777" w:rsidR="000D5932" w:rsidRPr="00B35CB9" w:rsidRDefault="000D5932" w:rsidP="000D5932">
            <w:pPr>
              <w:jc w:val="right"/>
              <w:rPr>
                <w:sz w:val="20"/>
                <w:szCs w:val="20"/>
                <w:lang w:val="en-CA" w:eastAsia="en-CA"/>
              </w:rPr>
            </w:pPr>
            <w:r w:rsidRPr="00B35CB9">
              <w:rPr>
                <w:sz w:val="20"/>
                <w:szCs w:val="20"/>
                <w:lang w:val="fr" w:eastAsia="fr"/>
              </w:rPr>
              <w:t>72 224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2675819" w14:textId="77777777" w:rsidR="000D5932" w:rsidRPr="00B35CB9" w:rsidRDefault="000D5932" w:rsidP="000D5932">
            <w:pPr>
              <w:jc w:val="right"/>
              <w:rPr>
                <w:sz w:val="20"/>
                <w:szCs w:val="20"/>
                <w:lang w:val="en-CA" w:eastAsia="en-CA"/>
              </w:rPr>
            </w:pPr>
            <w:r w:rsidRPr="00B35CB9">
              <w:rPr>
                <w:sz w:val="20"/>
                <w:szCs w:val="20"/>
                <w:lang w:val="fr" w:eastAsia="fr"/>
              </w:rPr>
              <w:t>12</w:t>
            </w:r>
          </w:p>
        </w:tc>
      </w:tr>
      <w:tr w:rsidR="000D5932" w:rsidRPr="00B35CB9" w14:paraId="72D5766A"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EAFA3DD" w14:textId="77777777" w:rsidR="000D5932" w:rsidRPr="00B35CB9" w:rsidRDefault="000D5932" w:rsidP="000D5932">
            <w:pPr>
              <w:jc w:val="left"/>
              <w:rPr>
                <w:sz w:val="20"/>
                <w:szCs w:val="20"/>
                <w:lang w:val="en-CA" w:eastAsia="en-CA"/>
              </w:rPr>
            </w:pPr>
            <w:r w:rsidRPr="00B35CB9">
              <w:rPr>
                <w:sz w:val="20"/>
                <w:szCs w:val="20"/>
                <w:lang w:val="fr" w:eastAsia="fr"/>
              </w:rPr>
              <w:t>République dominicaine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32E18DF" w14:textId="77777777" w:rsidR="000D5932" w:rsidRPr="00B35CB9" w:rsidRDefault="000D5932" w:rsidP="000D5932">
            <w:pPr>
              <w:jc w:val="right"/>
              <w:rPr>
                <w:sz w:val="20"/>
                <w:szCs w:val="20"/>
                <w:lang w:val="en-CA" w:eastAsia="en-CA"/>
              </w:rPr>
            </w:pPr>
            <w:r w:rsidRPr="00B35CB9">
              <w:rPr>
                <w:sz w:val="20"/>
                <w:szCs w:val="20"/>
                <w:lang w:val="fr" w:eastAsia="fr"/>
              </w:rPr>
              <w:t>12,5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A7CF6B5" w14:textId="77777777" w:rsidR="000D5932" w:rsidRPr="00B35CB9" w:rsidRDefault="000D5932" w:rsidP="000D5932">
            <w:pPr>
              <w:jc w:val="right"/>
              <w:rPr>
                <w:sz w:val="20"/>
                <w:szCs w:val="20"/>
                <w:lang w:val="en-CA" w:eastAsia="en-CA"/>
              </w:rPr>
            </w:pPr>
            <w:r w:rsidRPr="00B35CB9">
              <w:rPr>
                <w:sz w:val="20"/>
                <w:szCs w:val="20"/>
                <w:lang w:val="fr" w:eastAsia="fr"/>
              </w:rPr>
              <w:t>3 024 186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711537A" w14:textId="77777777" w:rsidR="000D5932" w:rsidRPr="00B35CB9" w:rsidRDefault="000D5932" w:rsidP="000D5932">
            <w:pPr>
              <w:jc w:val="right"/>
              <w:rPr>
                <w:sz w:val="20"/>
                <w:szCs w:val="20"/>
                <w:lang w:val="en-CA" w:eastAsia="en-CA"/>
              </w:rPr>
            </w:pPr>
            <w:r w:rsidRPr="00B35CB9">
              <w:rPr>
                <w:sz w:val="20"/>
                <w:szCs w:val="20"/>
                <w:lang w:val="fr" w:eastAsia="fr"/>
              </w:rPr>
              <w:t>2 237 582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EBC1B02" w14:textId="77777777" w:rsidR="000D5932" w:rsidRPr="00B35CB9" w:rsidRDefault="000D5932" w:rsidP="000D5932">
            <w:pPr>
              <w:jc w:val="right"/>
              <w:rPr>
                <w:sz w:val="20"/>
                <w:szCs w:val="20"/>
                <w:lang w:val="en-CA" w:eastAsia="en-CA"/>
              </w:rPr>
            </w:pPr>
            <w:r w:rsidRPr="00B35CB9">
              <w:rPr>
                <w:sz w:val="20"/>
                <w:szCs w:val="20"/>
                <w:lang w:val="fr" w:eastAsia="fr"/>
              </w:rPr>
              <w:t>786 604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164CB3B" w14:textId="77777777" w:rsidR="000D5932" w:rsidRPr="00B35CB9" w:rsidRDefault="000D5932" w:rsidP="000D5932">
            <w:pPr>
              <w:jc w:val="right"/>
              <w:rPr>
                <w:sz w:val="20"/>
                <w:szCs w:val="20"/>
                <w:lang w:val="en-CA" w:eastAsia="en-CA"/>
              </w:rPr>
            </w:pPr>
            <w:r w:rsidRPr="00B35CB9">
              <w:rPr>
                <w:sz w:val="20"/>
                <w:szCs w:val="20"/>
                <w:lang w:val="fr" w:eastAsia="fr"/>
              </w:rPr>
              <w:t>74</w:t>
            </w:r>
          </w:p>
        </w:tc>
      </w:tr>
      <w:tr w:rsidR="000D5932" w:rsidRPr="00B35CB9" w14:paraId="3900D24E"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22CB480" w14:textId="77777777" w:rsidR="000D5932" w:rsidRPr="00B35CB9" w:rsidRDefault="000D5932" w:rsidP="000D5932">
            <w:pPr>
              <w:jc w:val="left"/>
              <w:rPr>
                <w:sz w:val="20"/>
                <w:szCs w:val="20"/>
                <w:lang w:val="en-CA" w:eastAsia="en-CA"/>
              </w:rPr>
            </w:pPr>
            <w:r w:rsidRPr="00B35CB9">
              <w:rPr>
                <w:sz w:val="20"/>
                <w:szCs w:val="20"/>
                <w:lang w:val="fr" w:eastAsia="fr"/>
              </w:rPr>
              <w:t>Équateur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8154CDF" w14:textId="77777777" w:rsidR="000D5932" w:rsidRPr="00B35CB9" w:rsidRDefault="000D5932" w:rsidP="000D5932">
            <w:pPr>
              <w:jc w:val="right"/>
              <w:rPr>
                <w:sz w:val="20"/>
                <w:szCs w:val="20"/>
                <w:lang w:val="en-CA" w:eastAsia="en-CA"/>
              </w:rPr>
            </w:pPr>
            <w:r w:rsidRPr="00B35CB9">
              <w:rPr>
                <w:sz w:val="20"/>
                <w:szCs w:val="20"/>
                <w:lang w:val="fr" w:eastAsia="fr"/>
              </w:rPr>
              <w:t>28,0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432CD99" w14:textId="77777777" w:rsidR="000D5932" w:rsidRPr="00B35CB9" w:rsidRDefault="000D5932" w:rsidP="000D5932">
            <w:pPr>
              <w:jc w:val="right"/>
              <w:rPr>
                <w:sz w:val="20"/>
                <w:szCs w:val="20"/>
                <w:lang w:val="en-CA" w:eastAsia="en-CA"/>
              </w:rPr>
            </w:pPr>
            <w:r w:rsidRPr="00B35CB9">
              <w:rPr>
                <w:sz w:val="20"/>
                <w:szCs w:val="20"/>
                <w:lang w:val="fr" w:eastAsia="fr"/>
              </w:rPr>
              <w:t>2 327 005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C06351A" w14:textId="77777777" w:rsidR="000D5932" w:rsidRPr="00B35CB9" w:rsidRDefault="000D5932" w:rsidP="000D5932">
            <w:pPr>
              <w:jc w:val="right"/>
              <w:rPr>
                <w:sz w:val="20"/>
                <w:szCs w:val="20"/>
                <w:lang w:val="en-CA" w:eastAsia="en-CA"/>
              </w:rPr>
            </w:pPr>
            <w:r w:rsidRPr="00B35CB9">
              <w:rPr>
                <w:sz w:val="20"/>
                <w:szCs w:val="20"/>
                <w:lang w:val="fr" w:eastAsia="fr"/>
              </w:rPr>
              <w:t>1 736 933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52FD876" w14:textId="77777777" w:rsidR="000D5932" w:rsidRPr="00B35CB9" w:rsidRDefault="000D5932" w:rsidP="000D5932">
            <w:pPr>
              <w:jc w:val="right"/>
              <w:rPr>
                <w:sz w:val="20"/>
                <w:szCs w:val="20"/>
                <w:lang w:val="en-CA" w:eastAsia="en-CA"/>
              </w:rPr>
            </w:pPr>
            <w:r w:rsidRPr="00B35CB9">
              <w:rPr>
                <w:sz w:val="20"/>
                <w:szCs w:val="20"/>
                <w:lang w:val="fr" w:eastAsia="fr"/>
              </w:rPr>
              <w:t>590 072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78FF6EF" w14:textId="77777777" w:rsidR="000D5932" w:rsidRPr="00B35CB9" w:rsidRDefault="000D5932" w:rsidP="000D5932">
            <w:pPr>
              <w:jc w:val="right"/>
              <w:rPr>
                <w:sz w:val="20"/>
                <w:szCs w:val="20"/>
                <w:lang w:val="en-CA" w:eastAsia="en-CA"/>
              </w:rPr>
            </w:pPr>
            <w:r w:rsidRPr="00B35CB9">
              <w:rPr>
                <w:sz w:val="20"/>
                <w:szCs w:val="20"/>
                <w:lang w:val="fr" w:eastAsia="fr"/>
              </w:rPr>
              <w:t>75</w:t>
            </w:r>
          </w:p>
        </w:tc>
      </w:tr>
      <w:tr w:rsidR="000D5932" w:rsidRPr="00B35CB9" w14:paraId="12F8EB1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F90C141" w14:textId="77777777" w:rsidR="000D5932" w:rsidRPr="00B35CB9" w:rsidRDefault="000D5932" w:rsidP="000D5932">
            <w:pPr>
              <w:jc w:val="left"/>
              <w:rPr>
                <w:sz w:val="20"/>
                <w:szCs w:val="20"/>
                <w:lang w:val="en-CA" w:eastAsia="en-CA"/>
              </w:rPr>
            </w:pPr>
            <w:r w:rsidRPr="00B35CB9">
              <w:rPr>
                <w:sz w:val="20"/>
                <w:szCs w:val="20"/>
                <w:lang w:val="fr" w:eastAsia="fr"/>
              </w:rPr>
              <w:t>Égypte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F52C4B7" w14:textId="77777777" w:rsidR="000D5932" w:rsidRPr="00B35CB9" w:rsidRDefault="000D5932" w:rsidP="000D5932">
            <w:pPr>
              <w:jc w:val="right"/>
              <w:rPr>
                <w:sz w:val="20"/>
                <w:szCs w:val="20"/>
                <w:lang w:val="en-CA" w:eastAsia="en-CA"/>
              </w:rPr>
            </w:pPr>
            <w:r w:rsidRPr="00B35CB9">
              <w:rPr>
                <w:sz w:val="20"/>
                <w:szCs w:val="20"/>
                <w:lang w:val="fr" w:eastAsia="fr"/>
              </w:rPr>
              <w:t>226,0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5515BC0" w14:textId="77777777" w:rsidR="000D5932" w:rsidRPr="00B35CB9" w:rsidRDefault="000D5932" w:rsidP="000D5932">
            <w:pPr>
              <w:jc w:val="right"/>
              <w:rPr>
                <w:sz w:val="20"/>
                <w:szCs w:val="20"/>
                <w:lang w:val="en-CA" w:eastAsia="en-CA"/>
              </w:rPr>
            </w:pPr>
            <w:r w:rsidRPr="00B35CB9">
              <w:rPr>
                <w:sz w:val="20"/>
                <w:szCs w:val="20"/>
                <w:lang w:val="fr" w:eastAsia="fr"/>
              </w:rPr>
              <w:t>12 981 482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D39A239" w14:textId="77777777" w:rsidR="000D5932" w:rsidRPr="00B35CB9" w:rsidRDefault="000D5932" w:rsidP="000D5932">
            <w:pPr>
              <w:jc w:val="right"/>
              <w:rPr>
                <w:sz w:val="20"/>
                <w:szCs w:val="20"/>
                <w:lang w:val="en-CA" w:eastAsia="en-CA"/>
              </w:rPr>
            </w:pPr>
            <w:r w:rsidRPr="00B35CB9">
              <w:rPr>
                <w:sz w:val="20"/>
                <w:szCs w:val="20"/>
                <w:lang w:val="fr" w:eastAsia="fr"/>
              </w:rPr>
              <w:t>6 124 583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7115DDF" w14:textId="77777777" w:rsidR="000D5932" w:rsidRPr="00B35CB9" w:rsidRDefault="000D5932" w:rsidP="000D5932">
            <w:pPr>
              <w:jc w:val="right"/>
              <w:rPr>
                <w:sz w:val="20"/>
                <w:szCs w:val="20"/>
                <w:lang w:val="en-CA" w:eastAsia="en-CA"/>
              </w:rPr>
            </w:pPr>
            <w:r w:rsidRPr="00B35CB9">
              <w:rPr>
                <w:sz w:val="20"/>
                <w:szCs w:val="20"/>
                <w:lang w:val="fr" w:eastAsia="fr"/>
              </w:rPr>
              <w:t>6 856 899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04ADC79" w14:textId="77777777" w:rsidR="000D5932" w:rsidRPr="00B35CB9" w:rsidRDefault="000D5932" w:rsidP="000D5932">
            <w:pPr>
              <w:jc w:val="right"/>
              <w:rPr>
                <w:sz w:val="20"/>
                <w:szCs w:val="20"/>
                <w:lang w:val="en-CA" w:eastAsia="en-CA"/>
              </w:rPr>
            </w:pPr>
            <w:r w:rsidRPr="00B35CB9">
              <w:rPr>
                <w:sz w:val="20"/>
                <w:szCs w:val="20"/>
                <w:lang w:val="fr" w:eastAsia="fr"/>
              </w:rPr>
              <w:t>47</w:t>
            </w:r>
          </w:p>
        </w:tc>
      </w:tr>
      <w:tr w:rsidR="000D5932" w:rsidRPr="00B35CB9" w14:paraId="3735B547"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5FC917" w14:textId="77777777" w:rsidR="000D5932" w:rsidRPr="00B35CB9" w:rsidRDefault="000D5932" w:rsidP="000D5932">
            <w:pPr>
              <w:jc w:val="left"/>
              <w:rPr>
                <w:sz w:val="20"/>
                <w:szCs w:val="20"/>
                <w:lang w:val="en-CA" w:eastAsia="en-CA"/>
              </w:rPr>
            </w:pPr>
            <w:r w:rsidRPr="00B35CB9">
              <w:rPr>
                <w:sz w:val="20"/>
                <w:szCs w:val="20"/>
                <w:lang w:val="fr" w:eastAsia="fr"/>
              </w:rPr>
              <w:t>El Salvador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FB25B3C" w14:textId="77777777" w:rsidR="000D5932" w:rsidRPr="00B35CB9" w:rsidRDefault="000D5932" w:rsidP="000D5932">
            <w:pPr>
              <w:jc w:val="right"/>
              <w:rPr>
                <w:sz w:val="20"/>
                <w:szCs w:val="20"/>
                <w:lang w:val="en-CA" w:eastAsia="en-CA"/>
              </w:rPr>
            </w:pPr>
            <w:r w:rsidRPr="00B35CB9">
              <w:rPr>
                <w:sz w:val="20"/>
                <w:szCs w:val="20"/>
                <w:lang w:val="fr" w:eastAsia="fr"/>
              </w:rPr>
              <w:t>8,8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862EB94" w14:textId="77777777" w:rsidR="000D5932" w:rsidRPr="00B35CB9" w:rsidRDefault="000D5932" w:rsidP="000D5932">
            <w:pPr>
              <w:jc w:val="right"/>
              <w:rPr>
                <w:sz w:val="20"/>
                <w:szCs w:val="20"/>
                <w:lang w:val="en-CA" w:eastAsia="en-CA"/>
              </w:rPr>
            </w:pPr>
            <w:r w:rsidRPr="00B35CB9">
              <w:rPr>
                <w:sz w:val="20"/>
                <w:szCs w:val="20"/>
                <w:lang w:val="fr" w:eastAsia="fr"/>
              </w:rPr>
              <w:t>1 039 277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5F48459" w14:textId="77777777" w:rsidR="000D5932" w:rsidRPr="00B35CB9" w:rsidRDefault="000D5932" w:rsidP="000D5932">
            <w:pPr>
              <w:jc w:val="right"/>
              <w:rPr>
                <w:sz w:val="20"/>
                <w:szCs w:val="20"/>
                <w:lang w:val="en-CA" w:eastAsia="en-CA"/>
              </w:rPr>
            </w:pPr>
            <w:r w:rsidRPr="00B35CB9">
              <w:rPr>
                <w:sz w:val="20"/>
                <w:szCs w:val="20"/>
                <w:lang w:val="fr" w:eastAsia="fr"/>
              </w:rPr>
              <w:t>809 002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8646A3" w14:textId="77777777" w:rsidR="000D5932" w:rsidRPr="00B35CB9" w:rsidRDefault="000D5932" w:rsidP="000D5932">
            <w:pPr>
              <w:jc w:val="right"/>
              <w:rPr>
                <w:sz w:val="20"/>
                <w:szCs w:val="20"/>
                <w:lang w:val="en-CA" w:eastAsia="en-CA"/>
              </w:rPr>
            </w:pPr>
            <w:r w:rsidRPr="00B35CB9">
              <w:rPr>
                <w:sz w:val="20"/>
                <w:szCs w:val="20"/>
                <w:lang w:val="fr" w:eastAsia="fr"/>
              </w:rPr>
              <w:t>230 275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A50C22A" w14:textId="77777777" w:rsidR="000D5932" w:rsidRPr="00B35CB9" w:rsidRDefault="000D5932" w:rsidP="000D5932">
            <w:pPr>
              <w:jc w:val="right"/>
              <w:rPr>
                <w:sz w:val="20"/>
                <w:szCs w:val="20"/>
                <w:lang w:val="en-CA" w:eastAsia="en-CA"/>
              </w:rPr>
            </w:pPr>
            <w:r w:rsidRPr="00B35CB9">
              <w:rPr>
                <w:sz w:val="20"/>
                <w:szCs w:val="20"/>
                <w:lang w:val="fr" w:eastAsia="fr"/>
              </w:rPr>
              <w:t>78</w:t>
            </w:r>
          </w:p>
        </w:tc>
      </w:tr>
      <w:tr w:rsidR="000D5932" w:rsidRPr="00B35CB9" w14:paraId="33554C96"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2782D7A" w14:textId="77777777" w:rsidR="000D5932" w:rsidRPr="00B35CB9" w:rsidRDefault="000D5932" w:rsidP="000D5932">
            <w:pPr>
              <w:jc w:val="left"/>
              <w:rPr>
                <w:sz w:val="20"/>
                <w:szCs w:val="20"/>
                <w:lang w:val="en-CA" w:eastAsia="en-CA"/>
              </w:rPr>
            </w:pPr>
            <w:r w:rsidRPr="00B35CB9">
              <w:rPr>
                <w:sz w:val="20"/>
                <w:szCs w:val="20"/>
                <w:lang w:val="fr" w:eastAsia="fr"/>
              </w:rPr>
              <w:lastRenderedPageBreak/>
              <w:t>Guinée équatoriale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7755C23" w14:textId="77777777" w:rsidR="000D5932" w:rsidRPr="00B35CB9" w:rsidRDefault="000D5932" w:rsidP="000D5932">
            <w:pPr>
              <w:jc w:val="right"/>
              <w:rPr>
                <w:sz w:val="20"/>
                <w:szCs w:val="20"/>
                <w:lang w:val="en-CA" w:eastAsia="en-CA"/>
              </w:rPr>
            </w:pPr>
            <w:r w:rsidRPr="00B35CB9">
              <w:rPr>
                <w:sz w:val="20"/>
                <w:szCs w:val="20"/>
                <w:lang w:val="fr" w:eastAsia="fr"/>
              </w:rPr>
              <w:t>0,9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C5C9B1B" w14:textId="77777777" w:rsidR="000D5932" w:rsidRPr="00B35CB9" w:rsidRDefault="000D5932" w:rsidP="000D5932">
            <w:pPr>
              <w:jc w:val="right"/>
              <w:rPr>
                <w:sz w:val="20"/>
                <w:szCs w:val="20"/>
                <w:lang w:val="en-CA" w:eastAsia="en-CA"/>
              </w:rPr>
            </w:pPr>
            <w:r w:rsidRPr="00B35CB9">
              <w:rPr>
                <w:sz w:val="20"/>
                <w:szCs w:val="20"/>
                <w:lang w:val="fr" w:eastAsia="fr"/>
              </w:rPr>
              <w:t>249 962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7B74655" w14:textId="77777777" w:rsidR="000D5932" w:rsidRPr="00B35CB9" w:rsidRDefault="000D5932" w:rsidP="000D5932">
            <w:pPr>
              <w:jc w:val="right"/>
              <w:rPr>
                <w:sz w:val="20"/>
                <w:szCs w:val="20"/>
                <w:lang w:val="en-CA" w:eastAsia="en-CA"/>
              </w:rPr>
            </w:pPr>
            <w:r w:rsidRPr="00B35CB9">
              <w:rPr>
                <w:sz w:val="20"/>
                <w:szCs w:val="20"/>
                <w:lang w:val="fr" w:eastAsia="fr"/>
              </w:rPr>
              <w:t>144 962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D11F789" w14:textId="77777777" w:rsidR="000D5932" w:rsidRPr="00B35CB9" w:rsidRDefault="000D5932" w:rsidP="000D5932">
            <w:pPr>
              <w:jc w:val="right"/>
              <w:rPr>
                <w:sz w:val="20"/>
                <w:szCs w:val="20"/>
                <w:lang w:val="en-CA" w:eastAsia="en-CA"/>
              </w:rPr>
            </w:pPr>
            <w:r w:rsidRPr="00B35CB9">
              <w:rPr>
                <w:sz w:val="20"/>
                <w:szCs w:val="20"/>
                <w:lang w:val="fr" w:eastAsia="fr"/>
              </w:rPr>
              <w:t>105 000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551EF48" w14:textId="77777777" w:rsidR="000D5932" w:rsidRPr="00B35CB9" w:rsidRDefault="000D5932" w:rsidP="000D5932">
            <w:pPr>
              <w:jc w:val="right"/>
              <w:rPr>
                <w:sz w:val="20"/>
                <w:szCs w:val="20"/>
                <w:lang w:val="en-CA" w:eastAsia="en-CA"/>
              </w:rPr>
            </w:pPr>
            <w:r w:rsidRPr="00B35CB9">
              <w:rPr>
                <w:sz w:val="20"/>
                <w:szCs w:val="20"/>
                <w:lang w:val="fr" w:eastAsia="fr"/>
              </w:rPr>
              <w:t>58</w:t>
            </w:r>
          </w:p>
        </w:tc>
      </w:tr>
      <w:tr w:rsidR="000D5932" w:rsidRPr="00B35CB9" w14:paraId="51834ED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67EF81" w14:textId="77777777" w:rsidR="000D5932" w:rsidRPr="00B35CB9" w:rsidRDefault="000D5932" w:rsidP="000D5932">
            <w:pPr>
              <w:jc w:val="left"/>
              <w:rPr>
                <w:sz w:val="20"/>
                <w:szCs w:val="20"/>
                <w:lang w:val="en-CA" w:eastAsia="en-CA"/>
              </w:rPr>
            </w:pPr>
            <w:r w:rsidRPr="00B35CB9">
              <w:rPr>
                <w:sz w:val="20"/>
                <w:szCs w:val="20"/>
                <w:lang w:val="fr" w:eastAsia="fr"/>
              </w:rPr>
              <w:t>Érythrée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05C1FFA" w14:textId="77777777" w:rsidR="000D5932" w:rsidRPr="00B35CB9" w:rsidRDefault="000D5932" w:rsidP="000D5932">
            <w:pPr>
              <w:jc w:val="right"/>
              <w:rPr>
                <w:sz w:val="20"/>
                <w:szCs w:val="20"/>
                <w:lang w:val="en-CA" w:eastAsia="en-CA"/>
              </w:rPr>
            </w:pPr>
            <w:r w:rsidRPr="00B35CB9">
              <w:rPr>
                <w:sz w:val="20"/>
                <w:szCs w:val="20"/>
                <w:lang w:val="fr" w:eastAsia="fr"/>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94373D0" w14:textId="77777777" w:rsidR="000D5932" w:rsidRPr="00B35CB9" w:rsidRDefault="000D5932" w:rsidP="000D5932">
            <w:pPr>
              <w:jc w:val="right"/>
              <w:rPr>
                <w:sz w:val="20"/>
                <w:szCs w:val="20"/>
                <w:lang w:val="en-CA" w:eastAsia="en-CA"/>
              </w:rPr>
            </w:pPr>
            <w:r w:rsidRPr="00B35CB9">
              <w:rPr>
                <w:sz w:val="20"/>
                <w:szCs w:val="20"/>
                <w:lang w:val="fr" w:eastAsia="fr"/>
              </w:rPr>
              <w:t>188 821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BBEE309" w14:textId="77777777" w:rsidR="000D5932" w:rsidRPr="00B35CB9" w:rsidRDefault="000D5932" w:rsidP="000D5932">
            <w:pPr>
              <w:jc w:val="right"/>
              <w:rPr>
                <w:sz w:val="20"/>
                <w:szCs w:val="20"/>
                <w:lang w:val="en-CA" w:eastAsia="en-CA"/>
              </w:rPr>
            </w:pPr>
            <w:r w:rsidRPr="00B35CB9">
              <w:rPr>
                <w:sz w:val="20"/>
                <w:szCs w:val="20"/>
                <w:lang w:val="fr" w:eastAsia="fr"/>
              </w:rPr>
              <w:t>155 059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5187609" w14:textId="77777777" w:rsidR="000D5932" w:rsidRPr="00B35CB9" w:rsidRDefault="000D5932" w:rsidP="000D5932">
            <w:pPr>
              <w:jc w:val="right"/>
              <w:rPr>
                <w:sz w:val="20"/>
                <w:szCs w:val="20"/>
                <w:lang w:val="en-CA" w:eastAsia="en-CA"/>
              </w:rPr>
            </w:pPr>
            <w:r w:rsidRPr="00B35CB9">
              <w:rPr>
                <w:sz w:val="20"/>
                <w:szCs w:val="20"/>
                <w:lang w:val="fr" w:eastAsia="fr"/>
              </w:rPr>
              <w:t>33 762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674FFBB" w14:textId="77777777" w:rsidR="000D5932" w:rsidRPr="00B35CB9" w:rsidRDefault="000D5932" w:rsidP="000D5932">
            <w:pPr>
              <w:jc w:val="right"/>
              <w:rPr>
                <w:sz w:val="20"/>
                <w:szCs w:val="20"/>
                <w:lang w:val="en-CA" w:eastAsia="en-CA"/>
              </w:rPr>
            </w:pPr>
            <w:r w:rsidRPr="00B35CB9">
              <w:rPr>
                <w:sz w:val="20"/>
                <w:szCs w:val="20"/>
                <w:lang w:val="fr" w:eastAsia="fr"/>
              </w:rPr>
              <w:t>82</w:t>
            </w:r>
          </w:p>
        </w:tc>
      </w:tr>
      <w:tr w:rsidR="000D5932" w:rsidRPr="00B35CB9" w14:paraId="06A8C5D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74B13A" w14:textId="77777777" w:rsidR="000D5932" w:rsidRPr="00B35CB9" w:rsidRDefault="000D5932" w:rsidP="000D5932">
            <w:pPr>
              <w:jc w:val="left"/>
              <w:rPr>
                <w:sz w:val="20"/>
                <w:szCs w:val="20"/>
                <w:lang w:val="en-CA" w:eastAsia="en-CA"/>
              </w:rPr>
            </w:pPr>
            <w:r w:rsidRPr="00B35CB9">
              <w:rPr>
                <w:sz w:val="20"/>
                <w:szCs w:val="20"/>
                <w:lang w:val="fr" w:eastAsia="fr"/>
              </w:rPr>
              <w:t>Eswatini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8BFC21B" w14:textId="77777777" w:rsidR="000D5932" w:rsidRPr="00B35CB9" w:rsidRDefault="000D5932" w:rsidP="000D5932">
            <w:pPr>
              <w:jc w:val="right"/>
              <w:rPr>
                <w:sz w:val="20"/>
                <w:szCs w:val="20"/>
                <w:lang w:val="en-CA" w:eastAsia="en-CA"/>
              </w:rPr>
            </w:pPr>
            <w:r w:rsidRPr="00B35CB9">
              <w:rPr>
                <w:sz w:val="20"/>
                <w:szCs w:val="20"/>
                <w:lang w:val="fr" w:eastAsia="fr"/>
              </w:rPr>
              <w:t>7,9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F865CF3" w14:textId="77777777" w:rsidR="000D5932" w:rsidRPr="00B35CB9" w:rsidRDefault="000D5932" w:rsidP="000D5932">
            <w:pPr>
              <w:jc w:val="right"/>
              <w:rPr>
                <w:sz w:val="20"/>
                <w:szCs w:val="20"/>
                <w:lang w:val="en-CA" w:eastAsia="en-CA"/>
              </w:rPr>
            </w:pPr>
            <w:r w:rsidRPr="00B35CB9">
              <w:rPr>
                <w:sz w:val="20"/>
                <w:szCs w:val="20"/>
                <w:lang w:val="fr" w:eastAsia="fr"/>
              </w:rPr>
              <w:t>822 099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0A8B9A1" w14:textId="77777777" w:rsidR="000D5932" w:rsidRPr="00B35CB9" w:rsidRDefault="000D5932" w:rsidP="000D5932">
            <w:pPr>
              <w:jc w:val="right"/>
              <w:rPr>
                <w:sz w:val="20"/>
                <w:szCs w:val="20"/>
                <w:lang w:val="en-CA" w:eastAsia="en-CA"/>
              </w:rPr>
            </w:pPr>
            <w:r w:rsidRPr="00B35CB9">
              <w:rPr>
                <w:sz w:val="20"/>
                <w:szCs w:val="20"/>
                <w:lang w:val="fr" w:eastAsia="fr"/>
              </w:rPr>
              <w:t>772 131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3E65026" w14:textId="77777777" w:rsidR="000D5932" w:rsidRPr="00B35CB9" w:rsidRDefault="000D5932" w:rsidP="000D5932">
            <w:pPr>
              <w:jc w:val="right"/>
              <w:rPr>
                <w:sz w:val="20"/>
                <w:szCs w:val="20"/>
                <w:lang w:val="en-CA" w:eastAsia="en-CA"/>
              </w:rPr>
            </w:pPr>
            <w:r w:rsidRPr="00B35CB9">
              <w:rPr>
                <w:sz w:val="20"/>
                <w:szCs w:val="20"/>
                <w:lang w:val="fr" w:eastAsia="fr"/>
              </w:rPr>
              <w:t>49 968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59D829F" w14:textId="77777777" w:rsidR="000D5932" w:rsidRPr="00B35CB9" w:rsidRDefault="000D5932" w:rsidP="000D5932">
            <w:pPr>
              <w:jc w:val="right"/>
              <w:rPr>
                <w:sz w:val="20"/>
                <w:szCs w:val="20"/>
                <w:lang w:val="en-CA" w:eastAsia="en-CA"/>
              </w:rPr>
            </w:pPr>
            <w:r w:rsidRPr="00B35CB9">
              <w:rPr>
                <w:sz w:val="20"/>
                <w:szCs w:val="20"/>
                <w:lang w:val="fr" w:eastAsia="fr"/>
              </w:rPr>
              <w:t>94</w:t>
            </w:r>
          </w:p>
        </w:tc>
      </w:tr>
      <w:tr w:rsidR="000D5932" w:rsidRPr="00B35CB9" w14:paraId="3FA60EB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B96AF2" w14:textId="77777777" w:rsidR="000D5932" w:rsidRPr="00B35CB9" w:rsidRDefault="000D5932" w:rsidP="000D5932">
            <w:pPr>
              <w:jc w:val="left"/>
              <w:rPr>
                <w:sz w:val="20"/>
                <w:szCs w:val="20"/>
                <w:lang w:val="en-CA" w:eastAsia="en-CA"/>
              </w:rPr>
            </w:pPr>
            <w:r w:rsidRPr="00B35CB9">
              <w:rPr>
                <w:sz w:val="20"/>
                <w:szCs w:val="20"/>
                <w:lang w:val="fr" w:eastAsia="fr"/>
              </w:rPr>
              <w:t>Éthiopie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B488A19" w14:textId="77777777" w:rsidR="000D5932" w:rsidRPr="00B35CB9" w:rsidRDefault="000D5932" w:rsidP="000D5932">
            <w:pPr>
              <w:jc w:val="right"/>
              <w:rPr>
                <w:sz w:val="20"/>
                <w:szCs w:val="20"/>
                <w:lang w:val="en-CA" w:eastAsia="en-CA"/>
              </w:rPr>
            </w:pPr>
            <w:r w:rsidRPr="00B35CB9">
              <w:rPr>
                <w:sz w:val="20"/>
                <w:szCs w:val="20"/>
                <w:lang w:val="fr" w:eastAsia="fr"/>
              </w:rPr>
              <w:t>1,9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8E6C629" w14:textId="77777777" w:rsidR="000D5932" w:rsidRPr="00B35CB9" w:rsidRDefault="000D5932" w:rsidP="000D5932">
            <w:pPr>
              <w:jc w:val="right"/>
              <w:rPr>
                <w:sz w:val="20"/>
                <w:szCs w:val="20"/>
                <w:lang w:val="en-CA" w:eastAsia="en-CA"/>
              </w:rPr>
            </w:pPr>
            <w:r w:rsidRPr="00B35CB9">
              <w:rPr>
                <w:sz w:val="20"/>
                <w:szCs w:val="20"/>
                <w:lang w:val="fr" w:eastAsia="fr"/>
              </w:rPr>
              <w:t>279 771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84CEE03" w14:textId="77777777" w:rsidR="000D5932" w:rsidRPr="00B35CB9" w:rsidRDefault="000D5932" w:rsidP="000D5932">
            <w:pPr>
              <w:jc w:val="right"/>
              <w:rPr>
                <w:sz w:val="20"/>
                <w:szCs w:val="20"/>
                <w:lang w:val="en-CA" w:eastAsia="en-CA"/>
              </w:rPr>
            </w:pPr>
            <w:r w:rsidRPr="00B35CB9">
              <w:rPr>
                <w:sz w:val="20"/>
                <w:szCs w:val="20"/>
                <w:lang w:val="fr" w:eastAsia="fr"/>
              </w:rPr>
              <w:t>132 191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A5397C6" w14:textId="77777777" w:rsidR="000D5932" w:rsidRPr="00B35CB9" w:rsidRDefault="000D5932" w:rsidP="000D5932">
            <w:pPr>
              <w:jc w:val="right"/>
              <w:rPr>
                <w:sz w:val="20"/>
                <w:szCs w:val="20"/>
                <w:lang w:val="en-CA" w:eastAsia="en-CA"/>
              </w:rPr>
            </w:pPr>
            <w:r w:rsidRPr="00B35CB9">
              <w:rPr>
                <w:sz w:val="20"/>
                <w:szCs w:val="20"/>
                <w:lang w:val="fr" w:eastAsia="fr"/>
              </w:rPr>
              <w:t>147 580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3F240A0" w14:textId="77777777" w:rsidR="000D5932" w:rsidRPr="00B35CB9" w:rsidRDefault="000D5932" w:rsidP="000D5932">
            <w:pPr>
              <w:jc w:val="right"/>
              <w:rPr>
                <w:sz w:val="20"/>
                <w:szCs w:val="20"/>
                <w:lang w:val="en-CA" w:eastAsia="en-CA"/>
              </w:rPr>
            </w:pPr>
            <w:r w:rsidRPr="00B35CB9">
              <w:rPr>
                <w:sz w:val="20"/>
                <w:szCs w:val="20"/>
                <w:lang w:val="fr" w:eastAsia="fr"/>
              </w:rPr>
              <w:t>47</w:t>
            </w:r>
          </w:p>
        </w:tc>
      </w:tr>
      <w:tr w:rsidR="000D5932" w:rsidRPr="00B35CB9" w14:paraId="4BCECB5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8F8574" w14:textId="77777777" w:rsidR="000D5932" w:rsidRPr="00B35CB9" w:rsidRDefault="000D5932" w:rsidP="000D5932">
            <w:pPr>
              <w:jc w:val="left"/>
              <w:rPr>
                <w:sz w:val="20"/>
                <w:szCs w:val="20"/>
                <w:lang w:val="en-CA" w:eastAsia="en-CA"/>
              </w:rPr>
            </w:pPr>
            <w:r w:rsidRPr="00B35CB9">
              <w:rPr>
                <w:sz w:val="20"/>
                <w:szCs w:val="20"/>
                <w:lang w:val="fr" w:eastAsia="fr"/>
              </w:rPr>
              <w:t>Fidji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CFFA075" w14:textId="77777777" w:rsidR="000D5932" w:rsidRPr="00B35CB9" w:rsidRDefault="000D5932" w:rsidP="000D5932">
            <w:pPr>
              <w:jc w:val="right"/>
              <w:rPr>
                <w:sz w:val="20"/>
                <w:szCs w:val="20"/>
                <w:lang w:val="en-CA" w:eastAsia="en-CA"/>
              </w:rPr>
            </w:pPr>
            <w:r w:rsidRPr="00B35CB9">
              <w:rPr>
                <w:sz w:val="20"/>
                <w:szCs w:val="20"/>
                <w:lang w:val="fr" w:eastAsia="fr"/>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BBA93A" w14:textId="77777777" w:rsidR="000D5932" w:rsidRPr="00B35CB9" w:rsidRDefault="000D5932" w:rsidP="000D5932">
            <w:pPr>
              <w:jc w:val="right"/>
              <w:rPr>
                <w:sz w:val="20"/>
                <w:szCs w:val="20"/>
                <w:lang w:val="en-CA" w:eastAsia="en-CA"/>
              </w:rPr>
            </w:pPr>
            <w:r w:rsidRPr="00B35CB9">
              <w:rPr>
                <w:sz w:val="20"/>
                <w:szCs w:val="20"/>
                <w:lang w:val="fr" w:eastAsia="fr"/>
              </w:rPr>
              <w:t>283 500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B5818AC" w14:textId="77777777" w:rsidR="000D5932" w:rsidRPr="00B35CB9" w:rsidRDefault="000D5932" w:rsidP="000D5932">
            <w:pPr>
              <w:jc w:val="right"/>
              <w:rPr>
                <w:sz w:val="20"/>
                <w:szCs w:val="20"/>
                <w:lang w:val="en-CA" w:eastAsia="en-CA"/>
              </w:rPr>
            </w:pPr>
            <w:r w:rsidRPr="00B35CB9">
              <w:rPr>
                <w:sz w:val="20"/>
                <w:szCs w:val="20"/>
                <w:lang w:val="fr" w:eastAsia="fr"/>
              </w:rPr>
              <w:t>199 395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DB7490A" w14:textId="77777777" w:rsidR="000D5932" w:rsidRPr="00B35CB9" w:rsidRDefault="000D5932" w:rsidP="000D5932">
            <w:pPr>
              <w:jc w:val="right"/>
              <w:rPr>
                <w:sz w:val="20"/>
                <w:szCs w:val="20"/>
                <w:lang w:val="en-CA" w:eastAsia="en-CA"/>
              </w:rPr>
            </w:pPr>
            <w:r w:rsidRPr="00B35CB9">
              <w:rPr>
                <w:sz w:val="20"/>
                <w:szCs w:val="20"/>
                <w:lang w:val="fr" w:eastAsia="fr"/>
              </w:rPr>
              <w:t>84 105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B79D435" w14:textId="77777777" w:rsidR="000D5932" w:rsidRPr="00B35CB9" w:rsidRDefault="000D5932" w:rsidP="000D5932">
            <w:pPr>
              <w:jc w:val="right"/>
              <w:rPr>
                <w:sz w:val="20"/>
                <w:szCs w:val="20"/>
                <w:lang w:val="en-CA" w:eastAsia="en-CA"/>
              </w:rPr>
            </w:pPr>
            <w:r w:rsidRPr="00B35CB9">
              <w:rPr>
                <w:sz w:val="20"/>
                <w:szCs w:val="20"/>
                <w:lang w:val="fr" w:eastAsia="fr"/>
              </w:rPr>
              <w:t>70</w:t>
            </w:r>
          </w:p>
        </w:tc>
      </w:tr>
      <w:tr w:rsidR="000D5932" w:rsidRPr="00B35CB9" w14:paraId="25586CA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5BE3DB" w14:textId="77777777" w:rsidR="000D5932" w:rsidRPr="00B35CB9" w:rsidRDefault="000D5932" w:rsidP="000D5932">
            <w:pPr>
              <w:jc w:val="left"/>
              <w:rPr>
                <w:sz w:val="20"/>
                <w:szCs w:val="20"/>
                <w:lang w:val="en-CA" w:eastAsia="en-CA"/>
              </w:rPr>
            </w:pPr>
            <w:r w:rsidRPr="00B35CB9">
              <w:rPr>
                <w:sz w:val="20"/>
                <w:szCs w:val="20"/>
                <w:lang w:val="fr" w:eastAsia="fr"/>
              </w:rPr>
              <w:t>Gabon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41302E" w14:textId="77777777" w:rsidR="000D5932" w:rsidRPr="00B35CB9" w:rsidRDefault="000D5932" w:rsidP="000D5932">
            <w:pPr>
              <w:jc w:val="right"/>
              <w:rPr>
                <w:sz w:val="20"/>
                <w:szCs w:val="20"/>
                <w:lang w:val="en-CA" w:eastAsia="en-CA"/>
              </w:rPr>
            </w:pPr>
            <w:r w:rsidRPr="00B35CB9">
              <w:rPr>
                <w:sz w:val="20"/>
                <w:szCs w:val="20"/>
                <w:lang w:val="fr" w:eastAsia="fr"/>
              </w:rPr>
              <w:t>4,9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EE25CEF" w14:textId="77777777" w:rsidR="000D5932" w:rsidRPr="00B35CB9" w:rsidRDefault="000D5932" w:rsidP="000D5932">
            <w:pPr>
              <w:jc w:val="right"/>
              <w:rPr>
                <w:sz w:val="20"/>
                <w:szCs w:val="20"/>
                <w:lang w:val="en-CA" w:eastAsia="en-CA"/>
              </w:rPr>
            </w:pPr>
            <w:r w:rsidRPr="00B35CB9">
              <w:rPr>
                <w:sz w:val="20"/>
                <w:szCs w:val="20"/>
                <w:lang w:val="fr" w:eastAsia="fr"/>
              </w:rPr>
              <w:t>431 000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D13F8FE" w14:textId="77777777" w:rsidR="000D5932" w:rsidRPr="00B35CB9" w:rsidRDefault="000D5932" w:rsidP="000D5932">
            <w:pPr>
              <w:jc w:val="right"/>
              <w:rPr>
                <w:sz w:val="20"/>
                <w:szCs w:val="20"/>
                <w:lang w:val="en-CA" w:eastAsia="en-CA"/>
              </w:rPr>
            </w:pPr>
            <w:r w:rsidRPr="00B35CB9">
              <w:rPr>
                <w:sz w:val="20"/>
                <w:szCs w:val="20"/>
                <w:lang w:val="fr" w:eastAsia="fr"/>
              </w:rPr>
              <w:t>229 732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243FCA5" w14:textId="77777777" w:rsidR="000D5932" w:rsidRPr="00B35CB9" w:rsidRDefault="000D5932" w:rsidP="000D5932">
            <w:pPr>
              <w:jc w:val="right"/>
              <w:rPr>
                <w:sz w:val="20"/>
                <w:szCs w:val="20"/>
                <w:lang w:val="en-CA" w:eastAsia="en-CA"/>
              </w:rPr>
            </w:pPr>
            <w:r w:rsidRPr="00B35CB9">
              <w:rPr>
                <w:sz w:val="20"/>
                <w:szCs w:val="20"/>
                <w:lang w:val="fr" w:eastAsia="fr"/>
              </w:rPr>
              <w:t>201 268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5400DA6" w14:textId="77777777" w:rsidR="000D5932" w:rsidRPr="00B35CB9" w:rsidRDefault="000D5932" w:rsidP="000D5932">
            <w:pPr>
              <w:jc w:val="right"/>
              <w:rPr>
                <w:sz w:val="20"/>
                <w:szCs w:val="20"/>
                <w:lang w:val="en-CA" w:eastAsia="en-CA"/>
              </w:rPr>
            </w:pPr>
            <w:r w:rsidRPr="00B35CB9">
              <w:rPr>
                <w:sz w:val="20"/>
                <w:szCs w:val="20"/>
                <w:lang w:val="fr" w:eastAsia="fr"/>
              </w:rPr>
              <w:t>53</w:t>
            </w:r>
          </w:p>
        </w:tc>
      </w:tr>
      <w:tr w:rsidR="000D5932" w:rsidRPr="00B35CB9" w14:paraId="32E6464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4C0F5D" w14:textId="77777777" w:rsidR="000D5932" w:rsidRPr="00B35CB9" w:rsidRDefault="000D5932" w:rsidP="000D5932">
            <w:pPr>
              <w:jc w:val="left"/>
              <w:rPr>
                <w:sz w:val="20"/>
                <w:szCs w:val="20"/>
                <w:lang w:val="en-CA" w:eastAsia="en-CA"/>
              </w:rPr>
            </w:pPr>
            <w:r w:rsidRPr="00B35CB9">
              <w:rPr>
                <w:sz w:val="20"/>
                <w:szCs w:val="20"/>
                <w:lang w:val="fr" w:eastAsia="fr"/>
              </w:rPr>
              <w:t>Gambie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CF64970" w14:textId="77777777" w:rsidR="000D5932" w:rsidRPr="00B35CB9" w:rsidRDefault="000D5932" w:rsidP="000D5932">
            <w:pPr>
              <w:jc w:val="right"/>
              <w:rPr>
                <w:sz w:val="20"/>
                <w:szCs w:val="20"/>
                <w:lang w:val="en-CA" w:eastAsia="en-CA"/>
              </w:rPr>
            </w:pPr>
            <w:r w:rsidRPr="00B35CB9">
              <w:rPr>
                <w:sz w:val="20"/>
                <w:szCs w:val="20"/>
                <w:lang w:val="fr" w:eastAsia="fr"/>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F6C21AF" w14:textId="77777777" w:rsidR="000D5932" w:rsidRPr="00B35CB9" w:rsidRDefault="000D5932" w:rsidP="000D5932">
            <w:pPr>
              <w:jc w:val="right"/>
              <w:rPr>
                <w:sz w:val="20"/>
                <w:szCs w:val="20"/>
                <w:lang w:val="en-CA" w:eastAsia="en-CA"/>
              </w:rPr>
            </w:pPr>
            <w:r w:rsidRPr="00B35CB9">
              <w:rPr>
                <w:sz w:val="20"/>
                <w:szCs w:val="20"/>
                <w:lang w:val="fr" w:eastAsia="fr"/>
              </w:rPr>
              <w:t>188 497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25501CD" w14:textId="77777777" w:rsidR="000D5932" w:rsidRPr="00B35CB9" w:rsidRDefault="000D5932" w:rsidP="000D5932">
            <w:pPr>
              <w:jc w:val="right"/>
              <w:rPr>
                <w:sz w:val="20"/>
                <w:szCs w:val="20"/>
                <w:lang w:val="en-CA" w:eastAsia="en-CA"/>
              </w:rPr>
            </w:pPr>
            <w:r w:rsidRPr="00B35CB9">
              <w:rPr>
                <w:sz w:val="20"/>
                <w:szCs w:val="20"/>
                <w:lang w:val="fr" w:eastAsia="fr"/>
              </w:rPr>
              <w:t>73 895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232FD65" w14:textId="77777777" w:rsidR="000D5932" w:rsidRPr="00B35CB9" w:rsidRDefault="000D5932" w:rsidP="000D5932">
            <w:pPr>
              <w:jc w:val="right"/>
              <w:rPr>
                <w:sz w:val="20"/>
                <w:szCs w:val="20"/>
                <w:lang w:val="en-CA" w:eastAsia="en-CA"/>
              </w:rPr>
            </w:pPr>
            <w:r w:rsidRPr="00B35CB9">
              <w:rPr>
                <w:sz w:val="20"/>
                <w:szCs w:val="20"/>
                <w:lang w:val="fr" w:eastAsia="fr"/>
              </w:rPr>
              <w:t>114 602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930096C" w14:textId="77777777" w:rsidR="000D5932" w:rsidRPr="00B35CB9" w:rsidRDefault="000D5932" w:rsidP="000D5932">
            <w:pPr>
              <w:jc w:val="right"/>
              <w:rPr>
                <w:sz w:val="20"/>
                <w:szCs w:val="20"/>
                <w:lang w:val="en-CA" w:eastAsia="en-CA"/>
              </w:rPr>
            </w:pPr>
            <w:r w:rsidRPr="00B35CB9">
              <w:rPr>
                <w:sz w:val="20"/>
                <w:szCs w:val="20"/>
                <w:lang w:val="fr" w:eastAsia="fr"/>
              </w:rPr>
              <w:t>39</w:t>
            </w:r>
          </w:p>
        </w:tc>
      </w:tr>
      <w:tr w:rsidR="000D5932" w:rsidRPr="00B35CB9" w14:paraId="2F0E31F7"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230E06" w14:textId="77777777" w:rsidR="000D5932" w:rsidRPr="00B35CB9" w:rsidRDefault="000D5932" w:rsidP="000D5932">
            <w:pPr>
              <w:jc w:val="left"/>
              <w:rPr>
                <w:sz w:val="20"/>
                <w:szCs w:val="20"/>
                <w:lang w:val="en-CA" w:eastAsia="en-CA"/>
              </w:rPr>
            </w:pPr>
            <w:r w:rsidRPr="00B35CB9">
              <w:rPr>
                <w:sz w:val="20"/>
                <w:szCs w:val="20"/>
                <w:lang w:val="fr" w:eastAsia="fr"/>
              </w:rPr>
              <w:t>Géorgie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6DDDC2A" w14:textId="77777777" w:rsidR="000D5932" w:rsidRPr="00B35CB9" w:rsidRDefault="000D5932" w:rsidP="000D5932">
            <w:pPr>
              <w:jc w:val="right"/>
              <w:rPr>
                <w:sz w:val="20"/>
                <w:szCs w:val="20"/>
                <w:lang w:val="en-CA" w:eastAsia="en-CA"/>
              </w:rPr>
            </w:pPr>
            <w:r w:rsidRPr="00B35CB9">
              <w:rPr>
                <w:sz w:val="20"/>
                <w:szCs w:val="20"/>
                <w:lang w:val="fr" w:eastAsia="fr"/>
              </w:rPr>
              <w:t>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85404E3" w14:textId="77777777" w:rsidR="000D5932" w:rsidRPr="00B35CB9" w:rsidRDefault="000D5932" w:rsidP="000D5932">
            <w:pPr>
              <w:jc w:val="right"/>
              <w:rPr>
                <w:sz w:val="20"/>
                <w:szCs w:val="20"/>
                <w:lang w:val="en-CA" w:eastAsia="en-CA"/>
              </w:rPr>
            </w:pPr>
            <w:r w:rsidRPr="00B35CB9">
              <w:rPr>
                <w:sz w:val="20"/>
                <w:szCs w:val="20"/>
                <w:lang w:val="fr" w:eastAsia="fr"/>
              </w:rPr>
              <w:t>469 400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A4C32D6" w14:textId="77777777" w:rsidR="000D5932" w:rsidRPr="00B35CB9" w:rsidRDefault="000D5932" w:rsidP="000D5932">
            <w:pPr>
              <w:jc w:val="right"/>
              <w:rPr>
                <w:sz w:val="20"/>
                <w:szCs w:val="20"/>
                <w:lang w:val="en-CA" w:eastAsia="en-CA"/>
              </w:rPr>
            </w:pPr>
            <w:r w:rsidRPr="00B35CB9">
              <w:rPr>
                <w:sz w:val="20"/>
                <w:szCs w:val="20"/>
                <w:lang w:val="fr" w:eastAsia="fr"/>
              </w:rPr>
              <w:t>308 244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8470254" w14:textId="77777777" w:rsidR="000D5932" w:rsidRPr="00B35CB9" w:rsidRDefault="000D5932" w:rsidP="000D5932">
            <w:pPr>
              <w:jc w:val="right"/>
              <w:rPr>
                <w:sz w:val="20"/>
                <w:szCs w:val="20"/>
                <w:lang w:val="en-CA" w:eastAsia="en-CA"/>
              </w:rPr>
            </w:pPr>
            <w:r w:rsidRPr="00B35CB9">
              <w:rPr>
                <w:sz w:val="20"/>
                <w:szCs w:val="20"/>
                <w:lang w:val="fr" w:eastAsia="fr"/>
              </w:rPr>
              <w:t>161 156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7310809" w14:textId="77777777" w:rsidR="000D5932" w:rsidRPr="00B35CB9" w:rsidRDefault="000D5932" w:rsidP="000D5932">
            <w:pPr>
              <w:jc w:val="right"/>
              <w:rPr>
                <w:sz w:val="20"/>
                <w:szCs w:val="20"/>
                <w:lang w:val="en-CA" w:eastAsia="en-CA"/>
              </w:rPr>
            </w:pPr>
            <w:r w:rsidRPr="00B35CB9">
              <w:rPr>
                <w:sz w:val="20"/>
                <w:szCs w:val="20"/>
                <w:lang w:val="fr" w:eastAsia="fr"/>
              </w:rPr>
              <w:t>66</w:t>
            </w:r>
          </w:p>
        </w:tc>
      </w:tr>
      <w:tr w:rsidR="000D5932" w:rsidRPr="00B35CB9" w14:paraId="0823104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9F8B66" w14:textId="77777777" w:rsidR="000D5932" w:rsidRPr="00B35CB9" w:rsidRDefault="000D5932" w:rsidP="000D5932">
            <w:pPr>
              <w:jc w:val="left"/>
              <w:rPr>
                <w:sz w:val="20"/>
                <w:szCs w:val="20"/>
                <w:lang w:val="en-CA" w:eastAsia="en-CA"/>
              </w:rPr>
            </w:pPr>
            <w:r w:rsidRPr="00B35CB9">
              <w:rPr>
                <w:sz w:val="20"/>
                <w:szCs w:val="20"/>
                <w:lang w:val="fr" w:eastAsia="fr"/>
              </w:rPr>
              <w:t>Ghana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9B3AA82" w14:textId="77777777" w:rsidR="000D5932" w:rsidRPr="00B35CB9" w:rsidRDefault="000D5932" w:rsidP="000D5932">
            <w:pPr>
              <w:jc w:val="right"/>
              <w:rPr>
                <w:sz w:val="20"/>
                <w:szCs w:val="20"/>
                <w:lang w:val="en-CA" w:eastAsia="en-CA"/>
              </w:rPr>
            </w:pPr>
            <w:r w:rsidRPr="00B35CB9">
              <w:rPr>
                <w:sz w:val="20"/>
                <w:szCs w:val="20"/>
                <w:lang w:val="fr" w:eastAsia="fr"/>
              </w:rPr>
              <w:t>10,7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CA130FD" w14:textId="77777777" w:rsidR="000D5932" w:rsidRPr="00B35CB9" w:rsidRDefault="000D5932" w:rsidP="000D5932">
            <w:pPr>
              <w:jc w:val="right"/>
              <w:rPr>
                <w:sz w:val="20"/>
                <w:szCs w:val="20"/>
                <w:lang w:val="en-CA" w:eastAsia="en-CA"/>
              </w:rPr>
            </w:pPr>
            <w:r w:rsidRPr="00B35CB9">
              <w:rPr>
                <w:sz w:val="20"/>
                <w:szCs w:val="20"/>
                <w:lang w:val="fr" w:eastAsia="fr"/>
              </w:rPr>
              <w:t>1 235 000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EE14C1A" w14:textId="77777777" w:rsidR="000D5932" w:rsidRPr="00B35CB9" w:rsidRDefault="000D5932" w:rsidP="000D5932">
            <w:pPr>
              <w:jc w:val="right"/>
              <w:rPr>
                <w:sz w:val="20"/>
                <w:szCs w:val="20"/>
                <w:lang w:val="en-CA" w:eastAsia="en-CA"/>
              </w:rPr>
            </w:pPr>
            <w:r w:rsidRPr="00B35CB9">
              <w:rPr>
                <w:sz w:val="20"/>
                <w:szCs w:val="20"/>
                <w:lang w:val="fr" w:eastAsia="fr"/>
              </w:rPr>
              <w:t>1 030 756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4315465" w14:textId="77777777" w:rsidR="000D5932" w:rsidRPr="00B35CB9" w:rsidRDefault="000D5932" w:rsidP="000D5932">
            <w:pPr>
              <w:jc w:val="right"/>
              <w:rPr>
                <w:sz w:val="20"/>
                <w:szCs w:val="20"/>
                <w:lang w:val="en-CA" w:eastAsia="en-CA"/>
              </w:rPr>
            </w:pPr>
            <w:r w:rsidRPr="00B35CB9">
              <w:rPr>
                <w:sz w:val="20"/>
                <w:szCs w:val="20"/>
                <w:lang w:val="fr" w:eastAsia="fr"/>
              </w:rPr>
              <w:t>204 244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37F5D17" w14:textId="77777777" w:rsidR="000D5932" w:rsidRPr="00B35CB9" w:rsidRDefault="000D5932" w:rsidP="000D5932">
            <w:pPr>
              <w:jc w:val="right"/>
              <w:rPr>
                <w:sz w:val="20"/>
                <w:szCs w:val="20"/>
                <w:lang w:val="en-CA" w:eastAsia="en-CA"/>
              </w:rPr>
            </w:pPr>
            <w:r w:rsidRPr="00B35CB9">
              <w:rPr>
                <w:sz w:val="20"/>
                <w:szCs w:val="20"/>
                <w:lang w:val="fr" w:eastAsia="fr"/>
              </w:rPr>
              <w:t>83</w:t>
            </w:r>
          </w:p>
        </w:tc>
      </w:tr>
      <w:tr w:rsidR="000D5932" w:rsidRPr="00B35CB9" w14:paraId="1FE963FE"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33395F" w14:textId="77777777" w:rsidR="000D5932" w:rsidRPr="00B35CB9" w:rsidRDefault="000D5932" w:rsidP="000D5932">
            <w:pPr>
              <w:jc w:val="left"/>
              <w:rPr>
                <w:sz w:val="20"/>
                <w:szCs w:val="20"/>
                <w:lang w:val="en-CA" w:eastAsia="en-CA"/>
              </w:rPr>
            </w:pPr>
            <w:r w:rsidRPr="00B35CB9">
              <w:rPr>
                <w:sz w:val="20"/>
                <w:szCs w:val="20"/>
                <w:lang w:val="fr" w:eastAsia="fr"/>
              </w:rPr>
              <w:t>Grenade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C2CCE58" w14:textId="77777777" w:rsidR="000D5932" w:rsidRPr="00B35CB9" w:rsidRDefault="000D5932" w:rsidP="000D5932">
            <w:pPr>
              <w:jc w:val="right"/>
              <w:rPr>
                <w:sz w:val="20"/>
                <w:szCs w:val="20"/>
                <w:lang w:val="en-CA" w:eastAsia="en-CA"/>
              </w:rPr>
            </w:pPr>
            <w:r w:rsidRPr="00B35CB9">
              <w:rPr>
                <w:sz w:val="20"/>
                <w:szCs w:val="20"/>
                <w:lang w:val="fr" w:eastAsia="fr"/>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DF50831" w14:textId="77777777" w:rsidR="000D5932" w:rsidRPr="00B35CB9" w:rsidRDefault="000D5932" w:rsidP="000D5932">
            <w:pPr>
              <w:jc w:val="right"/>
              <w:rPr>
                <w:sz w:val="20"/>
                <w:szCs w:val="20"/>
                <w:lang w:val="en-CA" w:eastAsia="en-CA"/>
              </w:rPr>
            </w:pPr>
            <w:r w:rsidRPr="00B35CB9">
              <w:rPr>
                <w:sz w:val="20"/>
                <w:szCs w:val="20"/>
                <w:lang w:val="fr" w:eastAsia="fr"/>
              </w:rPr>
              <w:t>189 000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C483451" w14:textId="77777777" w:rsidR="000D5932" w:rsidRPr="00B35CB9" w:rsidRDefault="000D5932" w:rsidP="000D5932">
            <w:pPr>
              <w:jc w:val="right"/>
              <w:rPr>
                <w:sz w:val="20"/>
                <w:szCs w:val="20"/>
                <w:lang w:val="en-CA" w:eastAsia="en-CA"/>
              </w:rPr>
            </w:pPr>
            <w:r w:rsidRPr="00B35CB9">
              <w:rPr>
                <w:sz w:val="20"/>
                <w:szCs w:val="20"/>
                <w:lang w:val="fr" w:eastAsia="fr"/>
              </w:rPr>
              <w:t>92 101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90BCC36" w14:textId="77777777" w:rsidR="000D5932" w:rsidRPr="00B35CB9" w:rsidRDefault="000D5932" w:rsidP="000D5932">
            <w:pPr>
              <w:jc w:val="right"/>
              <w:rPr>
                <w:sz w:val="20"/>
                <w:szCs w:val="20"/>
                <w:lang w:val="en-CA" w:eastAsia="en-CA"/>
              </w:rPr>
            </w:pPr>
            <w:r w:rsidRPr="00B35CB9">
              <w:rPr>
                <w:sz w:val="20"/>
                <w:szCs w:val="20"/>
                <w:lang w:val="fr" w:eastAsia="fr"/>
              </w:rPr>
              <w:t>96 899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4A603B6" w14:textId="77777777" w:rsidR="000D5932" w:rsidRPr="00B35CB9" w:rsidRDefault="000D5932" w:rsidP="000D5932">
            <w:pPr>
              <w:jc w:val="right"/>
              <w:rPr>
                <w:sz w:val="20"/>
                <w:szCs w:val="20"/>
                <w:lang w:val="en-CA" w:eastAsia="en-CA"/>
              </w:rPr>
            </w:pPr>
            <w:r w:rsidRPr="00B35CB9">
              <w:rPr>
                <w:sz w:val="20"/>
                <w:szCs w:val="20"/>
                <w:lang w:val="fr" w:eastAsia="fr"/>
              </w:rPr>
              <w:t>49</w:t>
            </w:r>
          </w:p>
        </w:tc>
      </w:tr>
      <w:tr w:rsidR="000D5932" w:rsidRPr="00B35CB9" w14:paraId="5F54414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ADB8F3" w14:textId="77777777" w:rsidR="000D5932" w:rsidRPr="00B35CB9" w:rsidRDefault="000D5932" w:rsidP="000D5932">
            <w:pPr>
              <w:jc w:val="left"/>
              <w:rPr>
                <w:sz w:val="20"/>
                <w:szCs w:val="20"/>
                <w:lang w:val="en-CA" w:eastAsia="en-CA"/>
              </w:rPr>
            </w:pPr>
            <w:r w:rsidRPr="00B35CB9">
              <w:rPr>
                <w:sz w:val="20"/>
                <w:szCs w:val="20"/>
                <w:lang w:val="fr" w:eastAsia="fr"/>
              </w:rPr>
              <w:t>Guatemala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E9D2C87" w14:textId="77777777" w:rsidR="000D5932" w:rsidRPr="00B35CB9" w:rsidRDefault="000D5932" w:rsidP="000D5932">
            <w:pPr>
              <w:jc w:val="right"/>
              <w:rPr>
                <w:sz w:val="20"/>
                <w:szCs w:val="20"/>
                <w:lang w:val="en-CA" w:eastAsia="en-CA"/>
              </w:rPr>
            </w:pPr>
            <w:r w:rsidRPr="00B35CB9">
              <w:rPr>
                <w:sz w:val="20"/>
                <w:szCs w:val="20"/>
                <w:lang w:val="fr" w:eastAsia="fr"/>
              </w:rPr>
              <w:t>4,3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C20040" w14:textId="77777777" w:rsidR="000D5932" w:rsidRPr="00B35CB9" w:rsidRDefault="000D5932" w:rsidP="000D5932">
            <w:pPr>
              <w:jc w:val="right"/>
              <w:rPr>
                <w:sz w:val="20"/>
                <w:szCs w:val="20"/>
                <w:lang w:val="en-CA" w:eastAsia="en-CA"/>
              </w:rPr>
            </w:pPr>
            <w:r w:rsidRPr="00B35CB9">
              <w:rPr>
                <w:sz w:val="20"/>
                <w:szCs w:val="20"/>
                <w:lang w:val="fr" w:eastAsia="fr"/>
              </w:rPr>
              <w:t>393 369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3905C7B" w14:textId="77777777" w:rsidR="000D5932" w:rsidRPr="00B35CB9" w:rsidRDefault="000D5932" w:rsidP="000D5932">
            <w:pPr>
              <w:jc w:val="right"/>
              <w:rPr>
                <w:sz w:val="20"/>
                <w:szCs w:val="20"/>
                <w:lang w:val="en-CA" w:eastAsia="en-CA"/>
              </w:rPr>
            </w:pPr>
            <w:r w:rsidRPr="00B35CB9">
              <w:rPr>
                <w:sz w:val="20"/>
                <w:szCs w:val="20"/>
                <w:lang w:val="fr" w:eastAsia="fr"/>
              </w:rPr>
              <w:t>297 323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438D498" w14:textId="77777777" w:rsidR="000D5932" w:rsidRPr="00B35CB9" w:rsidRDefault="000D5932" w:rsidP="000D5932">
            <w:pPr>
              <w:jc w:val="right"/>
              <w:rPr>
                <w:sz w:val="20"/>
                <w:szCs w:val="20"/>
                <w:lang w:val="en-CA" w:eastAsia="en-CA"/>
              </w:rPr>
            </w:pPr>
            <w:r w:rsidRPr="00B35CB9">
              <w:rPr>
                <w:sz w:val="20"/>
                <w:szCs w:val="20"/>
                <w:lang w:val="fr" w:eastAsia="fr"/>
              </w:rPr>
              <w:t>96 045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3409301" w14:textId="77777777" w:rsidR="000D5932" w:rsidRPr="00B35CB9" w:rsidRDefault="000D5932" w:rsidP="000D5932">
            <w:pPr>
              <w:jc w:val="right"/>
              <w:rPr>
                <w:sz w:val="20"/>
                <w:szCs w:val="20"/>
                <w:lang w:val="en-CA" w:eastAsia="en-CA"/>
              </w:rPr>
            </w:pPr>
            <w:r w:rsidRPr="00B35CB9">
              <w:rPr>
                <w:sz w:val="20"/>
                <w:szCs w:val="20"/>
                <w:lang w:val="fr" w:eastAsia="fr"/>
              </w:rPr>
              <w:t>76</w:t>
            </w:r>
          </w:p>
        </w:tc>
      </w:tr>
      <w:tr w:rsidR="000D5932" w:rsidRPr="00B35CB9" w14:paraId="1B5F01BB"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598901" w14:textId="77777777" w:rsidR="000D5932" w:rsidRPr="00B35CB9" w:rsidRDefault="000D5932" w:rsidP="000D5932">
            <w:pPr>
              <w:jc w:val="left"/>
              <w:rPr>
                <w:sz w:val="20"/>
                <w:szCs w:val="20"/>
                <w:lang w:val="en-CA" w:eastAsia="en-CA"/>
              </w:rPr>
            </w:pPr>
            <w:r w:rsidRPr="00B35CB9">
              <w:rPr>
                <w:sz w:val="20"/>
                <w:szCs w:val="20"/>
                <w:lang w:val="fr" w:eastAsia="fr"/>
              </w:rPr>
              <w:t>Guinée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BE9C308" w14:textId="77777777" w:rsidR="000D5932" w:rsidRPr="00B35CB9" w:rsidRDefault="000D5932" w:rsidP="000D5932">
            <w:pPr>
              <w:jc w:val="right"/>
              <w:rPr>
                <w:sz w:val="20"/>
                <w:szCs w:val="20"/>
                <w:lang w:val="en-CA" w:eastAsia="en-CA"/>
              </w:rPr>
            </w:pPr>
            <w:r w:rsidRPr="00B35CB9">
              <w:rPr>
                <w:sz w:val="20"/>
                <w:szCs w:val="20"/>
                <w:lang w:val="fr" w:eastAsia="fr"/>
              </w:rPr>
              <w:t>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1EBD151" w14:textId="77777777" w:rsidR="000D5932" w:rsidRPr="00B35CB9" w:rsidRDefault="000D5932" w:rsidP="000D5932">
            <w:pPr>
              <w:jc w:val="right"/>
              <w:rPr>
                <w:sz w:val="20"/>
                <w:szCs w:val="20"/>
                <w:lang w:val="en-CA" w:eastAsia="en-CA"/>
              </w:rPr>
            </w:pPr>
            <w:r w:rsidRPr="00B35CB9">
              <w:rPr>
                <w:sz w:val="20"/>
                <w:szCs w:val="20"/>
                <w:lang w:val="fr" w:eastAsia="fr"/>
              </w:rPr>
              <w:t>303 981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EC9C7DF" w14:textId="77777777" w:rsidR="000D5932" w:rsidRPr="00B35CB9" w:rsidRDefault="000D5932" w:rsidP="000D5932">
            <w:pPr>
              <w:jc w:val="right"/>
              <w:rPr>
                <w:sz w:val="20"/>
                <w:szCs w:val="20"/>
                <w:lang w:val="en-CA" w:eastAsia="en-CA"/>
              </w:rPr>
            </w:pPr>
            <w:r w:rsidRPr="00B35CB9">
              <w:rPr>
                <w:sz w:val="20"/>
                <w:szCs w:val="20"/>
                <w:lang w:val="fr" w:eastAsia="fr"/>
              </w:rPr>
              <w:t>298 053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E059FBC" w14:textId="77777777" w:rsidR="000D5932" w:rsidRPr="00B35CB9" w:rsidRDefault="000D5932" w:rsidP="000D5932">
            <w:pPr>
              <w:jc w:val="right"/>
              <w:rPr>
                <w:sz w:val="20"/>
                <w:szCs w:val="20"/>
                <w:lang w:val="en-CA" w:eastAsia="en-CA"/>
              </w:rPr>
            </w:pPr>
            <w:r w:rsidRPr="00B35CB9">
              <w:rPr>
                <w:sz w:val="20"/>
                <w:szCs w:val="20"/>
                <w:lang w:val="fr" w:eastAsia="fr"/>
              </w:rPr>
              <w:t>5 928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8CDD486" w14:textId="77777777" w:rsidR="000D5932" w:rsidRPr="00B35CB9" w:rsidRDefault="000D5932" w:rsidP="000D5932">
            <w:pPr>
              <w:jc w:val="right"/>
              <w:rPr>
                <w:sz w:val="20"/>
                <w:szCs w:val="20"/>
                <w:lang w:val="en-CA" w:eastAsia="en-CA"/>
              </w:rPr>
            </w:pPr>
            <w:r w:rsidRPr="00B35CB9">
              <w:rPr>
                <w:sz w:val="20"/>
                <w:szCs w:val="20"/>
                <w:lang w:val="fr" w:eastAsia="fr"/>
              </w:rPr>
              <w:t>98</w:t>
            </w:r>
          </w:p>
        </w:tc>
      </w:tr>
      <w:tr w:rsidR="000D5932" w:rsidRPr="00B35CB9" w14:paraId="7A821CA6"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D22FBD" w14:textId="77777777" w:rsidR="000D5932" w:rsidRPr="00B35CB9" w:rsidRDefault="000D5932" w:rsidP="000D5932">
            <w:pPr>
              <w:jc w:val="left"/>
              <w:rPr>
                <w:sz w:val="20"/>
                <w:szCs w:val="20"/>
                <w:lang w:val="en-CA" w:eastAsia="en-CA"/>
              </w:rPr>
            </w:pPr>
            <w:r w:rsidRPr="00B35CB9">
              <w:rPr>
                <w:sz w:val="20"/>
                <w:szCs w:val="20"/>
                <w:lang w:val="fr" w:eastAsia="fr"/>
              </w:rPr>
              <w:t>Guinée-Bissau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87E201A" w14:textId="77777777" w:rsidR="000D5932" w:rsidRPr="00B35CB9" w:rsidRDefault="000D5932" w:rsidP="000D5932">
            <w:pPr>
              <w:jc w:val="right"/>
              <w:rPr>
                <w:sz w:val="20"/>
                <w:szCs w:val="20"/>
                <w:lang w:val="en-CA" w:eastAsia="en-CA"/>
              </w:rPr>
            </w:pPr>
            <w:r w:rsidRPr="00B35CB9">
              <w:rPr>
                <w:sz w:val="20"/>
                <w:szCs w:val="20"/>
                <w:lang w:val="fr" w:eastAsia="fr"/>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9A2795C" w14:textId="77777777" w:rsidR="000D5932" w:rsidRPr="00B35CB9" w:rsidRDefault="000D5932" w:rsidP="000D5932">
            <w:pPr>
              <w:jc w:val="right"/>
              <w:rPr>
                <w:sz w:val="20"/>
                <w:szCs w:val="20"/>
                <w:lang w:val="en-CA" w:eastAsia="en-CA"/>
              </w:rPr>
            </w:pPr>
            <w:r w:rsidRPr="00B35CB9">
              <w:rPr>
                <w:sz w:val="20"/>
                <w:szCs w:val="20"/>
                <w:lang w:val="fr" w:eastAsia="fr"/>
              </w:rPr>
              <w:t>251 138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916982F" w14:textId="77777777" w:rsidR="000D5932" w:rsidRPr="00B35CB9" w:rsidRDefault="000D5932" w:rsidP="000D5932">
            <w:pPr>
              <w:jc w:val="right"/>
              <w:rPr>
                <w:sz w:val="20"/>
                <w:szCs w:val="20"/>
                <w:lang w:val="en-CA" w:eastAsia="en-CA"/>
              </w:rPr>
            </w:pPr>
            <w:r w:rsidRPr="00B35CB9">
              <w:rPr>
                <w:sz w:val="20"/>
                <w:szCs w:val="20"/>
                <w:lang w:val="fr" w:eastAsia="fr"/>
              </w:rPr>
              <w:t>166 489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2D93423" w14:textId="77777777" w:rsidR="000D5932" w:rsidRPr="00B35CB9" w:rsidRDefault="000D5932" w:rsidP="000D5932">
            <w:pPr>
              <w:jc w:val="right"/>
              <w:rPr>
                <w:sz w:val="20"/>
                <w:szCs w:val="20"/>
                <w:lang w:val="en-CA" w:eastAsia="en-CA"/>
              </w:rPr>
            </w:pPr>
            <w:r w:rsidRPr="00B35CB9">
              <w:rPr>
                <w:sz w:val="20"/>
                <w:szCs w:val="20"/>
                <w:lang w:val="fr" w:eastAsia="fr"/>
              </w:rPr>
              <w:t>84 649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1B226AB" w14:textId="77777777" w:rsidR="000D5932" w:rsidRPr="00B35CB9" w:rsidRDefault="000D5932" w:rsidP="000D5932">
            <w:pPr>
              <w:jc w:val="right"/>
              <w:rPr>
                <w:sz w:val="20"/>
                <w:szCs w:val="20"/>
                <w:lang w:val="en-CA" w:eastAsia="en-CA"/>
              </w:rPr>
            </w:pPr>
            <w:r w:rsidRPr="00B35CB9">
              <w:rPr>
                <w:sz w:val="20"/>
                <w:szCs w:val="20"/>
                <w:lang w:val="fr" w:eastAsia="fr"/>
              </w:rPr>
              <w:t>66</w:t>
            </w:r>
          </w:p>
        </w:tc>
      </w:tr>
      <w:tr w:rsidR="000D5932" w:rsidRPr="00B35CB9" w14:paraId="0911686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9204C9" w14:textId="77777777" w:rsidR="000D5932" w:rsidRPr="00B35CB9" w:rsidRDefault="000D5932" w:rsidP="000D5932">
            <w:pPr>
              <w:jc w:val="left"/>
              <w:rPr>
                <w:sz w:val="20"/>
                <w:szCs w:val="20"/>
                <w:lang w:val="en-CA" w:eastAsia="en-CA"/>
              </w:rPr>
            </w:pPr>
            <w:r w:rsidRPr="00B35CB9">
              <w:rPr>
                <w:sz w:val="20"/>
                <w:szCs w:val="20"/>
                <w:lang w:val="fr" w:eastAsia="fr"/>
              </w:rPr>
              <w:t>Guyana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8CE9638" w14:textId="77777777" w:rsidR="000D5932" w:rsidRPr="00B35CB9" w:rsidRDefault="000D5932" w:rsidP="000D5932">
            <w:pPr>
              <w:jc w:val="right"/>
              <w:rPr>
                <w:sz w:val="20"/>
                <w:szCs w:val="20"/>
                <w:lang w:val="en-CA" w:eastAsia="en-CA"/>
              </w:rPr>
            </w:pPr>
            <w:r w:rsidRPr="00B35CB9">
              <w:rPr>
                <w:sz w:val="20"/>
                <w:szCs w:val="20"/>
                <w:lang w:val="fr" w:eastAsia="fr"/>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865BE47" w14:textId="77777777" w:rsidR="000D5932" w:rsidRPr="00B35CB9" w:rsidRDefault="000D5932" w:rsidP="000D5932">
            <w:pPr>
              <w:jc w:val="right"/>
              <w:rPr>
                <w:sz w:val="20"/>
                <w:szCs w:val="20"/>
                <w:lang w:val="en-CA" w:eastAsia="en-CA"/>
              </w:rPr>
            </w:pPr>
            <w:r w:rsidRPr="00B35CB9">
              <w:rPr>
                <w:sz w:val="20"/>
                <w:szCs w:val="20"/>
                <w:lang w:val="fr" w:eastAsia="fr"/>
              </w:rPr>
              <w:t>281 180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241A521" w14:textId="77777777" w:rsidR="000D5932" w:rsidRPr="00B35CB9" w:rsidRDefault="000D5932" w:rsidP="000D5932">
            <w:pPr>
              <w:jc w:val="right"/>
              <w:rPr>
                <w:sz w:val="20"/>
                <w:szCs w:val="20"/>
                <w:lang w:val="en-CA" w:eastAsia="en-CA"/>
              </w:rPr>
            </w:pPr>
            <w:r w:rsidRPr="00B35CB9">
              <w:rPr>
                <w:sz w:val="20"/>
                <w:szCs w:val="20"/>
                <w:lang w:val="fr" w:eastAsia="fr"/>
              </w:rPr>
              <w:t>197 469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B6895B7" w14:textId="77777777" w:rsidR="000D5932" w:rsidRPr="00B35CB9" w:rsidRDefault="000D5932" w:rsidP="000D5932">
            <w:pPr>
              <w:jc w:val="right"/>
              <w:rPr>
                <w:sz w:val="20"/>
                <w:szCs w:val="20"/>
                <w:lang w:val="en-CA" w:eastAsia="en-CA"/>
              </w:rPr>
            </w:pPr>
            <w:r w:rsidRPr="00B35CB9">
              <w:rPr>
                <w:sz w:val="20"/>
                <w:szCs w:val="20"/>
                <w:lang w:val="fr" w:eastAsia="fr"/>
              </w:rPr>
              <w:t>83 711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6446633" w14:textId="77777777" w:rsidR="000D5932" w:rsidRPr="00B35CB9" w:rsidRDefault="000D5932" w:rsidP="000D5932">
            <w:pPr>
              <w:jc w:val="right"/>
              <w:rPr>
                <w:sz w:val="20"/>
                <w:szCs w:val="20"/>
                <w:lang w:val="en-CA" w:eastAsia="en-CA"/>
              </w:rPr>
            </w:pPr>
            <w:r w:rsidRPr="00B35CB9">
              <w:rPr>
                <w:sz w:val="20"/>
                <w:szCs w:val="20"/>
                <w:lang w:val="fr" w:eastAsia="fr"/>
              </w:rPr>
              <w:t>70</w:t>
            </w:r>
          </w:p>
        </w:tc>
      </w:tr>
      <w:tr w:rsidR="000D5932" w:rsidRPr="00B35CB9" w14:paraId="08EE4F66"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DF01E5" w14:textId="77777777" w:rsidR="000D5932" w:rsidRPr="00B35CB9" w:rsidRDefault="000D5932" w:rsidP="000D5932">
            <w:pPr>
              <w:jc w:val="left"/>
              <w:rPr>
                <w:sz w:val="20"/>
                <w:szCs w:val="20"/>
                <w:lang w:val="en-CA" w:eastAsia="en-CA"/>
              </w:rPr>
            </w:pPr>
            <w:r w:rsidRPr="00B35CB9">
              <w:rPr>
                <w:sz w:val="20"/>
                <w:szCs w:val="20"/>
                <w:lang w:val="fr" w:eastAsia="fr"/>
              </w:rPr>
              <w:t>Haïti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5589D29" w14:textId="77777777" w:rsidR="000D5932" w:rsidRPr="00B35CB9" w:rsidRDefault="000D5932" w:rsidP="000D5932">
            <w:pPr>
              <w:jc w:val="right"/>
              <w:rPr>
                <w:sz w:val="20"/>
                <w:szCs w:val="20"/>
                <w:lang w:val="en-CA" w:eastAsia="en-CA"/>
              </w:rPr>
            </w:pPr>
            <w:r w:rsidRPr="00B35CB9">
              <w:rPr>
                <w:sz w:val="20"/>
                <w:szCs w:val="20"/>
                <w:lang w:val="fr" w:eastAsia="fr"/>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392082F" w14:textId="77777777" w:rsidR="000D5932" w:rsidRPr="00B35CB9" w:rsidRDefault="000D5932" w:rsidP="000D5932">
            <w:pPr>
              <w:jc w:val="right"/>
              <w:rPr>
                <w:sz w:val="20"/>
                <w:szCs w:val="20"/>
                <w:lang w:val="en-CA" w:eastAsia="en-CA"/>
              </w:rPr>
            </w:pPr>
            <w:r w:rsidRPr="00B35CB9">
              <w:rPr>
                <w:sz w:val="20"/>
                <w:szCs w:val="20"/>
                <w:lang w:val="fr" w:eastAsia="fr"/>
              </w:rPr>
              <w:t>167 119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450C832" w14:textId="77777777" w:rsidR="000D5932" w:rsidRPr="00B35CB9" w:rsidRDefault="000D5932" w:rsidP="000D5932">
            <w:pPr>
              <w:jc w:val="right"/>
              <w:rPr>
                <w:sz w:val="20"/>
                <w:szCs w:val="20"/>
                <w:lang w:val="en-CA" w:eastAsia="en-CA"/>
              </w:rPr>
            </w:pPr>
            <w:r w:rsidRPr="00B35CB9">
              <w:rPr>
                <w:sz w:val="20"/>
                <w:szCs w:val="20"/>
                <w:lang w:val="fr" w:eastAsia="fr"/>
              </w:rPr>
              <w:t>19 591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A1CE6D4" w14:textId="77777777" w:rsidR="000D5932" w:rsidRPr="00B35CB9" w:rsidRDefault="000D5932" w:rsidP="000D5932">
            <w:pPr>
              <w:jc w:val="right"/>
              <w:rPr>
                <w:sz w:val="20"/>
                <w:szCs w:val="20"/>
                <w:lang w:val="en-CA" w:eastAsia="en-CA"/>
              </w:rPr>
            </w:pPr>
            <w:r w:rsidRPr="00B35CB9">
              <w:rPr>
                <w:sz w:val="20"/>
                <w:szCs w:val="20"/>
                <w:lang w:val="fr" w:eastAsia="fr"/>
              </w:rPr>
              <w:t>147 528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1D0237D" w14:textId="77777777" w:rsidR="000D5932" w:rsidRPr="00B35CB9" w:rsidRDefault="000D5932" w:rsidP="000D5932">
            <w:pPr>
              <w:jc w:val="right"/>
              <w:rPr>
                <w:sz w:val="20"/>
                <w:szCs w:val="20"/>
                <w:lang w:val="en-CA" w:eastAsia="en-CA"/>
              </w:rPr>
            </w:pPr>
            <w:r w:rsidRPr="00B35CB9">
              <w:rPr>
                <w:sz w:val="20"/>
                <w:szCs w:val="20"/>
                <w:lang w:val="fr" w:eastAsia="fr"/>
              </w:rPr>
              <w:t>12</w:t>
            </w:r>
          </w:p>
        </w:tc>
      </w:tr>
      <w:tr w:rsidR="000D5932" w:rsidRPr="00B35CB9" w14:paraId="0E0789DD"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968BF7E" w14:textId="77777777" w:rsidR="000D5932" w:rsidRPr="00B35CB9" w:rsidRDefault="000D5932" w:rsidP="000D5932">
            <w:pPr>
              <w:jc w:val="left"/>
              <w:rPr>
                <w:sz w:val="20"/>
                <w:szCs w:val="20"/>
                <w:lang w:val="en-CA" w:eastAsia="en-CA"/>
              </w:rPr>
            </w:pPr>
            <w:r w:rsidRPr="00B35CB9">
              <w:rPr>
                <w:sz w:val="20"/>
                <w:szCs w:val="20"/>
                <w:lang w:val="fr" w:eastAsia="fr"/>
              </w:rPr>
              <w:t>Honduras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2870A89" w14:textId="77777777" w:rsidR="000D5932" w:rsidRPr="00B35CB9" w:rsidRDefault="000D5932" w:rsidP="000D5932">
            <w:pPr>
              <w:jc w:val="right"/>
              <w:rPr>
                <w:sz w:val="20"/>
                <w:szCs w:val="20"/>
                <w:lang w:val="en-CA" w:eastAsia="en-CA"/>
              </w:rPr>
            </w:pPr>
            <w:r w:rsidRPr="00B35CB9">
              <w:rPr>
                <w:sz w:val="20"/>
                <w:szCs w:val="20"/>
                <w:lang w:val="fr" w:eastAsia="fr"/>
              </w:rPr>
              <w:t>7,0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1ABE15F" w14:textId="77777777" w:rsidR="000D5932" w:rsidRPr="00B35CB9" w:rsidRDefault="000D5932" w:rsidP="000D5932">
            <w:pPr>
              <w:jc w:val="right"/>
              <w:rPr>
                <w:sz w:val="20"/>
                <w:szCs w:val="20"/>
                <w:lang w:val="en-CA" w:eastAsia="en-CA"/>
              </w:rPr>
            </w:pPr>
            <w:r w:rsidRPr="00B35CB9">
              <w:rPr>
                <w:sz w:val="20"/>
                <w:szCs w:val="20"/>
                <w:lang w:val="fr" w:eastAsia="fr"/>
              </w:rPr>
              <w:t>558 623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9F1A474" w14:textId="77777777" w:rsidR="000D5932" w:rsidRPr="00B35CB9" w:rsidRDefault="000D5932" w:rsidP="000D5932">
            <w:pPr>
              <w:jc w:val="right"/>
              <w:rPr>
                <w:sz w:val="20"/>
                <w:szCs w:val="20"/>
                <w:lang w:val="en-CA" w:eastAsia="en-CA"/>
              </w:rPr>
            </w:pPr>
            <w:r w:rsidRPr="00B35CB9">
              <w:rPr>
                <w:sz w:val="20"/>
                <w:szCs w:val="20"/>
                <w:lang w:val="fr" w:eastAsia="fr"/>
              </w:rPr>
              <w:t>356 137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63E9D55" w14:textId="77777777" w:rsidR="000D5932" w:rsidRPr="00B35CB9" w:rsidRDefault="000D5932" w:rsidP="000D5932">
            <w:pPr>
              <w:jc w:val="right"/>
              <w:rPr>
                <w:sz w:val="20"/>
                <w:szCs w:val="20"/>
                <w:lang w:val="en-CA" w:eastAsia="en-CA"/>
              </w:rPr>
            </w:pPr>
            <w:r w:rsidRPr="00B35CB9">
              <w:rPr>
                <w:sz w:val="20"/>
                <w:szCs w:val="20"/>
                <w:lang w:val="fr" w:eastAsia="fr"/>
              </w:rPr>
              <w:t>202 485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B267947" w14:textId="77777777" w:rsidR="000D5932" w:rsidRPr="00B35CB9" w:rsidRDefault="000D5932" w:rsidP="000D5932">
            <w:pPr>
              <w:jc w:val="right"/>
              <w:rPr>
                <w:sz w:val="20"/>
                <w:szCs w:val="20"/>
                <w:lang w:val="en-CA" w:eastAsia="en-CA"/>
              </w:rPr>
            </w:pPr>
            <w:r w:rsidRPr="00B35CB9">
              <w:rPr>
                <w:sz w:val="20"/>
                <w:szCs w:val="20"/>
                <w:lang w:val="fr" w:eastAsia="fr"/>
              </w:rPr>
              <w:t>64</w:t>
            </w:r>
          </w:p>
        </w:tc>
      </w:tr>
      <w:tr w:rsidR="000D5932" w:rsidRPr="00B35CB9" w14:paraId="4C8C6CAA"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2409A82" w14:textId="77777777" w:rsidR="000D5932" w:rsidRPr="00B35CB9" w:rsidRDefault="000D5932" w:rsidP="000D5932">
            <w:pPr>
              <w:jc w:val="left"/>
              <w:rPr>
                <w:sz w:val="20"/>
                <w:szCs w:val="20"/>
                <w:lang w:val="en-CA" w:eastAsia="en-CA"/>
              </w:rPr>
            </w:pPr>
            <w:r w:rsidRPr="00B35CB9">
              <w:rPr>
                <w:sz w:val="20"/>
                <w:szCs w:val="20"/>
                <w:lang w:val="fr" w:eastAsia="fr"/>
              </w:rPr>
              <w:t>Inde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374420C" w14:textId="77777777" w:rsidR="000D5932" w:rsidRPr="00B35CB9" w:rsidRDefault="000D5932" w:rsidP="000D5932">
            <w:pPr>
              <w:jc w:val="right"/>
              <w:rPr>
                <w:sz w:val="20"/>
                <w:szCs w:val="20"/>
                <w:lang w:val="en-CA" w:eastAsia="en-CA"/>
              </w:rPr>
            </w:pPr>
            <w:r w:rsidRPr="00B35CB9">
              <w:rPr>
                <w:sz w:val="20"/>
                <w:szCs w:val="20"/>
                <w:lang w:val="fr" w:eastAsia="fr"/>
              </w:rPr>
              <w:t>820,9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E169183" w14:textId="77777777" w:rsidR="000D5932" w:rsidRPr="00B35CB9" w:rsidRDefault="000D5932" w:rsidP="000D5932">
            <w:pPr>
              <w:jc w:val="right"/>
              <w:rPr>
                <w:sz w:val="20"/>
                <w:szCs w:val="20"/>
                <w:lang w:val="en-CA" w:eastAsia="en-CA"/>
              </w:rPr>
            </w:pPr>
            <w:r w:rsidRPr="00B35CB9">
              <w:rPr>
                <w:sz w:val="20"/>
                <w:szCs w:val="20"/>
                <w:lang w:val="fr" w:eastAsia="fr"/>
              </w:rPr>
              <w:t>48 103 490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2D92F8B" w14:textId="77777777" w:rsidR="000D5932" w:rsidRPr="00B35CB9" w:rsidRDefault="000D5932" w:rsidP="000D5932">
            <w:pPr>
              <w:jc w:val="right"/>
              <w:rPr>
                <w:sz w:val="20"/>
                <w:szCs w:val="20"/>
                <w:lang w:val="en-CA" w:eastAsia="en-CA"/>
              </w:rPr>
            </w:pPr>
            <w:r w:rsidRPr="00B35CB9">
              <w:rPr>
                <w:sz w:val="20"/>
                <w:szCs w:val="20"/>
                <w:lang w:val="fr" w:eastAsia="fr"/>
              </w:rPr>
              <w:t>23 734 780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101E980" w14:textId="77777777" w:rsidR="000D5932" w:rsidRPr="00B35CB9" w:rsidRDefault="000D5932" w:rsidP="000D5932">
            <w:pPr>
              <w:jc w:val="right"/>
              <w:rPr>
                <w:sz w:val="20"/>
                <w:szCs w:val="20"/>
                <w:lang w:val="en-CA" w:eastAsia="en-CA"/>
              </w:rPr>
            </w:pPr>
            <w:r w:rsidRPr="00B35CB9">
              <w:rPr>
                <w:sz w:val="20"/>
                <w:szCs w:val="20"/>
                <w:lang w:val="fr" w:eastAsia="fr"/>
              </w:rPr>
              <w:t>24 368 710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1678CAC" w14:textId="77777777" w:rsidR="000D5932" w:rsidRPr="00B35CB9" w:rsidRDefault="000D5932" w:rsidP="000D5932">
            <w:pPr>
              <w:jc w:val="right"/>
              <w:rPr>
                <w:sz w:val="20"/>
                <w:szCs w:val="20"/>
                <w:lang w:val="en-CA" w:eastAsia="en-CA"/>
              </w:rPr>
            </w:pPr>
            <w:r w:rsidRPr="00B35CB9">
              <w:rPr>
                <w:sz w:val="20"/>
                <w:szCs w:val="20"/>
                <w:lang w:val="fr" w:eastAsia="fr"/>
              </w:rPr>
              <w:t>49</w:t>
            </w:r>
          </w:p>
        </w:tc>
      </w:tr>
      <w:tr w:rsidR="000D5932" w:rsidRPr="00B35CB9" w14:paraId="109D198F"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3188DA" w14:textId="77777777" w:rsidR="000D5932" w:rsidRPr="00B35CB9" w:rsidRDefault="000D5932" w:rsidP="000D5932">
            <w:pPr>
              <w:jc w:val="left"/>
              <w:rPr>
                <w:sz w:val="20"/>
                <w:szCs w:val="20"/>
                <w:lang w:val="en-CA" w:eastAsia="en-CA"/>
              </w:rPr>
            </w:pPr>
            <w:r w:rsidRPr="00B35CB9">
              <w:rPr>
                <w:sz w:val="20"/>
                <w:szCs w:val="20"/>
                <w:lang w:val="fr" w:eastAsia="fr"/>
              </w:rPr>
              <w:t>Indonésie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15BFDE6" w14:textId="77777777" w:rsidR="000D5932" w:rsidRPr="00B35CB9" w:rsidRDefault="000D5932" w:rsidP="000D5932">
            <w:pPr>
              <w:jc w:val="right"/>
              <w:rPr>
                <w:sz w:val="20"/>
                <w:szCs w:val="20"/>
                <w:lang w:val="en-CA" w:eastAsia="en-CA"/>
              </w:rPr>
            </w:pPr>
            <w:r w:rsidRPr="00B35CB9">
              <w:rPr>
                <w:sz w:val="20"/>
                <w:szCs w:val="20"/>
                <w:lang w:val="fr" w:eastAsia="fr"/>
              </w:rPr>
              <w:t>176,9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12806D8" w14:textId="77777777" w:rsidR="000D5932" w:rsidRPr="00B35CB9" w:rsidRDefault="000D5932" w:rsidP="000D5932">
            <w:pPr>
              <w:jc w:val="right"/>
              <w:rPr>
                <w:sz w:val="20"/>
                <w:szCs w:val="20"/>
                <w:lang w:val="en-CA" w:eastAsia="en-CA"/>
              </w:rPr>
            </w:pPr>
            <w:r w:rsidRPr="00B35CB9">
              <w:rPr>
                <w:sz w:val="20"/>
                <w:szCs w:val="20"/>
                <w:lang w:val="fr" w:eastAsia="fr"/>
              </w:rPr>
              <w:t>15 691 133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79B5F57" w14:textId="77777777" w:rsidR="000D5932" w:rsidRPr="00B35CB9" w:rsidRDefault="000D5932" w:rsidP="000D5932">
            <w:pPr>
              <w:jc w:val="right"/>
              <w:rPr>
                <w:sz w:val="20"/>
                <w:szCs w:val="20"/>
                <w:lang w:val="en-CA" w:eastAsia="en-CA"/>
              </w:rPr>
            </w:pPr>
            <w:r w:rsidRPr="00B35CB9">
              <w:rPr>
                <w:sz w:val="20"/>
                <w:szCs w:val="20"/>
                <w:lang w:val="fr" w:eastAsia="fr"/>
              </w:rPr>
              <w:t>10 355 116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EA56DDC" w14:textId="77777777" w:rsidR="000D5932" w:rsidRPr="00B35CB9" w:rsidRDefault="000D5932" w:rsidP="000D5932">
            <w:pPr>
              <w:jc w:val="right"/>
              <w:rPr>
                <w:sz w:val="20"/>
                <w:szCs w:val="20"/>
                <w:lang w:val="en-CA" w:eastAsia="en-CA"/>
              </w:rPr>
            </w:pPr>
            <w:r w:rsidRPr="00B35CB9">
              <w:rPr>
                <w:sz w:val="20"/>
                <w:szCs w:val="20"/>
                <w:lang w:val="fr" w:eastAsia="fr"/>
              </w:rPr>
              <w:t>5 336 017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B748849" w14:textId="77777777" w:rsidR="000D5932" w:rsidRPr="00B35CB9" w:rsidRDefault="000D5932" w:rsidP="000D5932">
            <w:pPr>
              <w:jc w:val="right"/>
              <w:rPr>
                <w:sz w:val="20"/>
                <w:szCs w:val="20"/>
                <w:lang w:val="en-CA" w:eastAsia="en-CA"/>
              </w:rPr>
            </w:pPr>
            <w:r w:rsidRPr="00B35CB9">
              <w:rPr>
                <w:sz w:val="20"/>
                <w:szCs w:val="20"/>
                <w:lang w:val="fr" w:eastAsia="fr"/>
              </w:rPr>
              <w:t>66</w:t>
            </w:r>
          </w:p>
        </w:tc>
      </w:tr>
      <w:tr w:rsidR="000D5932" w:rsidRPr="00B35CB9" w14:paraId="235FAC04"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EA4FE6" w14:textId="77777777" w:rsidR="000D5932" w:rsidRPr="00B35CB9" w:rsidRDefault="000D5932" w:rsidP="000D5932">
            <w:pPr>
              <w:jc w:val="left"/>
              <w:rPr>
                <w:sz w:val="20"/>
                <w:szCs w:val="20"/>
                <w:lang w:val="en-CA" w:eastAsia="en-CA"/>
              </w:rPr>
            </w:pPr>
            <w:r w:rsidRPr="00B35CB9">
              <w:rPr>
                <w:sz w:val="20"/>
                <w:szCs w:val="20"/>
                <w:lang w:val="fr" w:eastAsia="fr"/>
              </w:rPr>
              <w:t>Iran (République islamique d')</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908194D" w14:textId="77777777" w:rsidR="000D5932" w:rsidRPr="00B35CB9" w:rsidRDefault="000D5932" w:rsidP="000D5932">
            <w:pPr>
              <w:jc w:val="right"/>
              <w:rPr>
                <w:sz w:val="20"/>
                <w:szCs w:val="20"/>
                <w:lang w:val="en-CA" w:eastAsia="en-CA"/>
              </w:rPr>
            </w:pPr>
            <w:r w:rsidRPr="00B35CB9">
              <w:rPr>
                <w:sz w:val="20"/>
                <w:szCs w:val="20"/>
                <w:lang w:val="fr" w:eastAsia="fr"/>
              </w:rPr>
              <w:t>217,2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6BF646F" w14:textId="77777777" w:rsidR="000D5932" w:rsidRPr="00B35CB9" w:rsidRDefault="000D5932" w:rsidP="000D5932">
            <w:pPr>
              <w:jc w:val="right"/>
              <w:rPr>
                <w:sz w:val="20"/>
                <w:szCs w:val="20"/>
                <w:lang w:val="en-CA" w:eastAsia="en-CA"/>
              </w:rPr>
            </w:pPr>
            <w:r w:rsidRPr="00B35CB9">
              <w:rPr>
                <w:sz w:val="20"/>
                <w:szCs w:val="20"/>
                <w:lang w:val="fr" w:eastAsia="fr"/>
              </w:rPr>
              <w:t>12 911 012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77CB868" w14:textId="77777777" w:rsidR="000D5932" w:rsidRPr="00B35CB9" w:rsidRDefault="000D5932" w:rsidP="000D5932">
            <w:pPr>
              <w:jc w:val="right"/>
              <w:rPr>
                <w:sz w:val="20"/>
                <w:szCs w:val="20"/>
                <w:lang w:val="en-CA" w:eastAsia="en-CA"/>
              </w:rPr>
            </w:pPr>
            <w:r w:rsidRPr="00B35CB9">
              <w:rPr>
                <w:sz w:val="20"/>
                <w:szCs w:val="20"/>
                <w:lang w:val="fr" w:eastAsia="fr"/>
              </w:rPr>
              <w:t>10 006 350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6BB75EE" w14:textId="77777777" w:rsidR="000D5932" w:rsidRPr="00B35CB9" w:rsidRDefault="000D5932" w:rsidP="000D5932">
            <w:pPr>
              <w:jc w:val="right"/>
              <w:rPr>
                <w:sz w:val="20"/>
                <w:szCs w:val="20"/>
                <w:lang w:val="en-CA" w:eastAsia="en-CA"/>
              </w:rPr>
            </w:pPr>
            <w:r w:rsidRPr="00B35CB9">
              <w:rPr>
                <w:sz w:val="20"/>
                <w:szCs w:val="20"/>
                <w:lang w:val="fr" w:eastAsia="fr"/>
              </w:rPr>
              <w:t>2 904 662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A7E095" w14:textId="77777777" w:rsidR="000D5932" w:rsidRPr="00B35CB9" w:rsidRDefault="000D5932" w:rsidP="000D5932">
            <w:pPr>
              <w:jc w:val="right"/>
              <w:rPr>
                <w:sz w:val="20"/>
                <w:szCs w:val="20"/>
                <w:lang w:val="en-CA" w:eastAsia="en-CA"/>
              </w:rPr>
            </w:pPr>
            <w:r w:rsidRPr="00B35CB9">
              <w:rPr>
                <w:sz w:val="20"/>
                <w:szCs w:val="20"/>
                <w:lang w:val="fr" w:eastAsia="fr"/>
              </w:rPr>
              <w:t>78</w:t>
            </w:r>
          </w:p>
        </w:tc>
      </w:tr>
      <w:tr w:rsidR="000D5932" w:rsidRPr="00B35CB9" w14:paraId="052438EB"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56E0E8" w14:textId="77777777" w:rsidR="000D5932" w:rsidRPr="00B35CB9" w:rsidRDefault="000D5932" w:rsidP="000D5932">
            <w:pPr>
              <w:jc w:val="left"/>
              <w:rPr>
                <w:sz w:val="20"/>
                <w:szCs w:val="20"/>
                <w:lang w:val="en-CA" w:eastAsia="en-CA"/>
              </w:rPr>
            </w:pPr>
            <w:r w:rsidRPr="00B35CB9">
              <w:rPr>
                <w:sz w:val="20"/>
                <w:szCs w:val="20"/>
                <w:lang w:val="fr" w:eastAsia="fr"/>
              </w:rPr>
              <w:t>Iraq</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7FEFAC0" w14:textId="77777777" w:rsidR="000D5932" w:rsidRPr="00B35CB9" w:rsidRDefault="000D5932" w:rsidP="000D5932">
            <w:pPr>
              <w:jc w:val="right"/>
              <w:rPr>
                <w:sz w:val="20"/>
                <w:szCs w:val="20"/>
                <w:lang w:val="en-CA" w:eastAsia="en-CA"/>
              </w:rPr>
            </w:pPr>
            <w:r w:rsidRPr="00B35CB9">
              <w:rPr>
                <w:sz w:val="20"/>
                <w:szCs w:val="20"/>
                <w:lang w:val="fr" w:eastAsia="fr"/>
              </w:rPr>
              <w:t>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E662C0" w14:textId="77777777" w:rsidR="000D5932" w:rsidRPr="00B35CB9" w:rsidRDefault="000D5932" w:rsidP="000D5932">
            <w:pPr>
              <w:jc w:val="right"/>
              <w:rPr>
                <w:sz w:val="20"/>
                <w:szCs w:val="20"/>
                <w:lang w:val="en-CA" w:eastAsia="en-CA"/>
              </w:rPr>
            </w:pPr>
            <w:r w:rsidRPr="00B35CB9">
              <w:rPr>
                <w:sz w:val="20"/>
                <w:szCs w:val="20"/>
                <w:lang w:val="fr" w:eastAsia="fr"/>
              </w:rPr>
              <w:t>750 000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0675922" w14:textId="77777777" w:rsidR="000D5932" w:rsidRPr="00B35CB9" w:rsidRDefault="000D5932" w:rsidP="000D5932">
            <w:pPr>
              <w:jc w:val="right"/>
              <w:rPr>
                <w:sz w:val="20"/>
                <w:szCs w:val="20"/>
                <w:lang w:val="en-CA" w:eastAsia="en-CA"/>
              </w:rPr>
            </w:pPr>
            <w:r w:rsidRPr="00B35CB9">
              <w:rPr>
                <w:sz w:val="20"/>
                <w:szCs w:val="20"/>
                <w:lang w:val="fr" w:eastAsia="fr"/>
              </w:rPr>
              <w:t>200 604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7D35115" w14:textId="77777777" w:rsidR="000D5932" w:rsidRPr="00B35CB9" w:rsidRDefault="000D5932" w:rsidP="000D5932">
            <w:pPr>
              <w:jc w:val="right"/>
              <w:rPr>
                <w:sz w:val="20"/>
                <w:szCs w:val="20"/>
                <w:lang w:val="en-CA" w:eastAsia="en-CA"/>
              </w:rPr>
            </w:pPr>
            <w:r w:rsidRPr="00B35CB9">
              <w:rPr>
                <w:sz w:val="20"/>
                <w:szCs w:val="20"/>
                <w:lang w:val="fr" w:eastAsia="fr"/>
              </w:rPr>
              <w:t>549 397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0DA6366" w14:textId="77777777" w:rsidR="000D5932" w:rsidRPr="00B35CB9" w:rsidRDefault="000D5932" w:rsidP="000D5932">
            <w:pPr>
              <w:jc w:val="right"/>
              <w:rPr>
                <w:sz w:val="20"/>
                <w:szCs w:val="20"/>
                <w:lang w:val="en-CA" w:eastAsia="en-CA"/>
              </w:rPr>
            </w:pPr>
            <w:r w:rsidRPr="00B35CB9">
              <w:rPr>
                <w:sz w:val="20"/>
                <w:szCs w:val="20"/>
                <w:lang w:val="fr" w:eastAsia="fr"/>
              </w:rPr>
              <w:t>27</w:t>
            </w:r>
          </w:p>
        </w:tc>
      </w:tr>
      <w:tr w:rsidR="000D5932" w:rsidRPr="00B35CB9" w14:paraId="445F327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A84265" w14:textId="77777777" w:rsidR="000D5932" w:rsidRPr="00B35CB9" w:rsidRDefault="000D5932" w:rsidP="000D5932">
            <w:pPr>
              <w:jc w:val="left"/>
              <w:rPr>
                <w:sz w:val="20"/>
                <w:szCs w:val="20"/>
                <w:lang w:val="en-CA" w:eastAsia="en-CA"/>
              </w:rPr>
            </w:pPr>
            <w:r w:rsidRPr="00B35CB9">
              <w:rPr>
                <w:sz w:val="20"/>
                <w:szCs w:val="20"/>
                <w:lang w:val="fr" w:eastAsia="fr"/>
              </w:rPr>
              <w:t>Jamaïque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7081148" w14:textId="77777777" w:rsidR="000D5932" w:rsidRPr="00B35CB9" w:rsidRDefault="000D5932" w:rsidP="000D5932">
            <w:pPr>
              <w:jc w:val="right"/>
              <w:rPr>
                <w:sz w:val="20"/>
                <w:szCs w:val="20"/>
                <w:lang w:val="en-CA" w:eastAsia="en-CA"/>
              </w:rPr>
            </w:pPr>
            <w:r w:rsidRPr="00B35CB9">
              <w:rPr>
                <w:sz w:val="20"/>
                <w:szCs w:val="20"/>
                <w:lang w:val="fr" w:eastAsia="fr"/>
              </w:rPr>
              <w:t>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8BC2E8" w14:textId="77777777" w:rsidR="000D5932" w:rsidRPr="00B35CB9" w:rsidRDefault="000D5932" w:rsidP="000D5932">
            <w:pPr>
              <w:jc w:val="right"/>
              <w:rPr>
                <w:sz w:val="20"/>
                <w:szCs w:val="20"/>
                <w:lang w:val="en-CA" w:eastAsia="en-CA"/>
              </w:rPr>
            </w:pPr>
            <w:r w:rsidRPr="00B35CB9">
              <w:rPr>
                <w:sz w:val="20"/>
                <w:szCs w:val="20"/>
                <w:lang w:val="fr" w:eastAsia="fr"/>
              </w:rPr>
              <w:t>589 450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BC1309F" w14:textId="77777777" w:rsidR="000D5932" w:rsidRPr="00B35CB9" w:rsidRDefault="000D5932" w:rsidP="000D5932">
            <w:pPr>
              <w:jc w:val="right"/>
              <w:rPr>
                <w:sz w:val="20"/>
                <w:szCs w:val="20"/>
                <w:lang w:val="en-CA" w:eastAsia="en-CA"/>
              </w:rPr>
            </w:pPr>
            <w:r w:rsidRPr="00B35CB9">
              <w:rPr>
                <w:sz w:val="20"/>
                <w:szCs w:val="20"/>
                <w:lang w:val="fr" w:eastAsia="fr"/>
              </w:rPr>
              <w:t>470 628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D7324CA" w14:textId="77777777" w:rsidR="000D5932" w:rsidRPr="00B35CB9" w:rsidRDefault="000D5932" w:rsidP="000D5932">
            <w:pPr>
              <w:jc w:val="right"/>
              <w:rPr>
                <w:sz w:val="20"/>
                <w:szCs w:val="20"/>
                <w:lang w:val="en-CA" w:eastAsia="en-CA"/>
              </w:rPr>
            </w:pPr>
            <w:r w:rsidRPr="00B35CB9">
              <w:rPr>
                <w:sz w:val="20"/>
                <w:szCs w:val="20"/>
                <w:lang w:val="fr" w:eastAsia="fr"/>
              </w:rPr>
              <w:t>118 822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5576234" w14:textId="77777777" w:rsidR="000D5932" w:rsidRPr="00B35CB9" w:rsidRDefault="000D5932" w:rsidP="000D5932">
            <w:pPr>
              <w:jc w:val="right"/>
              <w:rPr>
                <w:sz w:val="20"/>
                <w:szCs w:val="20"/>
                <w:lang w:val="en-CA" w:eastAsia="en-CA"/>
              </w:rPr>
            </w:pPr>
            <w:r w:rsidRPr="00B35CB9">
              <w:rPr>
                <w:sz w:val="20"/>
                <w:szCs w:val="20"/>
                <w:lang w:val="fr" w:eastAsia="fr"/>
              </w:rPr>
              <w:t>80</w:t>
            </w:r>
          </w:p>
        </w:tc>
      </w:tr>
      <w:tr w:rsidR="000D5932" w:rsidRPr="00B35CB9" w14:paraId="02D7AA4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1EF2D1" w14:textId="77777777" w:rsidR="000D5932" w:rsidRPr="00B35CB9" w:rsidRDefault="000D5932" w:rsidP="000D5932">
            <w:pPr>
              <w:jc w:val="left"/>
              <w:rPr>
                <w:sz w:val="20"/>
                <w:szCs w:val="20"/>
                <w:lang w:val="en-CA" w:eastAsia="en-CA"/>
              </w:rPr>
            </w:pPr>
            <w:r w:rsidRPr="00B35CB9">
              <w:rPr>
                <w:sz w:val="20"/>
                <w:szCs w:val="20"/>
                <w:lang w:val="fr" w:eastAsia="fr"/>
              </w:rPr>
              <w:t>Jordanie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55606A2" w14:textId="77777777" w:rsidR="000D5932" w:rsidRPr="00B35CB9" w:rsidRDefault="000D5932" w:rsidP="000D5932">
            <w:pPr>
              <w:jc w:val="right"/>
              <w:rPr>
                <w:sz w:val="20"/>
                <w:szCs w:val="20"/>
                <w:lang w:val="en-CA" w:eastAsia="en-CA"/>
              </w:rPr>
            </w:pPr>
            <w:r w:rsidRPr="00B35CB9">
              <w:rPr>
                <w:sz w:val="20"/>
                <w:szCs w:val="20"/>
                <w:lang w:val="fr" w:eastAsia="fr"/>
              </w:rPr>
              <w:t>32,2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492BFF" w14:textId="77777777" w:rsidR="000D5932" w:rsidRPr="00B35CB9" w:rsidRDefault="000D5932" w:rsidP="000D5932">
            <w:pPr>
              <w:jc w:val="right"/>
              <w:rPr>
                <w:sz w:val="20"/>
                <w:szCs w:val="20"/>
                <w:lang w:val="en-CA" w:eastAsia="en-CA"/>
              </w:rPr>
            </w:pPr>
            <w:r w:rsidRPr="00B35CB9">
              <w:rPr>
                <w:sz w:val="20"/>
                <w:szCs w:val="20"/>
                <w:lang w:val="fr" w:eastAsia="fr"/>
              </w:rPr>
              <w:t>4 282 471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229C9DA" w14:textId="77777777" w:rsidR="000D5932" w:rsidRPr="00B35CB9" w:rsidRDefault="000D5932" w:rsidP="000D5932">
            <w:pPr>
              <w:jc w:val="right"/>
              <w:rPr>
                <w:sz w:val="20"/>
                <w:szCs w:val="20"/>
                <w:lang w:val="en-CA" w:eastAsia="en-CA"/>
              </w:rPr>
            </w:pPr>
            <w:r w:rsidRPr="00B35CB9">
              <w:rPr>
                <w:sz w:val="20"/>
                <w:szCs w:val="20"/>
                <w:lang w:val="fr" w:eastAsia="fr"/>
              </w:rPr>
              <w:t>3 283 171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8317F8B" w14:textId="77777777" w:rsidR="000D5932" w:rsidRPr="00B35CB9" w:rsidRDefault="000D5932" w:rsidP="000D5932">
            <w:pPr>
              <w:jc w:val="right"/>
              <w:rPr>
                <w:sz w:val="20"/>
                <w:szCs w:val="20"/>
                <w:lang w:val="en-CA" w:eastAsia="en-CA"/>
              </w:rPr>
            </w:pPr>
            <w:r w:rsidRPr="00B35CB9">
              <w:rPr>
                <w:sz w:val="20"/>
                <w:szCs w:val="20"/>
                <w:lang w:val="fr" w:eastAsia="fr"/>
              </w:rPr>
              <w:t>999 300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DF6DF0B" w14:textId="77777777" w:rsidR="000D5932" w:rsidRPr="00B35CB9" w:rsidRDefault="000D5932" w:rsidP="000D5932">
            <w:pPr>
              <w:jc w:val="right"/>
              <w:rPr>
                <w:sz w:val="20"/>
                <w:szCs w:val="20"/>
                <w:lang w:val="en-CA" w:eastAsia="en-CA"/>
              </w:rPr>
            </w:pPr>
            <w:r w:rsidRPr="00B35CB9">
              <w:rPr>
                <w:sz w:val="20"/>
                <w:szCs w:val="20"/>
                <w:lang w:val="fr" w:eastAsia="fr"/>
              </w:rPr>
              <w:t>77</w:t>
            </w:r>
          </w:p>
        </w:tc>
      </w:tr>
      <w:tr w:rsidR="000D5932" w:rsidRPr="00B35CB9" w14:paraId="702A46F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AB1977" w14:textId="77777777" w:rsidR="000D5932" w:rsidRPr="00B35CB9" w:rsidRDefault="000D5932" w:rsidP="000D5932">
            <w:pPr>
              <w:jc w:val="left"/>
              <w:rPr>
                <w:sz w:val="20"/>
                <w:szCs w:val="20"/>
                <w:lang w:val="en-CA" w:eastAsia="en-CA"/>
              </w:rPr>
            </w:pPr>
            <w:r w:rsidRPr="00B35CB9">
              <w:rPr>
                <w:sz w:val="20"/>
                <w:szCs w:val="20"/>
                <w:lang w:val="fr" w:eastAsia="fr"/>
              </w:rPr>
              <w:t>Kenya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CFCB743" w14:textId="77777777" w:rsidR="000D5932" w:rsidRPr="00B35CB9" w:rsidRDefault="000D5932" w:rsidP="000D5932">
            <w:pPr>
              <w:jc w:val="right"/>
              <w:rPr>
                <w:sz w:val="20"/>
                <w:szCs w:val="20"/>
                <w:lang w:val="en-CA" w:eastAsia="en-CA"/>
              </w:rPr>
            </w:pPr>
            <w:r w:rsidRPr="00B35CB9">
              <w:rPr>
                <w:sz w:val="20"/>
                <w:szCs w:val="20"/>
                <w:lang w:val="fr" w:eastAsia="fr"/>
              </w:rPr>
              <w:t>14,1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60F4554" w14:textId="77777777" w:rsidR="000D5932" w:rsidRPr="00B35CB9" w:rsidRDefault="000D5932" w:rsidP="000D5932">
            <w:pPr>
              <w:jc w:val="right"/>
              <w:rPr>
                <w:sz w:val="20"/>
                <w:szCs w:val="20"/>
                <w:lang w:val="en-CA" w:eastAsia="en-CA"/>
              </w:rPr>
            </w:pPr>
            <w:r w:rsidRPr="00B35CB9">
              <w:rPr>
                <w:sz w:val="20"/>
                <w:szCs w:val="20"/>
                <w:lang w:val="fr" w:eastAsia="fr"/>
              </w:rPr>
              <w:t>1 356 500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2E38601" w14:textId="77777777" w:rsidR="000D5932" w:rsidRPr="00B35CB9" w:rsidRDefault="000D5932" w:rsidP="000D5932">
            <w:pPr>
              <w:jc w:val="right"/>
              <w:rPr>
                <w:sz w:val="20"/>
                <w:szCs w:val="20"/>
                <w:lang w:val="en-CA" w:eastAsia="en-CA"/>
              </w:rPr>
            </w:pPr>
            <w:r w:rsidRPr="00B35CB9">
              <w:rPr>
                <w:sz w:val="20"/>
                <w:szCs w:val="20"/>
                <w:lang w:val="fr" w:eastAsia="fr"/>
              </w:rPr>
              <w:t>900 000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D9889B7" w14:textId="77777777" w:rsidR="000D5932" w:rsidRPr="00B35CB9" w:rsidRDefault="000D5932" w:rsidP="000D5932">
            <w:pPr>
              <w:jc w:val="right"/>
              <w:rPr>
                <w:sz w:val="20"/>
                <w:szCs w:val="20"/>
                <w:lang w:val="en-CA" w:eastAsia="en-CA"/>
              </w:rPr>
            </w:pPr>
            <w:r w:rsidRPr="00B35CB9">
              <w:rPr>
                <w:sz w:val="20"/>
                <w:szCs w:val="20"/>
                <w:lang w:val="fr" w:eastAsia="fr"/>
              </w:rPr>
              <w:t>456 500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FE7F18C" w14:textId="77777777" w:rsidR="000D5932" w:rsidRPr="00B35CB9" w:rsidRDefault="000D5932" w:rsidP="000D5932">
            <w:pPr>
              <w:jc w:val="right"/>
              <w:rPr>
                <w:sz w:val="20"/>
                <w:szCs w:val="20"/>
                <w:lang w:val="en-CA" w:eastAsia="en-CA"/>
              </w:rPr>
            </w:pPr>
            <w:r w:rsidRPr="00B35CB9">
              <w:rPr>
                <w:sz w:val="20"/>
                <w:szCs w:val="20"/>
                <w:lang w:val="fr" w:eastAsia="fr"/>
              </w:rPr>
              <w:t>66</w:t>
            </w:r>
          </w:p>
        </w:tc>
      </w:tr>
      <w:tr w:rsidR="000D5932" w:rsidRPr="00B35CB9" w14:paraId="2FE0F557"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F0AFDF" w14:textId="77777777" w:rsidR="000D5932" w:rsidRPr="00B35CB9" w:rsidRDefault="000D5932" w:rsidP="000D5932">
            <w:pPr>
              <w:jc w:val="left"/>
              <w:rPr>
                <w:sz w:val="20"/>
                <w:szCs w:val="20"/>
                <w:lang w:val="en-CA" w:eastAsia="en-CA"/>
              </w:rPr>
            </w:pPr>
            <w:r w:rsidRPr="00B35CB9">
              <w:rPr>
                <w:sz w:val="20"/>
                <w:szCs w:val="20"/>
                <w:lang w:val="fr" w:eastAsia="fr"/>
              </w:rPr>
              <w:t>Kiribati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C97BE86"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4750394" w14:textId="77777777" w:rsidR="000D5932" w:rsidRPr="00B35CB9" w:rsidRDefault="000D5932" w:rsidP="000D5932">
            <w:pPr>
              <w:jc w:val="right"/>
              <w:rPr>
                <w:sz w:val="20"/>
                <w:szCs w:val="20"/>
                <w:lang w:val="en-CA" w:eastAsia="en-CA"/>
              </w:rPr>
            </w:pPr>
            <w:r w:rsidRPr="00B35CB9">
              <w:rPr>
                <w:sz w:val="20"/>
                <w:szCs w:val="20"/>
                <w:lang w:val="fr" w:eastAsia="fr"/>
              </w:rPr>
              <w:t>98 100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81729FE" w14:textId="77777777" w:rsidR="000D5932" w:rsidRPr="00B35CB9" w:rsidRDefault="000D5932" w:rsidP="000D5932">
            <w:pPr>
              <w:jc w:val="right"/>
              <w:rPr>
                <w:sz w:val="20"/>
                <w:szCs w:val="20"/>
                <w:lang w:val="en-CA" w:eastAsia="en-CA"/>
              </w:rPr>
            </w:pPr>
            <w:r w:rsidRPr="00B35CB9">
              <w:rPr>
                <w:sz w:val="20"/>
                <w:szCs w:val="20"/>
                <w:lang w:val="fr" w:eastAsia="fr"/>
              </w:rPr>
              <w:t>70 789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BB2DE66" w14:textId="77777777" w:rsidR="000D5932" w:rsidRPr="00B35CB9" w:rsidRDefault="000D5932" w:rsidP="000D5932">
            <w:pPr>
              <w:jc w:val="right"/>
              <w:rPr>
                <w:sz w:val="20"/>
                <w:szCs w:val="20"/>
                <w:lang w:val="en-CA" w:eastAsia="en-CA"/>
              </w:rPr>
            </w:pPr>
            <w:r w:rsidRPr="00B35CB9">
              <w:rPr>
                <w:sz w:val="20"/>
                <w:szCs w:val="20"/>
                <w:lang w:val="fr" w:eastAsia="fr"/>
              </w:rPr>
              <w:t>27 311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80AC2D3" w14:textId="77777777" w:rsidR="000D5932" w:rsidRPr="00B35CB9" w:rsidRDefault="000D5932" w:rsidP="000D5932">
            <w:pPr>
              <w:jc w:val="right"/>
              <w:rPr>
                <w:sz w:val="20"/>
                <w:szCs w:val="20"/>
                <w:lang w:val="en-CA" w:eastAsia="en-CA"/>
              </w:rPr>
            </w:pPr>
            <w:r w:rsidRPr="00B35CB9">
              <w:rPr>
                <w:sz w:val="20"/>
                <w:szCs w:val="20"/>
                <w:lang w:val="fr" w:eastAsia="fr"/>
              </w:rPr>
              <w:t>72</w:t>
            </w:r>
          </w:p>
        </w:tc>
      </w:tr>
      <w:tr w:rsidR="000D5932" w:rsidRPr="00B35CB9" w14:paraId="438C9EE5"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30D887" w14:textId="77777777" w:rsidR="000D5932" w:rsidRPr="00B35CB9" w:rsidRDefault="000D5932" w:rsidP="000D5932">
            <w:pPr>
              <w:jc w:val="left"/>
              <w:rPr>
                <w:sz w:val="20"/>
                <w:szCs w:val="20"/>
                <w:lang w:val="en-CA" w:eastAsia="en-CA"/>
              </w:rPr>
            </w:pPr>
            <w:r w:rsidRPr="00B35CB9">
              <w:rPr>
                <w:sz w:val="20"/>
                <w:szCs w:val="20"/>
                <w:lang w:val="fr" w:eastAsia="fr"/>
              </w:rPr>
              <w:t>Koweït</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0EFAFA6" w14:textId="77777777" w:rsidR="000D5932" w:rsidRPr="00B35CB9" w:rsidRDefault="000D5932" w:rsidP="000D5932">
            <w:pPr>
              <w:jc w:val="right"/>
              <w:rPr>
                <w:sz w:val="20"/>
                <w:szCs w:val="20"/>
                <w:lang w:val="en-CA" w:eastAsia="en-CA"/>
              </w:rPr>
            </w:pPr>
            <w:r w:rsidRPr="00B35CB9">
              <w:rPr>
                <w:sz w:val="20"/>
                <w:szCs w:val="20"/>
                <w:lang w:val="fr" w:eastAsia="fr"/>
              </w:rPr>
              <w:t>209,9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6324FC4" w14:textId="77777777" w:rsidR="000D5932" w:rsidRPr="00B35CB9" w:rsidRDefault="000D5932" w:rsidP="000D5932">
            <w:pPr>
              <w:jc w:val="right"/>
              <w:rPr>
                <w:sz w:val="20"/>
                <w:szCs w:val="20"/>
                <w:lang w:val="en-CA" w:eastAsia="en-CA"/>
              </w:rPr>
            </w:pPr>
            <w:r w:rsidRPr="00B35CB9">
              <w:rPr>
                <w:sz w:val="20"/>
                <w:szCs w:val="20"/>
                <w:lang w:val="fr" w:eastAsia="fr"/>
              </w:rPr>
              <w:t>7 500 378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32AF197" w14:textId="77777777" w:rsidR="000D5932" w:rsidRPr="00B35CB9" w:rsidRDefault="000D5932" w:rsidP="000D5932">
            <w:pPr>
              <w:jc w:val="right"/>
              <w:rPr>
                <w:sz w:val="20"/>
                <w:szCs w:val="20"/>
                <w:lang w:val="en-CA" w:eastAsia="en-CA"/>
              </w:rPr>
            </w:pPr>
            <w:r w:rsidRPr="00B35CB9">
              <w:rPr>
                <w:sz w:val="20"/>
                <w:szCs w:val="20"/>
                <w:lang w:val="fr" w:eastAsia="fr"/>
              </w:rPr>
              <w:t>3 118 402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182EA18" w14:textId="77777777" w:rsidR="000D5932" w:rsidRPr="00B35CB9" w:rsidRDefault="000D5932" w:rsidP="000D5932">
            <w:pPr>
              <w:jc w:val="right"/>
              <w:rPr>
                <w:sz w:val="20"/>
                <w:szCs w:val="20"/>
                <w:lang w:val="en-CA" w:eastAsia="en-CA"/>
              </w:rPr>
            </w:pPr>
            <w:r w:rsidRPr="00B35CB9">
              <w:rPr>
                <w:sz w:val="20"/>
                <w:szCs w:val="20"/>
                <w:lang w:val="fr" w:eastAsia="fr"/>
              </w:rPr>
              <w:t>4 381 977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65B9C6B" w14:textId="77777777" w:rsidR="000D5932" w:rsidRPr="00B35CB9" w:rsidRDefault="000D5932" w:rsidP="000D5932">
            <w:pPr>
              <w:jc w:val="right"/>
              <w:rPr>
                <w:sz w:val="20"/>
                <w:szCs w:val="20"/>
                <w:lang w:val="en-CA" w:eastAsia="en-CA"/>
              </w:rPr>
            </w:pPr>
            <w:r w:rsidRPr="00B35CB9">
              <w:rPr>
                <w:sz w:val="20"/>
                <w:szCs w:val="20"/>
                <w:lang w:val="fr" w:eastAsia="fr"/>
              </w:rPr>
              <w:t>42</w:t>
            </w:r>
          </w:p>
        </w:tc>
      </w:tr>
      <w:tr w:rsidR="000D5932" w:rsidRPr="00B35CB9" w14:paraId="1ABBF3CE"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B891DC" w14:textId="77777777" w:rsidR="000D5932" w:rsidRPr="00B35CB9" w:rsidRDefault="000D5932" w:rsidP="000D5932">
            <w:pPr>
              <w:jc w:val="left"/>
              <w:rPr>
                <w:sz w:val="20"/>
                <w:szCs w:val="20"/>
                <w:lang w:val="en-CA" w:eastAsia="en-CA"/>
              </w:rPr>
            </w:pPr>
            <w:r w:rsidRPr="00B35CB9">
              <w:rPr>
                <w:sz w:val="20"/>
                <w:szCs w:val="20"/>
                <w:lang w:val="fr" w:eastAsia="fr"/>
              </w:rPr>
              <w:t>Kirghizistan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7C05028" w14:textId="77777777" w:rsidR="000D5932" w:rsidRPr="00B35CB9" w:rsidRDefault="000D5932" w:rsidP="000D5932">
            <w:pPr>
              <w:jc w:val="right"/>
              <w:rPr>
                <w:sz w:val="20"/>
                <w:szCs w:val="20"/>
                <w:lang w:val="en-CA" w:eastAsia="en-CA"/>
              </w:rPr>
            </w:pPr>
            <w:r w:rsidRPr="00B35CB9">
              <w:rPr>
                <w:sz w:val="20"/>
                <w:szCs w:val="20"/>
                <w:lang w:val="fr" w:eastAsia="fr"/>
              </w:rPr>
              <w:t>3,3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7CFE0F3" w14:textId="77777777" w:rsidR="000D5932" w:rsidRPr="00B35CB9" w:rsidRDefault="000D5932" w:rsidP="000D5932">
            <w:pPr>
              <w:jc w:val="right"/>
              <w:rPr>
                <w:sz w:val="20"/>
                <w:szCs w:val="20"/>
                <w:lang w:val="en-CA" w:eastAsia="en-CA"/>
              </w:rPr>
            </w:pPr>
            <w:r w:rsidRPr="00B35CB9">
              <w:rPr>
                <w:sz w:val="20"/>
                <w:szCs w:val="20"/>
                <w:lang w:val="fr" w:eastAsia="fr"/>
              </w:rPr>
              <w:t>738 792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CF5C2FD" w14:textId="77777777" w:rsidR="000D5932" w:rsidRPr="00B35CB9" w:rsidRDefault="000D5932" w:rsidP="000D5932">
            <w:pPr>
              <w:jc w:val="right"/>
              <w:rPr>
                <w:sz w:val="20"/>
                <w:szCs w:val="20"/>
                <w:lang w:val="en-CA" w:eastAsia="en-CA"/>
              </w:rPr>
            </w:pPr>
            <w:r w:rsidRPr="00B35CB9">
              <w:rPr>
                <w:sz w:val="20"/>
                <w:szCs w:val="20"/>
                <w:lang w:val="fr" w:eastAsia="fr"/>
              </w:rPr>
              <w:t>407 922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B462F49" w14:textId="77777777" w:rsidR="000D5932" w:rsidRPr="00B35CB9" w:rsidRDefault="000D5932" w:rsidP="000D5932">
            <w:pPr>
              <w:jc w:val="right"/>
              <w:rPr>
                <w:sz w:val="20"/>
                <w:szCs w:val="20"/>
                <w:lang w:val="en-CA" w:eastAsia="en-CA"/>
              </w:rPr>
            </w:pPr>
            <w:r w:rsidRPr="00B35CB9">
              <w:rPr>
                <w:sz w:val="20"/>
                <w:szCs w:val="20"/>
                <w:lang w:val="fr" w:eastAsia="fr"/>
              </w:rPr>
              <w:t>330 870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E90F961" w14:textId="77777777" w:rsidR="000D5932" w:rsidRPr="00B35CB9" w:rsidRDefault="000D5932" w:rsidP="000D5932">
            <w:pPr>
              <w:jc w:val="right"/>
              <w:rPr>
                <w:sz w:val="20"/>
                <w:szCs w:val="20"/>
                <w:lang w:val="en-CA" w:eastAsia="en-CA"/>
              </w:rPr>
            </w:pPr>
            <w:r w:rsidRPr="00B35CB9">
              <w:rPr>
                <w:sz w:val="20"/>
                <w:szCs w:val="20"/>
                <w:lang w:val="fr" w:eastAsia="fr"/>
              </w:rPr>
              <w:t>55</w:t>
            </w:r>
          </w:p>
        </w:tc>
      </w:tr>
      <w:tr w:rsidR="000D5932" w:rsidRPr="00B35CB9" w14:paraId="3C1010F4"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784D92A" w14:textId="77777777" w:rsidR="000D5932" w:rsidRPr="00B35CB9" w:rsidRDefault="000D5932" w:rsidP="000D5932">
            <w:pPr>
              <w:ind w:right="-252"/>
              <w:jc w:val="left"/>
              <w:rPr>
                <w:sz w:val="20"/>
                <w:szCs w:val="20"/>
                <w:lang w:val="en-CA" w:eastAsia="en-CA"/>
              </w:rPr>
            </w:pPr>
            <w:r w:rsidRPr="00B35CB9">
              <w:rPr>
                <w:sz w:val="20"/>
                <w:szCs w:val="20"/>
                <w:lang w:val="fr" w:eastAsia="fr"/>
              </w:rPr>
              <w:t>République démocratique populaire lao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E8BE3FD" w14:textId="77777777" w:rsidR="000D5932" w:rsidRPr="00B35CB9" w:rsidRDefault="000D5932" w:rsidP="000D5932">
            <w:pPr>
              <w:jc w:val="right"/>
              <w:rPr>
                <w:sz w:val="20"/>
                <w:szCs w:val="20"/>
                <w:lang w:val="en-CA" w:eastAsia="en-CA"/>
              </w:rPr>
            </w:pPr>
            <w:r w:rsidRPr="00B35CB9">
              <w:rPr>
                <w:sz w:val="20"/>
                <w:szCs w:val="20"/>
                <w:lang w:val="fr" w:eastAsia="fr"/>
              </w:rPr>
              <w:t>0,8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7B668E7" w14:textId="77777777" w:rsidR="000D5932" w:rsidRPr="00B35CB9" w:rsidRDefault="000D5932" w:rsidP="000D5932">
            <w:pPr>
              <w:jc w:val="right"/>
              <w:rPr>
                <w:sz w:val="20"/>
                <w:szCs w:val="20"/>
                <w:lang w:val="en-CA" w:eastAsia="en-CA"/>
              </w:rPr>
            </w:pPr>
            <w:r w:rsidRPr="00B35CB9">
              <w:rPr>
                <w:sz w:val="20"/>
                <w:szCs w:val="20"/>
                <w:lang w:val="fr" w:eastAsia="fr"/>
              </w:rPr>
              <w:t>252 000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BE359D6" w14:textId="77777777" w:rsidR="000D5932" w:rsidRPr="00B35CB9" w:rsidRDefault="000D5932" w:rsidP="000D5932">
            <w:pPr>
              <w:jc w:val="right"/>
              <w:rPr>
                <w:sz w:val="20"/>
                <w:szCs w:val="20"/>
                <w:lang w:val="en-CA" w:eastAsia="en-CA"/>
              </w:rPr>
            </w:pPr>
            <w:r w:rsidRPr="00B35CB9">
              <w:rPr>
                <w:sz w:val="20"/>
                <w:szCs w:val="20"/>
                <w:lang w:val="fr" w:eastAsia="fr"/>
              </w:rPr>
              <w:t>172 218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BFA1A25" w14:textId="77777777" w:rsidR="000D5932" w:rsidRPr="00B35CB9" w:rsidRDefault="000D5932" w:rsidP="000D5932">
            <w:pPr>
              <w:jc w:val="right"/>
              <w:rPr>
                <w:sz w:val="20"/>
                <w:szCs w:val="20"/>
                <w:lang w:val="en-CA" w:eastAsia="en-CA"/>
              </w:rPr>
            </w:pPr>
            <w:r w:rsidRPr="00B35CB9">
              <w:rPr>
                <w:sz w:val="20"/>
                <w:szCs w:val="20"/>
                <w:lang w:val="fr" w:eastAsia="fr"/>
              </w:rPr>
              <w:t>79 782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4C9C825" w14:textId="77777777" w:rsidR="000D5932" w:rsidRPr="00B35CB9" w:rsidRDefault="000D5932" w:rsidP="000D5932">
            <w:pPr>
              <w:jc w:val="right"/>
              <w:rPr>
                <w:sz w:val="20"/>
                <w:szCs w:val="20"/>
                <w:lang w:val="en-CA" w:eastAsia="en-CA"/>
              </w:rPr>
            </w:pPr>
            <w:r w:rsidRPr="00B35CB9">
              <w:rPr>
                <w:sz w:val="20"/>
                <w:szCs w:val="20"/>
                <w:lang w:val="fr" w:eastAsia="fr"/>
              </w:rPr>
              <w:t>68</w:t>
            </w:r>
          </w:p>
        </w:tc>
      </w:tr>
      <w:tr w:rsidR="000D5932" w:rsidRPr="00B35CB9" w14:paraId="47182193"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672E7E" w14:textId="77777777" w:rsidR="000D5932" w:rsidRPr="00B35CB9" w:rsidRDefault="000D5932" w:rsidP="000D5932">
            <w:pPr>
              <w:jc w:val="left"/>
              <w:rPr>
                <w:sz w:val="20"/>
                <w:szCs w:val="20"/>
                <w:lang w:val="en-CA" w:eastAsia="en-CA"/>
              </w:rPr>
            </w:pPr>
            <w:r w:rsidRPr="00B35CB9">
              <w:rPr>
                <w:sz w:val="20"/>
                <w:szCs w:val="20"/>
                <w:lang w:val="fr" w:eastAsia="fr"/>
              </w:rPr>
              <w:t>Liban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46F670C" w14:textId="77777777" w:rsidR="000D5932" w:rsidRPr="00B35CB9" w:rsidRDefault="000D5932" w:rsidP="000D5932">
            <w:pPr>
              <w:jc w:val="right"/>
              <w:rPr>
                <w:sz w:val="20"/>
                <w:szCs w:val="20"/>
                <w:lang w:val="en-CA" w:eastAsia="en-CA"/>
              </w:rPr>
            </w:pPr>
            <w:r w:rsidRPr="00B35CB9">
              <w:rPr>
                <w:sz w:val="20"/>
                <w:szCs w:val="20"/>
                <w:lang w:val="fr" w:eastAsia="fr"/>
              </w:rPr>
              <w:t>68,5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0D117F2" w14:textId="77777777" w:rsidR="000D5932" w:rsidRPr="00B35CB9" w:rsidRDefault="000D5932" w:rsidP="000D5932">
            <w:pPr>
              <w:jc w:val="right"/>
              <w:rPr>
                <w:sz w:val="20"/>
                <w:szCs w:val="20"/>
                <w:lang w:val="en-CA" w:eastAsia="en-CA"/>
              </w:rPr>
            </w:pPr>
            <w:r w:rsidRPr="00B35CB9">
              <w:rPr>
                <w:sz w:val="20"/>
                <w:szCs w:val="20"/>
                <w:lang w:val="fr" w:eastAsia="fr"/>
              </w:rPr>
              <w:t>6 019 109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090578F" w14:textId="77777777" w:rsidR="000D5932" w:rsidRPr="00B35CB9" w:rsidRDefault="000D5932" w:rsidP="000D5932">
            <w:pPr>
              <w:jc w:val="right"/>
              <w:rPr>
                <w:sz w:val="20"/>
                <w:szCs w:val="20"/>
                <w:lang w:val="en-CA" w:eastAsia="en-CA"/>
              </w:rPr>
            </w:pPr>
            <w:r w:rsidRPr="00B35CB9">
              <w:rPr>
                <w:sz w:val="20"/>
                <w:szCs w:val="20"/>
                <w:lang w:val="fr" w:eastAsia="fr"/>
              </w:rPr>
              <w:t>4 968 166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C7BEF13" w14:textId="77777777" w:rsidR="000D5932" w:rsidRPr="00B35CB9" w:rsidRDefault="000D5932" w:rsidP="000D5932">
            <w:pPr>
              <w:jc w:val="right"/>
              <w:rPr>
                <w:sz w:val="20"/>
                <w:szCs w:val="20"/>
                <w:lang w:val="en-CA" w:eastAsia="en-CA"/>
              </w:rPr>
            </w:pPr>
            <w:r w:rsidRPr="00B35CB9">
              <w:rPr>
                <w:sz w:val="20"/>
                <w:szCs w:val="20"/>
                <w:lang w:val="fr" w:eastAsia="fr"/>
              </w:rPr>
              <w:t>1 050 943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98FA775" w14:textId="77777777" w:rsidR="000D5932" w:rsidRPr="00B35CB9" w:rsidRDefault="000D5932" w:rsidP="000D5932">
            <w:pPr>
              <w:jc w:val="right"/>
              <w:rPr>
                <w:sz w:val="20"/>
                <w:szCs w:val="20"/>
                <w:lang w:val="en-CA" w:eastAsia="en-CA"/>
              </w:rPr>
            </w:pPr>
            <w:r w:rsidRPr="00B35CB9">
              <w:rPr>
                <w:sz w:val="20"/>
                <w:szCs w:val="20"/>
                <w:lang w:val="fr" w:eastAsia="fr"/>
              </w:rPr>
              <w:t>83</w:t>
            </w:r>
          </w:p>
        </w:tc>
      </w:tr>
      <w:tr w:rsidR="000D5932" w:rsidRPr="00B35CB9" w14:paraId="098FCEDE"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CCD7BA" w14:textId="77777777" w:rsidR="000D5932" w:rsidRPr="00B35CB9" w:rsidRDefault="000D5932" w:rsidP="000D5932">
            <w:pPr>
              <w:jc w:val="left"/>
              <w:rPr>
                <w:sz w:val="20"/>
                <w:szCs w:val="20"/>
                <w:lang w:val="en-CA" w:eastAsia="en-CA"/>
              </w:rPr>
            </w:pPr>
            <w:r w:rsidRPr="00B35CB9">
              <w:rPr>
                <w:sz w:val="20"/>
                <w:szCs w:val="20"/>
                <w:lang w:val="fr" w:eastAsia="fr"/>
              </w:rPr>
              <w:t>Lesotho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47CAD72"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E16D511" w14:textId="77777777" w:rsidR="000D5932" w:rsidRPr="00B35CB9" w:rsidRDefault="000D5932" w:rsidP="000D5932">
            <w:pPr>
              <w:jc w:val="right"/>
              <w:rPr>
                <w:sz w:val="20"/>
                <w:szCs w:val="20"/>
                <w:lang w:val="en-CA" w:eastAsia="en-CA"/>
              </w:rPr>
            </w:pPr>
            <w:r w:rsidRPr="00B35CB9">
              <w:rPr>
                <w:sz w:val="20"/>
                <w:szCs w:val="20"/>
                <w:lang w:val="fr" w:eastAsia="fr"/>
              </w:rPr>
              <w:t>252 000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CF8C12B" w14:textId="77777777" w:rsidR="000D5932" w:rsidRPr="00B35CB9" w:rsidRDefault="000D5932" w:rsidP="000D5932">
            <w:pPr>
              <w:jc w:val="right"/>
              <w:rPr>
                <w:sz w:val="20"/>
                <w:szCs w:val="20"/>
                <w:lang w:val="en-CA" w:eastAsia="en-CA"/>
              </w:rPr>
            </w:pPr>
            <w:r w:rsidRPr="00B35CB9">
              <w:rPr>
                <w:sz w:val="20"/>
                <w:szCs w:val="20"/>
                <w:lang w:val="fr" w:eastAsia="fr"/>
              </w:rPr>
              <w:t>193 313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E178037" w14:textId="77777777" w:rsidR="000D5932" w:rsidRPr="00B35CB9" w:rsidRDefault="000D5932" w:rsidP="000D5932">
            <w:pPr>
              <w:jc w:val="right"/>
              <w:rPr>
                <w:sz w:val="20"/>
                <w:szCs w:val="20"/>
                <w:lang w:val="en-CA" w:eastAsia="en-CA"/>
              </w:rPr>
            </w:pPr>
            <w:r w:rsidRPr="00B35CB9">
              <w:rPr>
                <w:sz w:val="20"/>
                <w:szCs w:val="20"/>
                <w:lang w:val="fr" w:eastAsia="fr"/>
              </w:rPr>
              <w:t>58 687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69E7F8C" w14:textId="77777777" w:rsidR="000D5932" w:rsidRPr="00B35CB9" w:rsidRDefault="000D5932" w:rsidP="000D5932">
            <w:pPr>
              <w:jc w:val="right"/>
              <w:rPr>
                <w:sz w:val="20"/>
                <w:szCs w:val="20"/>
                <w:lang w:val="en-CA" w:eastAsia="en-CA"/>
              </w:rPr>
            </w:pPr>
            <w:r w:rsidRPr="00B35CB9">
              <w:rPr>
                <w:sz w:val="20"/>
                <w:szCs w:val="20"/>
                <w:lang w:val="fr" w:eastAsia="fr"/>
              </w:rPr>
              <w:t>77</w:t>
            </w:r>
          </w:p>
        </w:tc>
      </w:tr>
      <w:tr w:rsidR="000D5932" w:rsidRPr="00B35CB9" w14:paraId="485098FF"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FFC62E" w14:textId="77777777" w:rsidR="000D5932" w:rsidRPr="00B35CB9" w:rsidRDefault="000D5932" w:rsidP="000D5932">
            <w:pPr>
              <w:jc w:val="left"/>
              <w:rPr>
                <w:sz w:val="20"/>
                <w:szCs w:val="20"/>
                <w:lang w:val="en-CA" w:eastAsia="en-CA"/>
              </w:rPr>
            </w:pPr>
            <w:r w:rsidRPr="00B35CB9">
              <w:rPr>
                <w:sz w:val="20"/>
                <w:szCs w:val="20"/>
                <w:lang w:val="fr" w:eastAsia="fr"/>
              </w:rPr>
              <w:t>Libéria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B62C102" w14:textId="77777777" w:rsidR="000D5932" w:rsidRPr="00B35CB9" w:rsidRDefault="000D5932" w:rsidP="000D5932">
            <w:pPr>
              <w:jc w:val="right"/>
              <w:rPr>
                <w:sz w:val="20"/>
                <w:szCs w:val="20"/>
                <w:lang w:val="en-CA" w:eastAsia="en-CA"/>
              </w:rPr>
            </w:pPr>
            <w:r w:rsidRPr="00B35CB9">
              <w:rPr>
                <w:sz w:val="20"/>
                <w:szCs w:val="20"/>
                <w:lang w:val="fr" w:eastAsia="fr"/>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6932B98" w14:textId="77777777" w:rsidR="000D5932" w:rsidRPr="00B35CB9" w:rsidRDefault="000D5932" w:rsidP="000D5932">
            <w:pPr>
              <w:jc w:val="right"/>
              <w:rPr>
                <w:sz w:val="20"/>
                <w:szCs w:val="20"/>
                <w:lang w:val="en-CA" w:eastAsia="en-CA"/>
              </w:rPr>
            </w:pPr>
            <w:r w:rsidRPr="00B35CB9">
              <w:rPr>
                <w:sz w:val="20"/>
                <w:szCs w:val="20"/>
                <w:lang w:val="fr" w:eastAsia="fr"/>
              </w:rPr>
              <w:t>283 500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6FC0CBB" w14:textId="77777777" w:rsidR="000D5932" w:rsidRPr="00B35CB9" w:rsidRDefault="000D5932" w:rsidP="000D5932">
            <w:pPr>
              <w:jc w:val="right"/>
              <w:rPr>
                <w:sz w:val="20"/>
                <w:szCs w:val="20"/>
                <w:lang w:val="en-CA" w:eastAsia="en-CA"/>
              </w:rPr>
            </w:pPr>
            <w:r w:rsidRPr="00B35CB9">
              <w:rPr>
                <w:sz w:val="20"/>
                <w:szCs w:val="20"/>
                <w:lang w:val="fr" w:eastAsia="fr"/>
              </w:rPr>
              <w:t>226 212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E8149B6" w14:textId="77777777" w:rsidR="000D5932" w:rsidRPr="00B35CB9" w:rsidRDefault="000D5932" w:rsidP="000D5932">
            <w:pPr>
              <w:jc w:val="right"/>
              <w:rPr>
                <w:sz w:val="20"/>
                <w:szCs w:val="20"/>
                <w:lang w:val="en-CA" w:eastAsia="en-CA"/>
              </w:rPr>
            </w:pPr>
            <w:r w:rsidRPr="00B35CB9">
              <w:rPr>
                <w:sz w:val="20"/>
                <w:szCs w:val="20"/>
                <w:lang w:val="fr" w:eastAsia="fr"/>
              </w:rPr>
              <w:t>57 288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F5948C" w14:textId="77777777" w:rsidR="000D5932" w:rsidRPr="00B35CB9" w:rsidRDefault="000D5932" w:rsidP="000D5932">
            <w:pPr>
              <w:jc w:val="right"/>
              <w:rPr>
                <w:sz w:val="20"/>
                <w:szCs w:val="20"/>
                <w:lang w:val="en-CA" w:eastAsia="en-CA"/>
              </w:rPr>
            </w:pPr>
            <w:r w:rsidRPr="00B35CB9">
              <w:rPr>
                <w:sz w:val="20"/>
                <w:szCs w:val="20"/>
                <w:lang w:val="fr" w:eastAsia="fr"/>
              </w:rPr>
              <w:t>80</w:t>
            </w:r>
          </w:p>
        </w:tc>
      </w:tr>
      <w:tr w:rsidR="000D5932" w:rsidRPr="00B35CB9" w14:paraId="586AA4C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0A5C2E" w14:textId="77777777" w:rsidR="000D5932" w:rsidRPr="00B35CB9" w:rsidRDefault="000D5932" w:rsidP="000D5932">
            <w:pPr>
              <w:jc w:val="left"/>
              <w:rPr>
                <w:sz w:val="20"/>
                <w:szCs w:val="20"/>
                <w:lang w:val="en-CA" w:eastAsia="en-CA"/>
              </w:rPr>
            </w:pPr>
            <w:r w:rsidRPr="00B35CB9">
              <w:rPr>
                <w:sz w:val="20"/>
                <w:szCs w:val="20"/>
                <w:lang w:val="fr" w:eastAsia="fr"/>
              </w:rPr>
              <w:t>Libye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37F3FFB" w14:textId="77777777" w:rsidR="000D5932" w:rsidRPr="00B35CB9" w:rsidRDefault="000D5932" w:rsidP="000D5932">
            <w:pPr>
              <w:jc w:val="right"/>
              <w:rPr>
                <w:sz w:val="20"/>
                <w:szCs w:val="20"/>
                <w:lang w:val="en-CA" w:eastAsia="en-CA"/>
              </w:rPr>
            </w:pPr>
            <w:r w:rsidRPr="00B35CB9">
              <w:rPr>
                <w:sz w:val="20"/>
                <w:szCs w:val="20"/>
                <w:lang w:val="fr" w:eastAsia="fr"/>
              </w:rPr>
              <w:t>26,4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3C64FE9" w14:textId="77777777" w:rsidR="000D5932" w:rsidRPr="00B35CB9" w:rsidRDefault="000D5932" w:rsidP="000D5932">
            <w:pPr>
              <w:jc w:val="right"/>
              <w:rPr>
                <w:sz w:val="20"/>
                <w:szCs w:val="20"/>
                <w:lang w:val="en-CA" w:eastAsia="en-CA"/>
              </w:rPr>
            </w:pPr>
            <w:r w:rsidRPr="00B35CB9">
              <w:rPr>
                <w:sz w:val="20"/>
                <w:szCs w:val="20"/>
                <w:lang w:val="fr" w:eastAsia="fr"/>
              </w:rPr>
              <w:t>1 161 310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9F45B4F" w14:textId="77777777" w:rsidR="000D5932" w:rsidRPr="00B35CB9" w:rsidRDefault="000D5932" w:rsidP="000D5932">
            <w:pPr>
              <w:jc w:val="right"/>
              <w:rPr>
                <w:sz w:val="20"/>
                <w:szCs w:val="20"/>
                <w:lang w:val="en-CA" w:eastAsia="en-CA"/>
              </w:rPr>
            </w:pPr>
            <w:r w:rsidRPr="00B35CB9">
              <w:rPr>
                <w:sz w:val="20"/>
                <w:szCs w:val="20"/>
                <w:lang w:val="fr" w:eastAsia="fr"/>
              </w:rPr>
              <w:t>676 105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E5FD258" w14:textId="77777777" w:rsidR="000D5932" w:rsidRPr="00B35CB9" w:rsidRDefault="000D5932" w:rsidP="000D5932">
            <w:pPr>
              <w:jc w:val="right"/>
              <w:rPr>
                <w:sz w:val="20"/>
                <w:szCs w:val="20"/>
                <w:lang w:val="en-CA" w:eastAsia="en-CA"/>
              </w:rPr>
            </w:pPr>
            <w:r w:rsidRPr="00B35CB9">
              <w:rPr>
                <w:sz w:val="20"/>
                <w:szCs w:val="20"/>
                <w:lang w:val="fr" w:eastAsia="fr"/>
              </w:rPr>
              <w:t>485 205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D156259" w14:textId="77777777" w:rsidR="000D5932" w:rsidRPr="00B35CB9" w:rsidRDefault="000D5932" w:rsidP="000D5932">
            <w:pPr>
              <w:jc w:val="right"/>
              <w:rPr>
                <w:sz w:val="20"/>
                <w:szCs w:val="20"/>
                <w:lang w:val="en-CA" w:eastAsia="en-CA"/>
              </w:rPr>
            </w:pPr>
            <w:r w:rsidRPr="00B35CB9">
              <w:rPr>
                <w:sz w:val="20"/>
                <w:szCs w:val="20"/>
                <w:lang w:val="fr" w:eastAsia="fr"/>
              </w:rPr>
              <w:t>58</w:t>
            </w:r>
          </w:p>
        </w:tc>
      </w:tr>
      <w:tr w:rsidR="000D5932" w:rsidRPr="00B35CB9" w14:paraId="61884663"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E406C31" w14:textId="77777777" w:rsidR="000D5932" w:rsidRPr="00B35CB9" w:rsidRDefault="000D5932" w:rsidP="000D5932">
            <w:pPr>
              <w:jc w:val="left"/>
              <w:rPr>
                <w:sz w:val="20"/>
                <w:szCs w:val="20"/>
                <w:lang w:val="en-CA" w:eastAsia="en-CA"/>
              </w:rPr>
            </w:pPr>
            <w:r w:rsidRPr="00B35CB9">
              <w:rPr>
                <w:sz w:val="20"/>
                <w:szCs w:val="20"/>
                <w:lang w:val="fr" w:eastAsia="fr"/>
              </w:rPr>
              <w:t>Madagascar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8835DFB" w14:textId="77777777" w:rsidR="000D5932" w:rsidRPr="00B35CB9" w:rsidRDefault="000D5932" w:rsidP="000D5932">
            <w:pPr>
              <w:jc w:val="right"/>
              <w:rPr>
                <w:sz w:val="20"/>
                <w:szCs w:val="20"/>
                <w:lang w:val="en-CA" w:eastAsia="en-CA"/>
              </w:rPr>
            </w:pPr>
            <w:r w:rsidRPr="00B35CB9">
              <w:rPr>
                <w:sz w:val="20"/>
                <w:szCs w:val="20"/>
                <w:lang w:val="fr" w:eastAsia="fr"/>
              </w:rPr>
              <w:t>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2B93947" w14:textId="77777777" w:rsidR="000D5932" w:rsidRPr="00B35CB9" w:rsidRDefault="000D5932" w:rsidP="000D5932">
            <w:pPr>
              <w:jc w:val="right"/>
              <w:rPr>
                <w:sz w:val="20"/>
                <w:szCs w:val="20"/>
                <w:lang w:val="en-CA" w:eastAsia="en-CA"/>
              </w:rPr>
            </w:pPr>
            <w:r w:rsidRPr="00B35CB9">
              <w:rPr>
                <w:sz w:val="20"/>
                <w:szCs w:val="20"/>
                <w:lang w:val="fr" w:eastAsia="fr"/>
              </w:rPr>
              <w:t>504 000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6D7437D" w14:textId="77777777" w:rsidR="000D5932" w:rsidRPr="00B35CB9" w:rsidRDefault="000D5932" w:rsidP="000D5932">
            <w:pPr>
              <w:jc w:val="right"/>
              <w:rPr>
                <w:sz w:val="20"/>
                <w:szCs w:val="20"/>
                <w:lang w:val="en-CA" w:eastAsia="en-CA"/>
              </w:rPr>
            </w:pPr>
            <w:r w:rsidRPr="00B35CB9">
              <w:rPr>
                <w:sz w:val="20"/>
                <w:szCs w:val="20"/>
                <w:lang w:val="fr" w:eastAsia="fr"/>
              </w:rPr>
              <w:t>362 490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B45056D" w14:textId="77777777" w:rsidR="000D5932" w:rsidRPr="00B35CB9" w:rsidRDefault="000D5932" w:rsidP="000D5932">
            <w:pPr>
              <w:jc w:val="right"/>
              <w:rPr>
                <w:sz w:val="20"/>
                <w:szCs w:val="20"/>
                <w:lang w:val="en-CA" w:eastAsia="en-CA"/>
              </w:rPr>
            </w:pPr>
            <w:r w:rsidRPr="00B35CB9">
              <w:rPr>
                <w:sz w:val="20"/>
                <w:szCs w:val="20"/>
                <w:lang w:val="fr" w:eastAsia="fr"/>
              </w:rPr>
              <w:t>141 510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1EDF978" w14:textId="77777777" w:rsidR="000D5932" w:rsidRPr="00B35CB9" w:rsidRDefault="000D5932" w:rsidP="000D5932">
            <w:pPr>
              <w:jc w:val="right"/>
              <w:rPr>
                <w:sz w:val="20"/>
                <w:szCs w:val="20"/>
                <w:lang w:val="en-CA" w:eastAsia="en-CA"/>
              </w:rPr>
            </w:pPr>
            <w:r w:rsidRPr="00B35CB9">
              <w:rPr>
                <w:sz w:val="20"/>
                <w:szCs w:val="20"/>
                <w:lang w:val="fr" w:eastAsia="fr"/>
              </w:rPr>
              <w:t>72</w:t>
            </w:r>
          </w:p>
        </w:tc>
      </w:tr>
      <w:tr w:rsidR="000D5932" w:rsidRPr="00B35CB9" w14:paraId="18E0B01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011CFB" w14:textId="77777777" w:rsidR="000D5932" w:rsidRPr="00B35CB9" w:rsidRDefault="000D5932" w:rsidP="000D5932">
            <w:pPr>
              <w:jc w:val="left"/>
              <w:rPr>
                <w:sz w:val="20"/>
                <w:szCs w:val="20"/>
                <w:lang w:val="en-CA" w:eastAsia="en-CA"/>
              </w:rPr>
            </w:pPr>
            <w:r w:rsidRPr="00B35CB9">
              <w:rPr>
                <w:sz w:val="20"/>
                <w:szCs w:val="20"/>
                <w:lang w:val="fr" w:eastAsia="fr"/>
              </w:rPr>
              <w:t>Malawi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9C19AED" w14:textId="77777777" w:rsidR="000D5932" w:rsidRPr="00B35CB9" w:rsidRDefault="000D5932" w:rsidP="000D5932">
            <w:pPr>
              <w:jc w:val="right"/>
              <w:rPr>
                <w:sz w:val="20"/>
                <w:szCs w:val="20"/>
                <w:lang w:val="en-CA" w:eastAsia="en-CA"/>
              </w:rPr>
            </w:pPr>
            <w:r w:rsidRPr="00B35CB9">
              <w:rPr>
                <w:sz w:val="20"/>
                <w:szCs w:val="20"/>
                <w:lang w:val="fr" w:eastAsia="fr"/>
              </w:rPr>
              <w:t>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3617CD2" w14:textId="77777777" w:rsidR="000D5932" w:rsidRPr="00B35CB9" w:rsidRDefault="000D5932" w:rsidP="000D5932">
            <w:pPr>
              <w:jc w:val="right"/>
              <w:rPr>
                <w:sz w:val="20"/>
                <w:szCs w:val="20"/>
                <w:lang w:val="en-CA" w:eastAsia="en-CA"/>
              </w:rPr>
            </w:pPr>
            <w:r w:rsidRPr="00B35CB9">
              <w:rPr>
                <w:sz w:val="20"/>
                <w:szCs w:val="20"/>
                <w:lang w:val="fr" w:eastAsia="fr"/>
              </w:rPr>
              <w:t>313 750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DFE4E8C" w14:textId="77777777" w:rsidR="000D5932" w:rsidRPr="00B35CB9" w:rsidRDefault="000D5932" w:rsidP="000D5932">
            <w:pPr>
              <w:jc w:val="right"/>
              <w:rPr>
                <w:sz w:val="20"/>
                <w:szCs w:val="20"/>
                <w:lang w:val="en-CA" w:eastAsia="en-CA"/>
              </w:rPr>
            </w:pPr>
            <w:r w:rsidRPr="00B35CB9">
              <w:rPr>
                <w:sz w:val="20"/>
                <w:szCs w:val="20"/>
                <w:lang w:val="fr" w:eastAsia="fr"/>
              </w:rPr>
              <w:t>271 001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018048F" w14:textId="77777777" w:rsidR="000D5932" w:rsidRPr="00B35CB9" w:rsidRDefault="000D5932" w:rsidP="000D5932">
            <w:pPr>
              <w:jc w:val="right"/>
              <w:rPr>
                <w:sz w:val="20"/>
                <w:szCs w:val="20"/>
                <w:lang w:val="en-CA" w:eastAsia="en-CA"/>
              </w:rPr>
            </w:pPr>
            <w:r w:rsidRPr="00B35CB9">
              <w:rPr>
                <w:sz w:val="20"/>
                <w:szCs w:val="20"/>
                <w:lang w:val="fr" w:eastAsia="fr"/>
              </w:rPr>
              <w:t>42 749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473C886" w14:textId="77777777" w:rsidR="000D5932" w:rsidRPr="00B35CB9" w:rsidRDefault="000D5932" w:rsidP="000D5932">
            <w:pPr>
              <w:jc w:val="right"/>
              <w:rPr>
                <w:sz w:val="20"/>
                <w:szCs w:val="20"/>
                <w:lang w:val="en-CA" w:eastAsia="en-CA"/>
              </w:rPr>
            </w:pPr>
            <w:r w:rsidRPr="00B35CB9">
              <w:rPr>
                <w:sz w:val="20"/>
                <w:szCs w:val="20"/>
                <w:lang w:val="fr" w:eastAsia="fr"/>
              </w:rPr>
              <w:t>86</w:t>
            </w:r>
          </w:p>
        </w:tc>
      </w:tr>
      <w:tr w:rsidR="000D5932" w:rsidRPr="00B35CB9" w14:paraId="3D0550ED"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CF71E2" w14:textId="77777777" w:rsidR="000D5932" w:rsidRPr="00B35CB9" w:rsidRDefault="000D5932" w:rsidP="000D5932">
            <w:pPr>
              <w:jc w:val="left"/>
              <w:rPr>
                <w:sz w:val="20"/>
                <w:szCs w:val="20"/>
                <w:lang w:val="en-CA" w:eastAsia="en-CA"/>
              </w:rPr>
            </w:pPr>
            <w:r w:rsidRPr="00B35CB9">
              <w:rPr>
                <w:sz w:val="20"/>
                <w:szCs w:val="20"/>
                <w:lang w:val="fr" w:eastAsia="fr"/>
              </w:rPr>
              <w:t>Malaisie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750F903" w14:textId="77777777" w:rsidR="000D5932" w:rsidRPr="00B35CB9" w:rsidRDefault="000D5932" w:rsidP="000D5932">
            <w:pPr>
              <w:jc w:val="right"/>
              <w:rPr>
                <w:sz w:val="20"/>
                <w:szCs w:val="20"/>
                <w:lang w:val="en-CA" w:eastAsia="en-CA"/>
              </w:rPr>
            </w:pPr>
            <w:r w:rsidRPr="00B35CB9">
              <w:rPr>
                <w:sz w:val="20"/>
                <w:szCs w:val="20"/>
                <w:lang w:val="fr" w:eastAsia="fr"/>
              </w:rPr>
              <w:t>186,6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86DE97D" w14:textId="77777777" w:rsidR="000D5932" w:rsidRPr="00B35CB9" w:rsidRDefault="000D5932" w:rsidP="000D5932">
            <w:pPr>
              <w:jc w:val="right"/>
              <w:rPr>
                <w:sz w:val="20"/>
                <w:szCs w:val="20"/>
                <w:lang w:val="en-CA" w:eastAsia="en-CA"/>
              </w:rPr>
            </w:pPr>
            <w:r w:rsidRPr="00B35CB9">
              <w:rPr>
                <w:sz w:val="20"/>
                <w:szCs w:val="20"/>
                <w:lang w:val="fr" w:eastAsia="fr"/>
              </w:rPr>
              <w:t>13 095 408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BA354ED" w14:textId="77777777" w:rsidR="000D5932" w:rsidRPr="00B35CB9" w:rsidRDefault="000D5932" w:rsidP="000D5932">
            <w:pPr>
              <w:jc w:val="right"/>
              <w:rPr>
                <w:sz w:val="20"/>
                <w:szCs w:val="20"/>
                <w:lang w:val="en-CA" w:eastAsia="en-CA"/>
              </w:rPr>
            </w:pPr>
            <w:r w:rsidRPr="00B35CB9">
              <w:rPr>
                <w:sz w:val="20"/>
                <w:szCs w:val="20"/>
                <w:lang w:val="fr" w:eastAsia="fr"/>
              </w:rPr>
              <w:t>11 103 285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3FDCCF5" w14:textId="77777777" w:rsidR="000D5932" w:rsidRPr="00B35CB9" w:rsidRDefault="000D5932" w:rsidP="000D5932">
            <w:pPr>
              <w:jc w:val="right"/>
              <w:rPr>
                <w:sz w:val="20"/>
                <w:szCs w:val="20"/>
                <w:lang w:val="en-CA" w:eastAsia="en-CA"/>
              </w:rPr>
            </w:pPr>
            <w:r w:rsidRPr="00B35CB9">
              <w:rPr>
                <w:sz w:val="20"/>
                <w:szCs w:val="20"/>
                <w:lang w:val="fr" w:eastAsia="fr"/>
              </w:rPr>
              <w:t>1 992 123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AACAA12" w14:textId="77777777" w:rsidR="000D5932" w:rsidRPr="00B35CB9" w:rsidRDefault="000D5932" w:rsidP="000D5932">
            <w:pPr>
              <w:jc w:val="right"/>
              <w:rPr>
                <w:sz w:val="20"/>
                <w:szCs w:val="20"/>
                <w:lang w:val="en-CA" w:eastAsia="en-CA"/>
              </w:rPr>
            </w:pPr>
            <w:r w:rsidRPr="00B35CB9">
              <w:rPr>
                <w:sz w:val="20"/>
                <w:szCs w:val="20"/>
                <w:lang w:val="fr" w:eastAsia="fr"/>
              </w:rPr>
              <w:t>85</w:t>
            </w:r>
          </w:p>
        </w:tc>
      </w:tr>
      <w:tr w:rsidR="000D5932" w:rsidRPr="00B35CB9" w14:paraId="302481C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FE6C84" w14:textId="77777777" w:rsidR="000D5932" w:rsidRPr="00B35CB9" w:rsidRDefault="000D5932" w:rsidP="000D5932">
            <w:pPr>
              <w:jc w:val="left"/>
              <w:rPr>
                <w:sz w:val="20"/>
                <w:szCs w:val="20"/>
                <w:lang w:val="en-CA" w:eastAsia="en-CA"/>
              </w:rPr>
            </w:pPr>
            <w:r w:rsidRPr="00B35CB9">
              <w:rPr>
                <w:sz w:val="20"/>
                <w:szCs w:val="20"/>
                <w:lang w:val="fr" w:eastAsia="fr"/>
              </w:rPr>
              <w:t>Maldives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95C451" w14:textId="77777777" w:rsidR="000D5932" w:rsidRPr="00B35CB9" w:rsidRDefault="000D5932" w:rsidP="000D5932">
            <w:pPr>
              <w:jc w:val="right"/>
              <w:rPr>
                <w:sz w:val="20"/>
                <w:szCs w:val="20"/>
                <w:lang w:val="en-CA" w:eastAsia="en-CA"/>
              </w:rPr>
            </w:pPr>
            <w:r w:rsidRPr="00B35CB9">
              <w:rPr>
                <w:sz w:val="20"/>
                <w:szCs w:val="20"/>
                <w:lang w:val="fr" w:eastAsia="fr"/>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2993264" w14:textId="77777777" w:rsidR="000D5932" w:rsidRPr="00B35CB9" w:rsidRDefault="000D5932" w:rsidP="000D5932">
            <w:pPr>
              <w:jc w:val="right"/>
              <w:rPr>
                <w:sz w:val="20"/>
                <w:szCs w:val="20"/>
                <w:lang w:val="en-CA" w:eastAsia="en-CA"/>
              </w:rPr>
            </w:pPr>
            <w:r w:rsidRPr="00B35CB9">
              <w:rPr>
                <w:sz w:val="20"/>
                <w:szCs w:val="20"/>
                <w:lang w:val="fr" w:eastAsia="fr"/>
              </w:rPr>
              <w:t>1 081 616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A2EED70" w14:textId="77777777" w:rsidR="000D5932" w:rsidRPr="00B35CB9" w:rsidRDefault="000D5932" w:rsidP="000D5932">
            <w:pPr>
              <w:jc w:val="right"/>
              <w:rPr>
                <w:sz w:val="20"/>
                <w:szCs w:val="20"/>
                <w:lang w:val="en-CA" w:eastAsia="en-CA"/>
              </w:rPr>
            </w:pPr>
            <w:r w:rsidRPr="00B35CB9">
              <w:rPr>
                <w:sz w:val="20"/>
                <w:szCs w:val="20"/>
                <w:lang w:val="fr" w:eastAsia="fr"/>
              </w:rPr>
              <w:t>959 777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557A3A0" w14:textId="77777777" w:rsidR="000D5932" w:rsidRPr="00B35CB9" w:rsidRDefault="000D5932" w:rsidP="000D5932">
            <w:pPr>
              <w:jc w:val="right"/>
              <w:rPr>
                <w:sz w:val="20"/>
                <w:szCs w:val="20"/>
                <w:lang w:val="en-CA" w:eastAsia="en-CA"/>
              </w:rPr>
            </w:pPr>
            <w:r w:rsidRPr="00B35CB9">
              <w:rPr>
                <w:sz w:val="20"/>
                <w:szCs w:val="20"/>
                <w:lang w:val="fr" w:eastAsia="fr"/>
              </w:rPr>
              <w:t>121 839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E2D04F8" w14:textId="77777777" w:rsidR="000D5932" w:rsidRPr="00B35CB9" w:rsidRDefault="000D5932" w:rsidP="000D5932">
            <w:pPr>
              <w:jc w:val="right"/>
              <w:rPr>
                <w:sz w:val="20"/>
                <w:szCs w:val="20"/>
                <w:lang w:val="en-CA" w:eastAsia="en-CA"/>
              </w:rPr>
            </w:pPr>
            <w:r w:rsidRPr="00B35CB9">
              <w:rPr>
                <w:sz w:val="20"/>
                <w:szCs w:val="20"/>
                <w:lang w:val="fr" w:eastAsia="fr"/>
              </w:rPr>
              <w:t>89</w:t>
            </w:r>
          </w:p>
        </w:tc>
      </w:tr>
      <w:tr w:rsidR="000D5932" w:rsidRPr="00B35CB9" w14:paraId="38E8BA4F"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926C8F" w14:textId="77777777" w:rsidR="000D5932" w:rsidRPr="00B35CB9" w:rsidRDefault="000D5932" w:rsidP="000D5932">
            <w:pPr>
              <w:jc w:val="left"/>
              <w:rPr>
                <w:sz w:val="20"/>
                <w:szCs w:val="20"/>
                <w:lang w:val="en-CA" w:eastAsia="en-CA"/>
              </w:rPr>
            </w:pPr>
            <w:r w:rsidRPr="00B35CB9">
              <w:rPr>
                <w:sz w:val="20"/>
                <w:szCs w:val="20"/>
                <w:lang w:val="fr" w:eastAsia="fr"/>
              </w:rPr>
              <w:t>Mali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35B5A35" w14:textId="77777777" w:rsidR="000D5932" w:rsidRPr="00B35CB9" w:rsidRDefault="000D5932" w:rsidP="000D5932">
            <w:pPr>
              <w:jc w:val="right"/>
              <w:rPr>
                <w:sz w:val="20"/>
                <w:szCs w:val="20"/>
                <w:lang w:val="en-CA" w:eastAsia="en-CA"/>
              </w:rPr>
            </w:pPr>
            <w:r w:rsidRPr="00B35CB9">
              <w:rPr>
                <w:sz w:val="20"/>
                <w:szCs w:val="20"/>
                <w:lang w:val="fr" w:eastAsia="fr"/>
              </w:rPr>
              <w:t>3,4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2A055D6" w14:textId="77777777" w:rsidR="000D5932" w:rsidRPr="00B35CB9" w:rsidRDefault="000D5932" w:rsidP="000D5932">
            <w:pPr>
              <w:jc w:val="right"/>
              <w:rPr>
                <w:sz w:val="20"/>
                <w:szCs w:val="20"/>
                <w:lang w:val="en-CA" w:eastAsia="en-CA"/>
              </w:rPr>
            </w:pPr>
            <w:r w:rsidRPr="00B35CB9">
              <w:rPr>
                <w:sz w:val="20"/>
                <w:szCs w:val="20"/>
                <w:lang w:val="fr" w:eastAsia="fr"/>
              </w:rPr>
              <w:t>448 830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C099728" w14:textId="77777777" w:rsidR="000D5932" w:rsidRPr="00B35CB9" w:rsidRDefault="000D5932" w:rsidP="000D5932">
            <w:pPr>
              <w:jc w:val="right"/>
              <w:rPr>
                <w:sz w:val="20"/>
                <w:szCs w:val="20"/>
                <w:lang w:val="en-CA" w:eastAsia="en-CA"/>
              </w:rPr>
            </w:pPr>
            <w:r w:rsidRPr="00B35CB9">
              <w:rPr>
                <w:sz w:val="20"/>
                <w:szCs w:val="20"/>
                <w:lang w:val="fr" w:eastAsia="fr"/>
              </w:rPr>
              <w:t>354 723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6F8BE02" w14:textId="77777777" w:rsidR="000D5932" w:rsidRPr="00B35CB9" w:rsidRDefault="000D5932" w:rsidP="000D5932">
            <w:pPr>
              <w:jc w:val="right"/>
              <w:rPr>
                <w:sz w:val="20"/>
                <w:szCs w:val="20"/>
                <w:lang w:val="en-CA" w:eastAsia="en-CA"/>
              </w:rPr>
            </w:pPr>
            <w:r w:rsidRPr="00B35CB9">
              <w:rPr>
                <w:sz w:val="20"/>
                <w:szCs w:val="20"/>
                <w:lang w:val="fr" w:eastAsia="fr"/>
              </w:rPr>
              <w:t>94 107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F9E59D3" w14:textId="77777777" w:rsidR="000D5932" w:rsidRPr="00B35CB9" w:rsidRDefault="000D5932" w:rsidP="000D5932">
            <w:pPr>
              <w:jc w:val="right"/>
              <w:rPr>
                <w:sz w:val="20"/>
                <w:szCs w:val="20"/>
                <w:lang w:val="en-CA" w:eastAsia="en-CA"/>
              </w:rPr>
            </w:pPr>
            <w:r w:rsidRPr="00B35CB9">
              <w:rPr>
                <w:sz w:val="20"/>
                <w:szCs w:val="20"/>
                <w:lang w:val="fr" w:eastAsia="fr"/>
              </w:rPr>
              <w:t>79</w:t>
            </w:r>
          </w:p>
        </w:tc>
      </w:tr>
      <w:tr w:rsidR="000D5932" w:rsidRPr="00B35CB9" w14:paraId="39C5FE6E"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404D8D" w14:textId="77777777" w:rsidR="000D5932" w:rsidRPr="00B35CB9" w:rsidRDefault="000D5932" w:rsidP="000D5932">
            <w:pPr>
              <w:jc w:val="left"/>
              <w:rPr>
                <w:sz w:val="20"/>
                <w:szCs w:val="20"/>
                <w:lang w:val="en-CA" w:eastAsia="en-CA"/>
              </w:rPr>
            </w:pPr>
            <w:r w:rsidRPr="00B35CB9">
              <w:rPr>
                <w:sz w:val="20"/>
                <w:szCs w:val="20"/>
                <w:lang w:val="fr" w:eastAsia="fr"/>
              </w:rPr>
              <w:t xml:space="preserve">Îles Marshall </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4EC06CB" w14:textId="77777777" w:rsidR="000D5932" w:rsidRPr="00B35CB9" w:rsidRDefault="000D5932" w:rsidP="000D5932">
            <w:pPr>
              <w:jc w:val="right"/>
              <w:rPr>
                <w:sz w:val="20"/>
                <w:szCs w:val="20"/>
                <w:lang w:val="en-CA" w:eastAsia="en-CA"/>
              </w:rPr>
            </w:pPr>
            <w:r w:rsidRPr="00B35CB9">
              <w:rPr>
                <w:sz w:val="20"/>
                <w:szCs w:val="20"/>
                <w:lang w:val="fr" w:eastAsia="fr"/>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DCD7B27" w14:textId="77777777" w:rsidR="000D5932" w:rsidRPr="00B35CB9" w:rsidRDefault="000D5932" w:rsidP="000D5932">
            <w:pPr>
              <w:jc w:val="right"/>
              <w:rPr>
                <w:sz w:val="20"/>
                <w:szCs w:val="20"/>
                <w:lang w:val="en-CA" w:eastAsia="en-CA"/>
              </w:rPr>
            </w:pPr>
            <w:r w:rsidRPr="00B35CB9">
              <w:rPr>
                <w:sz w:val="20"/>
                <w:szCs w:val="20"/>
                <w:lang w:val="fr" w:eastAsia="fr"/>
              </w:rPr>
              <w:t>101 700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EFA661A" w14:textId="77777777" w:rsidR="000D5932" w:rsidRPr="00B35CB9" w:rsidRDefault="000D5932" w:rsidP="000D5932">
            <w:pPr>
              <w:jc w:val="right"/>
              <w:rPr>
                <w:sz w:val="20"/>
                <w:szCs w:val="20"/>
                <w:lang w:val="en-CA" w:eastAsia="en-CA"/>
              </w:rPr>
            </w:pPr>
            <w:r w:rsidRPr="00B35CB9">
              <w:rPr>
                <w:sz w:val="20"/>
                <w:szCs w:val="20"/>
                <w:lang w:val="fr" w:eastAsia="fr"/>
              </w:rPr>
              <w:t>76 616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72BD29B" w14:textId="77777777" w:rsidR="000D5932" w:rsidRPr="00B35CB9" w:rsidRDefault="000D5932" w:rsidP="000D5932">
            <w:pPr>
              <w:jc w:val="right"/>
              <w:rPr>
                <w:sz w:val="20"/>
                <w:szCs w:val="20"/>
                <w:lang w:val="en-CA" w:eastAsia="en-CA"/>
              </w:rPr>
            </w:pPr>
            <w:r w:rsidRPr="00B35CB9">
              <w:rPr>
                <w:sz w:val="20"/>
                <w:szCs w:val="20"/>
                <w:lang w:val="fr" w:eastAsia="fr"/>
              </w:rPr>
              <w:t>25 084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73B5202" w14:textId="77777777" w:rsidR="000D5932" w:rsidRPr="00B35CB9" w:rsidRDefault="000D5932" w:rsidP="000D5932">
            <w:pPr>
              <w:jc w:val="right"/>
              <w:rPr>
                <w:sz w:val="20"/>
                <w:szCs w:val="20"/>
                <w:lang w:val="en-CA" w:eastAsia="en-CA"/>
              </w:rPr>
            </w:pPr>
            <w:r w:rsidRPr="00B35CB9">
              <w:rPr>
                <w:sz w:val="20"/>
                <w:szCs w:val="20"/>
                <w:lang w:val="fr" w:eastAsia="fr"/>
              </w:rPr>
              <w:t>75</w:t>
            </w:r>
          </w:p>
        </w:tc>
      </w:tr>
      <w:tr w:rsidR="000D5932" w:rsidRPr="00B35CB9" w14:paraId="797F4DCF"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BE846B" w14:textId="77777777" w:rsidR="000D5932" w:rsidRPr="00B35CB9" w:rsidRDefault="000D5932" w:rsidP="000D5932">
            <w:pPr>
              <w:jc w:val="left"/>
              <w:rPr>
                <w:sz w:val="20"/>
                <w:szCs w:val="20"/>
                <w:lang w:val="en-CA" w:eastAsia="en-CA"/>
              </w:rPr>
            </w:pPr>
            <w:r w:rsidRPr="00B35CB9">
              <w:rPr>
                <w:sz w:val="20"/>
                <w:szCs w:val="20"/>
                <w:lang w:val="fr" w:eastAsia="fr"/>
              </w:rPr>
              <w:t>Mauritanie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6EB017E"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0A52C19" w14:textId="77777777" w:rsidR="000D5932" w:rsidRPr="00B35CB9" w:rsidRDefault="000D5932" w:rsidP="000D5932">
            <w:pPr>
              <w:jc w:val="right"/>
              <w:rPr>
                <w:sz w:val="20"/>
                <w:szCs w:val="20"/>
                <w:lang w:val="en-CA" w:eastAsia="en-CA"/>
              </w:rPr>
            </w:pPr>
            <w:r w:rsidRPr="00B35CB9">
              <w:rPr>
                <w:sz w:val="20"/>
                <w:szCs w:val="20"/>
                <w:lang w:val="fr" w:eastAsia="fr"/>
              </w:rPr>
              <w:t>255 000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B996F15"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84754B7" w14:textId="77777777" w:rsidR="000D5932" w:rsidRPr="00B35CB9" w:rsidRDefault="000D5932" w:rsidP="000D5932">
            <w:pPr>
              <w:jc w:val="right"/>
              <w:rPr>
                <w:sz w:val="20"/>
                <w:szCs w:val="20"/>
                <w:lang w:val="en-CA" w:eastAsia="en-CA"/>
              </w:rPr>
            </w:pPr>
            <w:r w:rsidRPr="00B35CB9">
              <w:rPr>
                <w:sz w:val="20"/>
                <w:szCs w:val="20"/>
                <w:lang w:val="fr" w:eastAsia="fr"/>
              </w:rPr>
              <w:t>255 000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389D363"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639F555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D8FE07" w14:textId="77777777" w:rsidR="000D5932" w:rsidRPr="00B35CB9" w:rsidRDefault="000D5932" w:rsidP="000D5932">
            <w:pPr>
              <w:jc w:val="left"/>
              <w:rPr>
                <w:sz w:val="20"/>
                <w:szCs w:val="20"/>
                <w:lang w:val="en-CA" w:eastAsia="en-CA"/>
              </w:rPr>
            </w:pPr>
            <w:r w:rsidRPr="00B35CB9">
              <w:rPr>
                <w:sz w:val="20"/>
                <w:szCs w:val="20"/>
                <w:lang w:val="fr" w:eastAsia="fr"/>
              </w:rPr>
              <w:t>Maurice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69627E3" w14:textId="77777777" w:rsidR="000D5932" w:rsidRPr="00B35CB9" w:rsidRDefault="000D5932" w:rsidP="000D5932">
            <w:pPr>
              <w:jc w:val="right"/>
              <w:rPr>
                <w:sz w:val="20"/>
                <w:szCs w:val="20"/>
                <w:lang w:val="en-CA" w:eastAsia="en-CA"/>
              </w:rPr>
            </w:pPr>
            <w:r w:rsidRPr="00B35CB9">
              <w:rPr>
                <w:sz w:val="20"/>
                <w:szCs w:val="20"/>
                <w:lang w:val="fr" w:eastAsia="fr"/>
              </w:rPr>
              <w:t>3,1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9850508" w14:textId="77777777" w:rsidR="000D5932" w:rsidRPr="00B35CB9" w:rsidRDefault="000D5932" w:rsidP="000D5932">
            <w:pPr>
              <w:jc w:val="right"/>
              <w:rPr>
                <w:sz w:val="20"/>
                <w:szCs w:val="20"/>
                <w:lang w:val="en-CA" w:eastAsia="en-CA"/>
              </w:rPr>
            </w:pPr>
            <w:r w:rsidRPr="00B35CB9">
              <w:rPr>
                <w:sz w:val="20"/>
                <w:szCs w:val="20"/>
                <w:lang w:val="fr" w:eastAsia="fr"/>
              </w:rPr>
              <w:t>621 200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F1EEE61" w14:textId="77777777" w:rsidR="000D5932" w:rsidRPr="00B35CB9" w:rsidRDefault="000D5932" w:rsidP="000D5932">
            <w:pPr>
              <w:jc w:val="right"/>
              <w:rPr>
                <w:sz w:val="20"/>
                <w:szCs w:val="20"/>
                <w:lang w:val="en-CA" w:eastAsia="en-CA"/>
              </w:rPr>
            </w:pPr>
            <w:r w:rsidRPr="00B35CB9">
              <w:rPr>
                <w:sz w:val="20"/>
                <w:szCs w:val="20"/>
                <w:lang w:val="fr" w:eastAsia="fr"/>
              </w:rPr>
              <w:t>351 682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0ABDD59" w14:textId="77777777" w:rsidR="000D5932" w:rsidRPr="00B35CB9" w:rsidRDefault="000D5932" w:rsidP="000D5932">
            <w:pPr>
              <w:jc w:val="right"/>
              <w:rPr>
                <w:sz w:val="20"/>
                <w:szCs w:val="20"/>
                <w:lang w:val="en-CA" w:eastAsia="en-CA"/>
              </w:rPr>
            </w:pPr>
            <w:r w:rsidRPr="00B35CB9">
              <w:rPr>
                <w:sz w:val="20"/>
                <w:szCs w:val="20"/>
                <w:lang w:val="fr" w:eastAsia="fr"/>
              </w:rPr>
              <w:t>269 518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C577E92" w14:textId="77777777" w:rsidR="000D5932" w:rsidRPr="00B35CB9" w:rsidRDefault="000D5932" w:rsidP="000D5932">
            <w:pPr>
              <w:jc w:val="right"/>
              <w:rPr>
                <w:sz w:val="20"/>
                <w:szCs w:val="20"/>
                <w:lang w:val="en-CA" w:eastAsia="en-CA"/>
              </w:rPr>
            </w:pPr>
            <w:r w:rsidRPr="00B35CB9">
              <w:rPr>
                <w:sz w:val="20"/>
                <w:szCs w:val="20"/>
                <w:lang w:val="fr" w:eastAsia="fr"/>
              </w:rPr>
              <w:t>57</w:t>
            </w:r>
          </w:p>
        </w:tc>
      </w:tr>
      <w:tr w:rsidR="000D5932" w:rsidRPr="00B35CB9" w14:paraId="5DB7BA8A"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99F48C" w14:textId="77777777" w:rsidR="000D5932" w:rsidRPr="00B35CB9" w:rsidRDefault="000D5932" w:rsidP="000D5932">
            <w:pPr>
              <w:jc w:val="left"/>
              <w:rPr>
                <w:sz w:val="20"/>
                <w:szCs w:val="20"/>
                <w:lang w:val="en-CA" w:eastAsia="en-CA"/>
              </w:rPr>
            </w:pPr>
            <w:r w:rsidRPr="00B35CB9">
              <w:rPr>
                <w:sz w:val="20"/>
                <w:szCs w:val="20"/>
                <w:lang w:val="fr" w:eastAsia="fr"/>
              </w:rPr>
              <w:t>Mexique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7478810" w14:textId="77777777" w:rsidR="000D5932" w:rsidRPr="00B35CB9" w:rsidRDefault="000D5932" w:rsidP="000D5932">
            <w:pPr>
              <w:jc w:val="right"/>
              <w:rPr>
                <w:sz w:val="20"/>
                <w:szCs w:val="20"/>
                <w:lang w:val="en-CA" w:eastAsia="en-CA"/>
              </w:rPr>
            </w:pPr>
            <w:r w:rsidRPr="00B35CB9">
              <w:rPr>
                <w:sz w:val="20"/>
                <w:szCs w:val="20"/>
                <w:lang w:val="fr" w:eastAsia="fr"/>
              </w:rPr>
              <w:t>555,7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3B8230" w14:textId="77777777" w:rsidR="000D5932" w:rsidRPr="00B35CB9" w:rsidRDefault="000D5932" w:rsidP="000D5932">
            <w:pPr>
              <w:jc w:val="right"/>
              <w:rPr>
                <w:sz w:val="20"/>
                <w:szCs w:val="20"/>
                <w:lang w:val="en-CA" w:eastAsia="en-CA"/>
              </w:rPr>
            </w:pPr>
            <w:r w:rsidRPr="00B35CB9">
              <w:rPr>
                <w:sz w:val="20"/>
                <w:szCs w:val="20"/>
                <w:lang w:val="fr" w:eastAsia="fr"/>
              </w:rPr>
              <w:t>27 049 907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BFE4401" w14:textId="77777777" w:rsidR="000D5932" w:rsidRPr="00B35CB9" w:rsidRDefault="000D5932" w:rsidP="000D5932">
            <w:pPr>
              <w:jc w:val="right"/>
              <w:rPr>
                <w:sz w:val="20"/>
                <w:szCs w:val="20"/>
                <w:lang w:val="en-CA" w:eastAsia="en-CA"/>
              </w:rPr>
            </w:pPr>
            <w:r w:rsidRPr="00B35CB9">
              <w:rPr>
                <w:sz w:val="20"/>
                <w:szCs w:val="20"/>
                <w:lang w:val="fr" w:eastAsia="fr"/>
              </w:rPr>
              <w:t>20 974 027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483A8AA" w14:textId="77777777" w:rsidR="000D5932" w:rsidRPr="00B35CB9" w:rsidRDefault="000D5932" w:rsidP="000D5932">
            <w:pPr>
              <w:jc w:val="right"/>
              <w:rPr>
                <w:sz w:val="20"/>
                <w:szCs w:val="20"/>
                <w:lang w:val="en-CA" w:eastAsia="en-CA"/>
              </w:rPr>
            </w:pPr>
            <w:r w:rsidRPr="00B35CB9">
              <w:rPr>
                <w:sz w:val="20"/>
                <w:szCs w:val="20"/>
                <w:lang w:val="fr" w:eastAsia="fr"/>
              </w:rPr>
              <w:t>6 075 880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9EA547A" w14:textId="77777777" w:rsidR="000D5932" w:rsidRPr="00B35CB9" w:rsidRDefault="000D5932" w:rsidP="000D5932">
            <w:pPr>
              <w:jc w:val="right"/>
              <w:rPr>
                <w:sz w:val="20"/>
                <w:szCs w:val="20"/>
                <w:lang w:val="en-CA" w:eastAsia="en-CA"/>
              </w:rPr>
            </w:pPr>
            <w:r w:rsidRPr="00B35CB9">
              <w:rPr>
                <w:sz w:val="20"/>
                <w:szCs w:val="20"/>
                <w:lang w:val="fr" w:eastAsia="fr"/>
              </w:rPr>
              <w:t>78</w:t>
            </w:r>
          </w:p>
        </w:tc>
      </w:tr>
      <w:tr w:rsidR="000D5932" w:rsidRPr="00B35CB9" w14:paraId="265C586D"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7C2163" w14:textId="77777777" w:rsidR="000D5932" w:rsidRPr="00B35CB9" w:rsidRDefault="000D5932" w:rsidP="000D5932">
            <w:pPr>
              <w:jc w:val="left"/>
              <w:rPr>
                <w:sz w:val="20"/>
                <w:szCs w:val="20"/>
                <w:lang w:val="en-CA" w:eastAsia="en-CA"/>
              </w:rPr>
            </w:pPr>
            <w:r w:rsidRPr="00B35CB9">
              <w:rPr>
                <w:sz w:val="20"/>
                <w:szCs w:val="20"/>
                <w:lang w:val="fr" w:eastAsia="fr"/>
              </w:rPr>
              <w:t>Micronésie (États fédérés 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119CA53" w14:textId="77777777" w:rsidR="000D5932" w:rsidRPr="00B35CB9" w:rsidRDefault="000D5932" w:rsidP="000D5932">
            <w:pPr>
              <w:jc w:val="right"/>
              <w:rPr>
                <w:sz w:val="20"/>
                <w:szCs w:val="20"/>
                <w:lang w:val="en-CA" w:eastAsia="en-CA"/>
              </w:rPr>
            </w:pPr>
            <w:r w:rsidRPr="00B35CB9">
              <w:rPr>
                <w:sz w:val="20"/>
                <w:szCs w:val="20"/>
                <w:lang w:val="fr" w:eastAsia="fr"/>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573B9A2" w14:textId="77777777" w:rsidR="000D5932" w:rsidRPr="00B35CB9" w:rsidRDefault="000D5932" w:rsidP="000D5932">
            <w:pPr>
              <w:jc w:val="right"/>
              <w:rPr>
                <w:sz w:val="20"/>
                <w:szCs w:val="20"/>
                <w:lang w:val="en-CA" w:eastAsia="en-CA"/>
              </w:rPr>
            </w:pPr>
            <w:r w:rsidRPr="00B35CB9">
              <w:rPr>
                <w:sz w:val="20"/>
                <w:szCs w:val="20"/>
                <w:lang w:val="fr" w:eastAsia="fr"/>
              </w:rPr>
              <w:t>100 800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3A5297C" w14:textId="77777777" w:rsidR="000D5932" w:rsidRPr="00B35CB9" w:rsidRDefault="000D5932" w:rsidP="000D5932">
            <w:pPr>
              <w:jc w:val="right"/>
              <w:rPr>
                <w:sz w:val="20"/>
                <w:szCs w:val="20"/>
                <w:lang w:val="en-CA" w:eastAsia="en-CA"/>
              </w:rPr>
            </w:pPr>
            <w:r w:rsidRPr="00B35CB9">
              <w:rPr>
                <w:sz w:val="20"/>
                <w:szCs w:val="20"/>
                <w:lang w:val="fr" w:eastAsia="fr"/>
              </w:rPr>
              <w:t>73 406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2354547" w14:textId="77777777" w:rsidR="000D5932" w:rsidRPr="00B35CB9" w:rsidRDefault="000D5932" w:rsidP="000D5932">
            <w:pPr>
              <w:jc w:val="right"/>
              <w:rPr>
                <w:sz w:val="20"/>
                <w:szCs w:val="20"/>
                <w:lang w:val="en-CA" w:eastAsia="en-CA"/>
              </w:rPr>
            </w:pPr>
            <w:r w:rsidRPr="00B35CB9">
              <w:rPr>
                <w:sz w:val="20"/>
                <w:szCs w:val="20"/>
                <w:lang w:val="fr" w:eastAsia="fr"/>
              </w:rPr>
              <w:t>27 394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0AF765B" w14:textId="77777777" w:rsidR="000D5932" w:rsidRPr="00B35CB9" w:rsidRDefault="000D5932" w:rsidP="000D5932">
            <w:pPr>
              <w:jc w:val="right"/>
              <w:rPr>
                <w:sz w:val="20"/>
                <w:szCs w:val="20"/>
                <w:lang w:val="en-CA" w:eastAsia="en-CA"/>
              </w:rPr>
            </w:pPr>
            <w:r w:rsidRPr="00B35CB9">
              <w:rPr>
                <w:sz w:val="20"/>
                <w:szCs w:val="20"/>
                <w:lang w:val="fr" w:eastAsia="fr"/>
              </w:rPr>
              <w:t>73</w:t>
            </w:r>
          </w:p>
        </w:tc>
      </w:tr>
      <w:tr w:rsidR="000D5932" w:rsidRPr="00B35CB9" w14:paraId="1B8B51D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FB91F7F" w14:textId="77777777" w:rsidR="000D5932" w:rsidRPr="00B35CB9" w:rsidRDefault="000D5932" w:rsidP="000D5932">
            <w:pPr>
              <w:jc w:val="left"/>
              <w:rPr>
                <w:sz w:val="20"/>
                <w:szCs w:val="20"/>
                <w:lang w:val="en-CA" w:eastAsia="en-CA"/>
              </w:rPr>
            </w:pPr>
            <w:r w:rsidRPr="00B35CB9">
              <w:rPr>
                <w:sz w:val="20"/>
                <w:szCs w:val="20"/>
                <w:lang w:val="fr" w:eastAsia="fr"/>
              </w:rPr>
              <w:t>Mongolie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BFA1312" w14:textId="77777777" w:rsidR="000D5932" w:rsidRPr="00B35CB9" w:rsidRDefault="000D5932" w:rsidP="000D5932">
            <w:pPr>
              <w:jc w:val="right"/>
              <w:rPr>
                <w:sz w:val="20"/>
                <w:szCs w:val="20"/>
                <w:lang w:val="en-CA" w:eastAsia="en-CA"/>
              </w:rPr>
            </w:pPr>
            <w:r w:rsidRPr="00B35CB9">
              <w:rPr>
                <w:sz w:val="20"/>
                <w:szCs w:val="20"/>
                <w:lang w:val="fr" w:eastAsia="fr"/>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3BA5B68" w14:textId="77777777" w:rsidR="000D5932" w:rsidRPr="00B35CB9" w:rsidRDefault="000D5932" w:rsidP="000D5932">
            <w:pPr>
              <w:jc w:val="right"/>
              <w:rPr>
                <w:sz w:val="20"/>
                <w:szCs w:val="20"/>
                <w:lang w:val="en-CA" w:eastAsia="en-CA"/>
              </w:rPr>
            </w:pPr>
            <w:r w:rsidRPr="00B35CB9">
              <w:rPr>
                <w:sz w:val="20"/>
                <w:szCs w:val="20"/>
                <w:lang w:val="fr" w:eastAsia="fr"/>
              </w:rPr>
              <w:t>320 769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F514B4C" w14:textId="77777777" w:rsidR="000D5932" w:rsidRPr="00B35CB9" w:rsidRDefault="000D5932" w:rsidP="000D5932">
            <w:pPr>
              <w:jc w:val="right"/>
              <w:rPr>
                <w:sz w:val="20"/>
                <w:szCs w:val="20"/>
                <w:lang w:val="en-CA" w:eastAsia="en-CA"/>
              </w:rPr>
            </w:pPr>
            <w:r w:rsidRPr="00B35CB9">
              <w:rPr>
                <w:sz w:val="20"/>
                <w:szCs w:val="20"/>
                <w:lang w:val="fr" w:eastAsia="fr"/>
              </w:rPr>
              <w:t>292 275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CC26406" w14:textId="77777777" w:rsidR="000D5932" w:rsidRPr="00B35CB9" w:rsidRDefault="000D5932" w:rsidP="000D5932">
            <w:pPr>
              <w:jc w:val="right"/>
              <w:rPr>
                <w:sz w:val="20"/>
                <w:szCs w:val="20"/>
                <w:lang w:val="en-CA" w:eastAsia="en-CA"/>
              </w:rPr>
            </w:pPr>
            <w:r w:rsidRPr="00B35CB9">
              <w:rPr>
                <w:sz w:val="20"/>
                <w:szCs w:val="20"/>
                <w:lang w:val="fr" w:eastAsia="fr"/>
              </w:rPr>
              <w:t>28 494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884039D" w14:textId="77777777" w:rsidR="000D5932" w:rsidRPr="00B35CB9" w:rsidRDefault="000D5932" w:rsidP="000D5932">
            <w:pPr>
              <w:jc w:val="right"/>
              <w:rPr>
                <w:sz w:val="20"/>
                <w:szCs w:val="20"/>
                <w:lang w:val="en-CA" w:eastAsia="en-CA"/>
              </w:rPr>
            </w:pPr>
            <w:r w:rsidRPr="00B35CB9">
              <w:rPr>
                <w:sz w:val="20"/>
                <w:szCs w:val="20"/>
                <w:lang w:val="fr" w:eastAsia="fr"/>
              </w:rPr>
              <w:t>91</w:t>
            </w:r>
          </w:p>
        </w:tc>
      </w:tr>
      <w:tr w:rsidR="000D5932" w:rsidRPr="00B35CB9" w14:paraId="0349BDAA"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CE5FBE" w14:textId="77777777" w:rsidR="000D5932" w:rsidRPr="00B35CB9" w:rsidRDefault="000D5932" w:rsidP="000D5932">
            <w:pPr>
              <w:jc w:val="left"/>
              <w:rPr>
                <w:sz w:val="20"/>
                <w:szCs w:val="20"/>
                <w:lang w:val="en-CA" w:eastAsia="en-CA"/>
              </w:rPr>
            </w:pPr>
            <w:r w:rsidRPr="00B35CB9">
              <w:rPr>
                <w:sz w:val="20"/>
                <w:szCs w:val="20"/>
                <w:lang w:val="fr" w:eastAsia="fr"/>
              </w:rPr>
              <w:t>Monténégro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A3BEB4A" w14:textId="77777777" w:rsidR="000D5932" w:rsidRPr="00B35CB9" w:rsidRDefault="000D5932" w:rsidP="000D5932">
            <w:pPr>
              <w:jc w:val="right"/>
              <w:rPr>
                <w:sz w:val="20"/>
                <w:szCs w:val="20"/>
                <w:lang w:val="en-CA" w:eastAsia="en-CA"/>
              </w:rPr>
            </w:pPr>
            <w:r w:rsidRPr="00B35CB9">
              <w:rPr>
                <w:sz w:val="20"/>
                <w:szCs w:val="20"/>
                <w:lang w:val="fr" w:eastAsia="fr"/>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7BE6BF9" w14:textId="77777777" w:rsidR="000D5932" w:rsidRPr="00B35CB9" w:rsidRDefault="000D5932" w:rsidP="000D5932">
            <w:pPr>
              <w:jc w:val="right"/>
              <w:rPr>
                <w:sz w:val="20"/>
                <w:szCs w:val="20"/>
                <w:lang w:val="en-CA" w:eastAsia="en-CA"/>
              </w:rPr>
            </w:pPr>
            <w:r w:rsidRPr="00B35CB9">
              <w:rPr>
                <w:sz w:val="20"/>
                <w:szCs w:val="20"/>
                <w:lang w:val="fr" w:eastAsia="fr"/>
              </w:rPr>
              <w:t>350 889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F40ED1F" w14:textId="77777777" w:rsidR="000D5932" w:rsidRPr="00B35CB9" w:rsidRDefault="000D5932" w:rsidP="000D5932">
            <w:pPr>
              <w:jc w:val="right"/>
              <w:rPr>
                <w:sz w:val="20"/>
                <w:szCs w:val="20"/>
                <w:lang w:val="en-CA" w:eastAsia="en-CA"/>
              </w:rPr>
            </w:pPr>
            <w:r w:rsidRPr="00B35CB9">
              <w:rPr>
                <w:sz w:val="20"/>
                <w:szCs w:val="20"/>
                <w:lang w:val="fr" w:eastAsia="fr"/>
              </w:rPr>
              <w:t>348 748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8D5AAE8" w14:textId="77777777" w:rsidR="000D5932" w:rsidRPr="00B35CB9" w:rsidRDefault="000D5932" w:rsidP="000D5932">
            <w:pPr>
              <w:jc w:val="right"/>
              <w:rPr>
                <w:sz w:val="20"/>
                <w:szCs w:val="20"/>
                <w:lang w:val="en-CA" w:eastAsia="en-CA"/>
              </w:rPr>
            </w:pPr>
            <w:r w:rsidRPr="00B35CB9">
              <w:rPr>
                <w:sz w:val="20"/>
                <w:szCs w:val="20"/>
                <w:lang w:val="fr" w:eastAsia="fr"/>
              </w:rPr>
              <w:t>2 141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80A6ECF" w14:textId="77777777" w:rsidR="000D5932" w:rsidRPr="00B35CB9" w:rsidRDefault="000D5932" w:rsidP="000D5932">
            <w:pPr>
              <w:jc w:val="right"/>
              <w:rPr>
                <w:sz w:val="20"/>
                <w:szCs w:val="20"/>
                <w:lang w:val="en-CA" w:eastAsia="en-CA"/>
              </w:rPr>
            </w:pPr>
            <w:r w:rsidRPr="00B35CB9">
              <w:rPr>
                <w:sz w:val="20"/>
                <w:szCs w:val="20"/>
                <w:lang w:val="fr" w:eastAsia="fr"/>
              </w:rPr>
              <w:t>99</w:t>
            </w:r>
          </w:p>
        </w:tc>
      </w:tr>
      <w:tr w:rsidR="000D5932" w:rsidRPr="00B35CB9" w14:paraId="7E84437F"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FDDAA8" w14:textId="77777777" w:rsidR="000D5932" w:rsidRPr="00B35CB9" w:rsidRDefault="000D5932" w:rsidP="000D5932">
            <w:pPr>
              <w:jc w:val="left"/>
              <w:rPr>
                <w:sz w:val="20"/>
                <w:szCs w:val="20"/>
                <w:lang w:val="en-CA" w:eastAsia="en-CA"/>
              </w:rPr>
            </w:pPr>
            <w:r w:rsidRPr="00B35CB9">
              <w:rPr>
                <w:sz w:val="20"/>
                <w:szCs w:val="20"/>
                <w:lang w:val="fr" w:eastAsia="fr"/>
              </w:rPr>
              <w:t>Maroc</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BBA25D8" w14:textId="77777777" w:rsidR="000D5932" w:rsidRPr="00B35CB9" w:rsidRDefault="000D5932" w:rsidP="000D5932">
            <w:pPr>
              <w:jc w:val="right"/>
              <w:rPr>
                <w:sz w:val="20"/>
                <w:szCs w:val="20"/>
                <w:lang w:val="en-CA" w:eastAsia="en-CA"/>
              </w:rPr>
            </w:pPr>
            <w:r w:rsidRPr="00B35CB9">
              <w:rPr>
                <w:sz w:val="20"/>
                <w:szCs w:val="20"/>
                <w:lang w:val="fr" w:eastAsia="fr"/>
              </w:rPr>
              <w:t>11,0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F4A8C8A" w14:textId="77777777" w:rsidR="000D5932" w:rsidRPr="00B35CB9" w:rsidRDefault="000D5932" w:rsidP="000D5932">
            <w:pPr>
              <w:jc w:val="right"/>
              <w:rPr>
                <w:sz w:val="20"/>
                <w:szCs w:val="20"/>
                <w:lang w:val="en-CA" w:eastAsia="en-CA"/>
              </w:rPr>
            </w:pPr>
            <w:r w:rsidRPr="00B35CB9">
              <w:rPr>
                <w:sz w:val="20"/>
                <w:szCs w:val="20"/>
                <w:lang w:val="fr" w:eastAsia="fr"/>
              </w:rPr>
              <w:t>1 249 159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9FE3F09" w14:textId="77777777" w:rsidR="000D5932" w:rsidRPr="00B35CB9" w:rsidRDefault="000D5932" w:rsidP="000D5932">
            <w:pPr>
              <w:jc w:val="right"/>
              <w:rPr>
                <w:sz w:val="20"/>
                <w:szCs w:val="20"/>
                <w:lang w:val="en-CA" w:eastAsia="en-CA"/>
              </w:rPr>
            </w:pPr>
            <w:r w:rsidRPr="00B35CB9">
              <w:rPr>
                <w:sz w:val="20"/>
                <w:szCs w:val="20"/>
                <w:lang w:val="fr" w:eastAsia="fr"/>
              </w:rPr>
              <w:t>1 069 161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9C4F8E2" w14:textId="77777777" w:rsidR="000D5932" w:rsidRPr="00B35CB9" w:rsidRDefault="000D5932" w:rsidP="000D5932">
            <w:pPr>
              <w:jc w:val="right"/>
              <w:rPr>
                <w:sz w:val="20"/>
                <w:szCs w:val="20"/>
                <w:lang w:val="en-CA" w:eastAsia="en-CA"/>
              </w:rPr>
            </w:pPr>
            <w:r w:rsidRPr="00B35CB9">
              <w:rPr>
                <w:sz w:val="20"/>
                <w:szCs w:val="20"/>
                <w:lang w:val="fr" w:eastAsia="fr"/>
              </w:rPr>
              <w:t>179 998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48CF449" w14:textId="77777777" w:rsidR="000D5932" w:rsidRPr="00B35CB9" w:rsidRDefault="000D5932" w:rsidP="000D5932">
            <w:pPr>
              <w:jc w:val="right"/>
              <w:rPr>
                <w:sz w:val="20"/>
                <w:szCs w:val="20"/>
                <w:lang w:val="en-CA" w:eastAsia="en-CA"/>
              </w:rPr>
            </w:pPr>
            <w:r w:rsidRPr="00B35CB9">
              <w:rPr>
                <w:sz w:val="20"/>
                <w:szCs w:val="20"/>
                <w:lang w:val="fr" w:eastAsia="fr"/>
              </w:rPr>
              <w:t>86</w:t>
            </w:r>
          </w:p>
        </w:tc>
      </w:tr>
      <w:tr w:rsidR="000D5932" w:rsidRPr="00B35CB9" w14:paraId="5CA1C4C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1E5B12" w14:textId="77777777" w:rsidR="000D5932" w:rsidRPr="00B35CB9" w:rsidRDefault="000D5932" w:rsidP="000D5932">
            <w:pPr>
              <w:jc w:val="left"/>
              <w:rPr>
                <w:sz w:val="20"/>
                <w:szCs w:val="20"/>
                <w:lang w:val="en-CA" w:eastAsia="en-CA"/>
              </w:rPr>
            </w:pPr>
            <w:r w:rsidRPr="00B35CB9">
              <w:rPr>
                <w:sz w:val="20"/>
                <w:szCs w:val="20"/>
                <w:lang w:val="fr" w:eastAsia="fr"/>
              </w:rPr>
              <w:t>Mozambique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E9885CD" w14:textId="77777777" w:rsidR="000D5932" w:rsidRPr="00B35CB9" w:rsidRDefault="000D5932" w:rsidP="000D5932">
            <w:pPr>
              <w:jc w:val="right"/>
              <w:rPr>
                <w:sz w:val="20"/>
                <w:szCs w:val="20"/>
                <w:lang w:val="en-CA" w:eastAsia="en-CA"/>
              </w:rPr>
            </w:pPr>
            <w:r w:rsidRPr="00B35CB9">
              <w:rPr>
                <w:sz w:val="20"/>
                <w:szCs w:val="20"/>
                <w:lang w:val="fr" w:eastAsia="fr"/>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C51CF28" w14:textId="77777777" w:rsidR="000D5932" w:rsidRPr="00B35CB9" w:rsidRDefault="000D5932" w:rsidP="000D5932">
            <w:pPr>
              <w:jc w:val="right"/>
              <w:rPr>
                <w:sz w:val="20"/>
                <w:szCs w:val="20"/>
                <w:lang w:val="en-CA" w:eastAsia="en-CA"/>
              </w:rPr>
            </w:pPr>
            <w:r w:rsidRPr="00B35CB9">
              <w:rPr>
                <w:sz w:val="20"/>
                <w:szCs w:val="20"/>
                <w:lang w:val="fr" w:eastAsia="fr"/>
              </w:rPr>
              <w:t>150 000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9850886" w14:textId="77777777" w:rsidR="000D5932" w:rsidRPr="00B35CB9" w:rsidRDefault="000D5932" w:rsidP="000D5932">
            <w:pPr>
              <w:jc w:val="right"/>
              <w:rPr>
                <w:sz w:val="20"/>
                <w:szCs w:val="20"/>
                <w:lang w:val="en-CA" w:eastAsia="en-CA"/>
              </w:rPr>
            </w:pPr>
            <w:r w:rsidRPr="00B35CB9">
              <w:rPr>
                <w:sz w:val="20"/>
                <w:szCs w:val="20"/>
                <w:lang w:val="fr" w:eastAsia="fr"/>
              </w:rPr>
              <w:t>49 111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FA4D219" w14:textId="77777777" w:rsidR="000D5932" w:rsidRPr="00B35CB9" w:rsidRDefault="000D5932" w:rsidP="000D5932">
            <w:pPr>
              <w:jc w:val="right"/>
              <w:rPr>
                <w:sz w:val="20"/>
                <w:szCs w:val="20"/>
                <w:lang w:val="en-CA" w:eastAsia="en-CA"/>
              </w:rPr>
            </w:pPr>
            <w:r w:rsidRPr="00B35CB9">
              <w:rPr>
                <w:sz w:val="20"/>
                <w:szCs w:val="20"/>
                <w:lang w:val="fr" w:eastAsia="fr"/>
              </w:rPr>
              <w:t>100 889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11CE59E" w14:textId="77777777" w:rsidR="000D5932" w:rsidRPr="00B35CB9" w:rsidRDefault="000D5932" w:rsidP="000D5932">
            <w:pPr>
              <w:jc w:val="right"/>
              <w:rPr>
                <w:sz w:val="20"/>
                <w:szCs w:val="20"/>
                <w:lang w:val="en-CA" w:eastAsia="en-CA"/>
              </w:rPr>
            </w:pPr>
            <w:r w:rsidRPr="00B35CB9">
              <w:rPr>
                <w:sz w:val="20"/>
                <w:szCs w:val="20"/>
                <w:lang w:val="fr" w:eastAsia="fr"/>
              </w:rPr>
              <w:t>33</w:t>
            </w:r>
          </w:p>
        </w:tc>
      </w:tr>
      <w:tr w:rsidR="000D5932" w:rsidRPr="00B35CB9" w14:paraId="35C9029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05D83C" w14:textId="77777777" w:rsidR="000D5932" w:rsidRPr="00B35CB9" w:rsidRDefault="000D5932" w:rsidP="000D5932">
            <w:pPr>
              <w:jc w:val="left"/>
              <w:rPr>
                <w:sz w:val="20"/>
                <w:szCs w:val="20"/>
                <w:lang w:val="en-CA" w:eastAsia="en-CA"/>
              </w:rPr>
            </w:pPr>
            <w:r w:rsidRPr="00B35CB9">
              <w:rPr>
                <w:sz w:val="20"/>
                <w:szCs w:val="20"/>
                <w:lang w:val="fr" w:eastAsia="fr"/>
              </w:rPr>
              <w:t>Myanmar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C455183" w14:textId="77777777" w:rsidR="000D5932" w:rsidRPr="00B35CB9" w:rsidRDefault="000D5932" w:rsidP="000D5932">
            <w:pPr>
              <w:jc w:val="right"/>
              <w:rPr>
                <w:sz w:val="20"/>
                <w:szCs w:val="20"/>
                <w:lang w:val="en-CA" w:eastAsia="en-CA"/>
              </w:rPr>
            </w:pPr>
            <w:r w:rsidRPr="00B35CB9">
              <w:rPr>
                <w:sz w:val="20"/>
                <w:szCs w:val="20"/>
                <w:lang w:val="fr" w:eastAsia="fr"/>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A54CEA7" w14:textId="77777777" w:rsidR="000D5932" w:rsidRPr="00B35CB9" w:rsidRDefault="000D5932" w:rsidP="000D5932">
            <w:pPr>
              <w:jc w:val="right"/>
              <w:rPr>
                <w:sz w:val="20"/>
                <w:szCs w:val="20"/>
                <w:lang w:val="en-CA" w:eastAsia="en-CA"/>
              </w:rPr>
            </w:pPr>
            <w:r w:rsidRPr="00B35CB9">
              <w:rPr>
                <w:sz w:val="20"/>
                <w:szCs w:val="20"/>
                <w:lang w:val="fr" w:eastAsia="fr"/>
              </w:rPr>
              <w:t>251 000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288C220" w14:textId="77777777" w:rsidR="000D5932" w:rsidRPr="00B35CB9" w:rsidRDefault="000D5932" w:rsidP="000D5932">
            <w:pPr>
              <w:jc w:val="right"/>
              <w:rPr>
                <w:sz w:val="20"/>
                <w:szCs w:val="20"/>
                <w:lang w:val="en-CA" w:eastAsia="en-CA"/>
              </w:rPr>
            </w:pPr>
            <w:r w:rsidRPr="00B35CB9">
              <w:rPr>
                <w:sz w:val="20"/>
                <w:szCs w:val="20"/>
                <w:lang w:val="fr" w:eastAsia="fr"/>
              </w:rPr>
              <w:t>62 453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38BF6DA" w14:textId="77777777" w:rsidR="000D5932" w:rsidRPr="00B35CB9" w:rsidRDefault="000D5932" w:rsidP="000D5932">
            <w:pPr>
              <w:jc w:val="right"/>
              <w:rPr>
                <w:sz w:val="20"/>
                <w:szCs w:val="20"/>
                <w:lang w:val="en-CA" w:eastAsia="en-CA"/>
              </w:rPr>
            </w:pPr>
            <w:r w:rsidRPr="00B35CB9">
              <w:rPr>
                <w:sz w:val="20"/>
                <w:szCs w:val="20"/>
                <w:lang w:val="fr" w:eastAsia="fr"/>
              </w:rPr>
              <w:t>188 547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B89F000" w14:textId="77777777" w:rsidR="000D5932" w:rsidRPr="00B35CB9" w:rsidRDefault="000D5932" w:rsidP="000D5932">
            <w:pPr>
              <w:jc w:val="right"/>
              <w:rPr>
                <w:sz w:val="20"/>
                <w:szCs w:val="20"/>
                <w:lang w:val="en-CA" w:eastAsia="en-CA"/>
              </w:rPr>
            </w:pPr>
            <w:r w:rsidRPr="00B35CB9">
              <w:rPr>
                <w:sz w:val="20"/>
                <w:szCs w:val="20"/>
                <w:lang w:val="fr" w:eastAsia="fr"/>
              </w:rPr>
              <w:t>25</w:t>
            </w:r>
          </w:p>
        </w:tc>
      </w:tr>
      <w:tr w:rsidR="000D5932" w:rsidRPr="00B35CB9" w14:paraId="3706CF8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747B52" w14:textId="77777777" w:rsidR="000D5932" w:rsidRPr="00B35CB9" w:rsidRDefault="000D5932" w:rsidP="000D5932">
            <w:pPr>
              <w:jc w:val="left"/>
              <w:rPr>
                <w:sz w:val="20"/>
                <w:szCs w:val="20"/>
                <w:lang w:val="en-CA" w:eastAsia="en-CA"/>
              </w:rPr>
            </w:pPr>
            <w:r w:rsidRPr="00B35CB9">
              <w:rPr>
                <w:sz w:val="20"/>
                <w:szCs w:val="20"/>
                <w:lang w:val="fr" w:eastAsia="fr"/>
              </w:rPr>
              <w:t>Namibie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EABE24A" w14:textId="77777777" w:rsidR="000D5932" w:rsidRPr="00B35CB9" w:rsidRDefault="000D5932" w:rsidP="000D5932">
            <w:pPr>
              <w:jc w:val="right"/>
              <w:rPr>
                <w:sz w:val="20"/>
                <w:szCs w:val="20"/>
                <w:lang w:val="en-CA" w:eastAsia="en-CA"/>
              </w:rPr>
            </w:pPr>
            <w:r w:rsidRPr="00B35CB9">
              <w:rPr>
                <w:sz w:val="20"/>
                <w:szCs w:val="20"/>
                <w:lang w:val="fr" w:eastAsia="fr"/>
              </w:rPr>
              <w:t>8,2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3150121" w14:textId="77777777" w:rsidR="000D5932" w:rsidRPr="00B35CB9" w:rsidRDefault="000D5932" w:rsidP="000D5932">
            <w:pPr>
              <w:jc w:val="right"/>
              <w:rPr>
                <w:sz w:val="20"/>
                <w:szCs w:val="20"/>
                <w:lang w:val="en-CA" w:eastAsia="en-CA"/>
              </w:rPr>
            </w:pPr>
            <w:r w:rsidRPr="00B35CB9">
              <w:rPr>
                <w:sz w:val="20"/>
                <w:szCs w:val="20"/>
                <w:lang w:val="fr" w:eastAsia="fr"/>
              </w:rPr>
              <w:t>810 000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7D93D6F" w14:textId="77777777" w:rsidR="000D5932" w:rsidRPr="00B35CB9" w:rsidRDefault="000D5932" w:rsidP="000D5932">
            <w:pPr>
              <w:jc w:val="right"/>
              <w:rPr>
                <w:sz w:val="20"/>
                <w:szCs w:val="20"/>
                <w:lang w:val="en-CA" w:eastAsia="en-CA"/>
              </w:rPr>
            </w:pPr>
            <w:r w:rsidRPr="00B35CB9">
              <w:rPr>
                <w:sz w:val="20"/>
                <w:szCs w:val="20"/>
                <w:lang w:val="fr" w:eastAsia="fr"/>
              </w:rPr>
              <w:t>493 190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4169B20" w14:textId="77777777" w:rsidR="000D5932" w:rsidRPr="00B35CB9" w:rsidRDefault="000D5932" w:rsidP="000D5932">
            <w:pPr>
              <w:jc w:val="right"/>
              <w:rPr>
                <w:sz w:val="20"/>
                <w:szCs w:val="20"/>
                <w:lang w:val="en-CA" w:eastAsia="en-CA"/>
              </w:rPr>
            </w:pPr>
            <w:r w:rsidRPr="00B35CB9">
              <w:rPr>
                <w:sz w:val="20"/>
                <w:szCs w:val="20"/>
                <w:lang w:val="fr" w:eastAsia="fr"/>
              </w:rPr>
              <w:t>316 810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249DF43" w14:textId="77777777" w:rsidR="000D5932" w:rsidRPr="00B35CB9" w:rsidRDefault="000D5932" w:rsidP="000D5932">
            <w:pPr>
              <w:jc w:val="right"/>
              <w:rPr>
                <w:sz w:val="20"/>
                <w:szCs w:val="20"/>
                <w:lang w:val="en-CA" w:eastAsia="en-CA"/>
              </w:rPr>
            </w:pPr>
            <w:r w:rsidRPr="00B35CB9">
              <w:rPr>
                <w:sz w:val="20"/>
                <w:szCs w:val="20"/>
                <w:lang w:val="fr" w:eastAsia="fr"/>
              </w:rPr>
              <w:t>61</w:t>
            </w:r>
          </w:p>
        </w:tc>
      </w:tr>
      <w:tr w:rsidR="000D5932" w:rsidRPr="00B35CB9" w14:paraId="3AC82C3E"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534A41" w14:textId="77777777" w:rsidR="000D5932" w:rsidRPr="00B35CB9" w:rsidRDefault="000D5932" w:rsidP="000D5932">
            <w:pPr>
              <w:jc w:val="left"/>
              <w:rPr>
                <w:sz w:val="20"/>
                <w:szCs w:val="20"/>
                <w:lang w:val="en-CA" w:eastAsia="en-CA"/>
              </w:rPr>
            </w:pPr>
            <w:r w:rsidRPr="00B35CB9">
              <w:rPr>
                <w:sz w:val="20"/>
                <w:szCs w:val="20"/>
                <w:lang w:val="fr" w:eastAsia="fr"/>
              </w:rPr>
              <w:t>Nauru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554508A"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EA2AF6C" w14:textId="77777777" w:rsidR="000D5932" w:rsidRPr="00B35CB9" w:rsidRDefault="000D5932" w:rsidP="000D5932">
            <w:pPr>
              <w:jc w:val="right"/>
              <w:rPr>
                <w:sz w:val="20"/>
                <w:szCs w:val="20"/>
                <w:lang w:val="en-CA" w:eastAsia="en-CA"/>
              </w:rPr>
            </w:pPr>
            <w:r w:rsidRPr="00B35CB9">
              <w:rPr>
                <w:sz w:val="20"/>
                <w:szCs w:val="20"/>
                <w:lang w:val="fr" w:eastAsia="fr"/>
              </w:rPr>
              <w:t>66 600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230B4A6" w14:textId="77777777" w:rsidR="000D5932" w:rsidRPr="00B35CB9" w:rsidRDefault="000D5932" w:rsidP="000D5932">
            <w:pPr>
              <w:jc w:val="right"/>
              <w:rPr>
                <w:sz w:val="20"/>
                <w:szCs w:val="20"/>
                <w:lang w:val="en-CA" w:eastAsia="en-CA"/>
              </w:rPr>
            </w:pPr>
            <w:r w:rsidRPr="00B35CB9">
              <w:rPr>
                <w:sz w:val="20"/>
                <w:szCs w:val="20"/>
                <w:lang w:val="fr" w:eastAsia="fr"/>
              </w:rPr>
              <w:t>48 625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18F2C3B" w14:textId="77777777" w:rsidR="000D5932" w:rsidRPr="00B35CB9" w:rsidRDefault="000D5932" w:rsidP="000D5932">
            <w:pPr>
              <w:jc w:val="right"/>
              <w:rPr>
                <w:sz w:val="20"/>
                <w:szCs w:val="20"/>
                <w:lang w:val="en-CA" w:eastAsia="en-CA"/>
              </w:rPr>
            </w:pPr>
            <w:r w:rsidRPr="00B35CB9">
              <w:rPr>
                <w:sz w:val="20"/>
                <w:szCs w:val="20"/>
                <w:lang w:val="fr" w:eastAsia="fr"/>
              </w:rPr>
              <w:t>17 975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CA0AADF" w14:textId="77777777" w:rsidR="000D5932" w:rsidRPr="00B35CB9" w:rsidRDefault="000D5932" w:rsidP="000D5932">
            <w:pPr>
              <w:jc w:val="right"/>
              <w:rPr>
                <w:sz w:val="20"/>
                <w:szCs w:val="20"/>
                <w:lang w:val="en-CA" w:eastAsia="en-CA"/>
              </w:rPr>
            </w:pPr>
            <w:r w:rsidRPr="00B35CB9">
              <w:rPr>
                <w:sz w:val="20"/>
                <w:szCs w:val="20"/>
                <w:lang w:val="fr" w:eastAsia="fr"/>
              </w:rPr>
              <w:t>73</w:t>
            </w:r>
          </w:p>
        </w:tc>
      </w:tr>
      <w:tr w:rsidR="000D5932" w:rsidRPr="00B35CB9" w14:paraId="0679E46F"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560A7C" w14:textId="77777777" w:rsidR="000D5932" w:rsidRPr="00B35CB9" w:rsidRDefault="000D5932" w:rsidP="000D5932">
            <w:pPr>
              <w:jc w:val="left"/>
              <w:rPr>
                <w:sz w:val="20"/>
                <w:szCs w:val="20"/>
                <w:lang w:val="en-CA" w:eastAsia="en-CA"/>
              </w:rPr>
            </w:pPr>
            <w:r w:rsidRPr="00B35CB9">
              <w:rPr>
                <w:sz w:val="20"/>
                <w:szCs w:val="20"/>
                <w:lang w:val="fr" w:eastAsia="fr"/>
              </w:rPr>
              <w:t>Népal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DD0738" w14:textId="77777777" w:rsidR="000D5932" w:rsidRPr="00B35CB9" w:rsidRDefault="000D5932" w:rsidP="000D5932">
            <w:pPr>
              <w:jc w:val="right"/>
              <w:rPr>
                <w:sz w:val="20"/>
                <w:szCs w:val="20"/>
                <w:lang w:val="en-CA" w:eastAsia="en-CA"/>
              </w:rPr>
            </w:pPr>
            <w:r w:rsidRPr="00B35CB9">
              <w:rPr>
                <w:sz w:val="20"/>
                <w:szCs w:val="20"/>
                <w:lang w:val="fr" w:eastAsia="fr"/>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96AD6D1" w14:textId="77777777" w:rsidR="000D5932" w:rsidRPr="00B35CB9" w:rsidRDefault="000D5932" w:rsidP="000D5932">
            <w:pPr>
              <w:jc w:val="right"/>
              <w:rPr>
                <w:sz w:val="20"/>
                <w:szCs w:val="20"/>
                <w:lang w:val="en-CA" w:eastAsia="en-CA"/>
              </w:rPr>
            </w:pPr>
            <w:r w:rsidRPr="00B35CB9">
              <w:rPr>
                <w:sz w:val="20"/>
                <w:szCs w:val="20"/>
                <w:lang w:val="fr" w:eastAsia="fr"/>
              </w:rPr>
              <w:t>189 000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2C00A49" w14:textId="77777777" w:rsidR="000D5932" w:rsidRPr="00B35CB9" w:rsidRDefault="000D5932" w:rsidP="000D5932">
            <w:pPr>
              <w:jc w:val="right"/>
              <w:rPr>
                <w:sz w:val="20"/>
                <w:szCs w:val="20"/>
                <w:lang w:val="en-CA" w:eastAsia="en-CA"/>
              </w:rPr>
            </w:pPr>
            <w:r w:rsidRPr="00B35CB9">
              <w:rPr>
                <w:sz w:val="20"/>
                <w:szCs w:val="20"/>
                <w:lang w:val="fr" w:eastAsia="fr"/>
              </w:rPr>
              <w:t>137 941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C575DBF" w14:textId="77777777" w:rsidR="000D5932" w:rsidRPr="00B35CB9" w:rsidRDefault="000D5932" w:rsidP="000D5932">
            <w:pPr>
              <w:jc w:val="right"/>
              <w:rPr>
                <w:sz w:val="20"/>
                <w:szCs w:val="20"/>
                <w:lang w:val="en-CA" w:eastAsia="en-CA"/>
              </w:rPr>
            </w:pPr>
            <w:r w:rsidRPr="00B35CB9">
              <w:rPr>
                <w:sz w:val="20"/>
                <w:szCs w:val="20"/>
                <w:lang w:val="fr" w:eastAsia="fr"/>
              </w:rPr>
              <w:t>51 059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EB45051" w14:textId="77777777" w:rsidR="000D5932" w:rsidRPr="00B35CB9" w:rsidRDefault="000D5932" w:rsidP="000D5932">
            <w:pPr>
              <w:jc w:val="right"/>
              <w:rPr>
                <w:sz w:val="20"/>
                <w:szCs w:val="20"/>
                <w:lang w:val="en-CA" w:eastAsia="en-CA"/>
              </w:rPr>
            </w:pPr>
            <w:r w:rsidRPr="00B35CB9">
              <w:rPr>
                <w:sz w:val="20"/>
                <w:szCs w:val="20"/>
                <w:lang w:val="fr" w:eastAsia="fr"/>
              </w:rPr>
              <w:t>73</w:t>
            </w:r>
          </w:p>
        </w:tc>
      </w:tr>
      <w:tr w:rsidR="000D5932" w:rsidRPr="00B35CB9" w14:paraId="48F86D1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3D21DC" w14:textId="77777777" w:rsidR="000D5932" w:rsidRPr="00B35CB9" w:rsidRDefault="000D5932" w:rsidP="000D5932">
            <w:pPr>
              <w:jc w:val="left"/>
              <w:rPr>
                <w:sz w:val="20"/>
                <w:szCs w:val="20"/>
                <w:lang w:val="en-CA" w:eastAsia="en-CA"/>
              </w:rPr>
            </w:pPr>
            <w:r w:rsidRPr="00B35CB9">
              <w:rPr>
                <w:sz w:val="20"/>
                <w:szCs w:val="20"/>
                <w:lang w:val="fr" w:eastAsia="fr"/>
              </w:rPr>
              <w:t>Nicaragua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D48BCDA" w14:textId="77777777" w:rsidR="000D5932" w:rsidRPr="00B35CB9" w:rsidRDefault="000D5932" w:rsidP="000D5932">
            <w:pPr>
              <w:jc w:val="right"/>
              <w:rPr>
                <w:sz w:val="20"/>
                <w:szCs w:val="20"/>
                <w:lang w:val="en-CA" w:eastAsia="en-CA"/>
              </w:rPr>
            </w:pPr>
            <w:r w:rsidRPr="00B35CB9">
              <w:rPr>
                <w:sz w:val="20"/>
                <w:szCs w:val="20"/>
                <w:lang w:val="fr" w:eastAsia="fr"/>
              </w:rPr>
              <w:t>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A81DF6B" w14:textId="77777777" w:rsidR="000D5932" w:rsidRPr="00B35CB9" w:rsidRDefault="000D5932" w:rsidP="000D5932">
            <w:pPr>
              <w:jc w:val="right"/>
              <w:rPr>
                <w:sz w:val="20"/>
                <w:szCs w:val="20"/>
                <w:lang w:val="en-CA" w:eastAsia="en-CA"/>
              </w:rPr>
            </w:pPr>
            <w:r w:rsidRPr="00B35CB9">
              <w:rPr>
                <w:sz w:val="20"/>
                <w:szCs w:val="20"/>
                <w:lang w:val="fr" w:eastAsia="fr"/>
              </w:rPr>
              <w:t>292 777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364FF30" w14:textId="77777777" w:rsidR="000D5932" w:rsidRPr="00B35CB9" w:rsidRDefault="000D5932" w:rsidP="000D5932">
            <w:pPr>
              <w:jc w:val="right"/>
              <w:rPr>
                <w:sz w:val="20"/>
                <w:szCs w:val="20"/>
                <w:lang w:val="en-CA" w:eastAsia="en-CA"/>
              </w:rPr>
            </w:pPr>
            <w:r w:rsidRPr="00B35CB9">
              <w:rPr>
                <w:sz w:val="20"/>
                <w:szCs w:val="20"/>
                <w:lang w:val="fr" w:eastAsia="fr"/>
              </w:rPr>
              <w:t>201 248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49E9CD2" w14:textId="77777777" w:rsidR="000D5932" w:rsidRPr="00B35CB9" w:rsidRDefault="000D5932" w:rsidP="000D5932">
            <w:pPr>
              <w:jc w:val="right"/>
              <w:rPr>
                <w:sz w:val="20"/>
                <w:szCs w:val="20"/>
                <w:lang w:val="en-CA" w:eastAsia="en-CA"/>
              </w:rPr>
            </w:pPr>
            <w:r w:rsidRPr="00B35CB9">
              <w:rPr>
                <w:sz w:val="20"/>
                <w:szCs w:val="20"/>
                <w:lang w:val="fr" w:eastAsia="fr"/>
              </w:rPr>
              <w:t>91 529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3F2E998" w14:textId="77777777" w:rsidR="000D5932" w:rsidRPr="00B35CB9" w:rsidRDefault="000D5932" w:rsidP="000D5932">
            <w:pPr>
              <w:jc w:val="right"/>
              <w:rPr>
                <w:sz w:val="20"/>
                <w:szCs w:val="20"/>
                <w:lang w:val="en-CA" w:eastAsia="en-CA"/>
              </w:rPr>
            </w:pPr>
            <w:r w:rsidRPr="00B35CB9">
              <w:rPr>
                <w:sz w:val="20"/>
                <w:szCs w:val="20"/>
                <w:lang w:val="fr" w:eastAsia="fr"/>
              </w:rPr>
              <w:t>69</w:t>
            </w:r>
          </w:p>
        </w:tc>
      </w:tr>
      <w:tr w:rsidR="000D5932" w:rsidRPr="00B35CB9" w14:paraId="3295295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D7E1BBD" w14:textId="77777777" w:rsidR="000D5932" w:rsidRPr="00B35CB9" w:rsidRDefault="000D5932" w:rsidP="000D5932">
            <w:pPr>
              <w:jc w:val="left"/>
              <w:rPr>
                <w:sz w:val="20"/>
                <w:szCs w:val="20"/>
                <w:lang w:val="en-CA" w:eastAsia="en-CA"/>
              </w:rPr>
            </w:pPr>
            <w:r w:rsidRPr="00B35CB9">
              <w:rPr>
                <w:sz w:val="20"/>
                <w:szCs w:val="20"/>
                <w:lang w:val="fr" w:eastAsia="fr"/>
              </w:rPr>
              <w:t>Niger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9FB22AF" w14:textId="77777777" w:rsidR="000D5932" w:rsidRPr="00B35CB9" w:rsidRDefault="000D5932" w:rsidP="000D5932">
            <w:pPr>
              <w:jc w:val="right"/>
              <w:rPr>
                <w:sz w:val="20"/>
                <w:szCs w:val="20"/>
                <w:lang w:val="en-CA" w:eastAsia="en-CA"/>
              </w:rPr>
            </w:pPr>
            <w:r w:rsidRPr="00B35CB9">
              <w:rPr>
                <w:sz w:val="20"/>
                <w:szCs w:val="20"/>
                <w:lang w:val="fr" w:eastAsia="fr"/>
              </w:rPr>
              <w:t>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26E8BAF" w14:textId="77777777" w:rsidR="000D5932" w:rsidRPr="00B35CB9" w:rsidRDefault="000D5932" w:rsidP="000D5932">
            <w:pPr>
              <w:jc w:val="right"/>
              <w:rPr>
                <w:sz w:val="20"/>
                <w:szCs w:val="20"/>
                <w:lang w:val="en-CA" w:eastAsia="en-CA"/>
              </w:rPr>
            </w:pPr>
            <w:r w:rsidRPr="00B35CB9">
              <w:rPr>
                <w:sz w:val="20"/>
                <w:szCs w:val="20"/>
                <w:lang w:val="fr" w:eastAsia="fr"/>
              </w:rPr>
              <w:t>274 090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5F198EF" w14:textId="77777777" w:rsidR="000D5932" w:rsidRPr="00B35CB9" w:rsidRDefault="000D5932" w:rsidP="000D5932">
            <w:pPr>
              <w:jc w:val="right"/>
              <w:rPr>
                <w:sz w:val="20"/>
                <w:szCs w:val="20"/>
                <w:lang w:val="en-CA" w:eastAsia="en-CA"/>
              </w:rPr>
            </w:pPr>
            <w:r w:rsidRPr="00B35CB9">
              <w:rPr>
                <w:sz w:val="20"/>
                <w:szCs w:val="20"/>
                <w:lang w:val="fr" w:eastAsia="fr"/>
              </w:rPr>
              <w:t>273 764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084D2ED" w14:textId="77777777" w:rsidR="000D5932" w:rsidRPr="00B35CB9" w:rsidRDefault="000D5932" w:rsidP="000D5932">
            <w:pPr>
              <w:jc w:val="right"/>
              <w:rPr>
                <w:sz w:val="20"/>
                <w:szCs w:val="20"/>
                <w:lang w:val="en-CA" w:eastAsia="en-CA"/>
              </w:rPr>
            </w:pPr>
            <w:r w:rsidRPr="00B35CB9">
              <w:rPr>
                <w:sz w:val="20"/>
                <w:szCs w:val="20"/>
                <w:lang w:val="fr" w:eastAsia="fr"/>
              </w:rPr>
              <w:t>326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29CC096"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621635D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5EAE58" w14:textId="77777777" w:rsidR="000D5932" w:rsidRPr="00B35CB9" w:rsidRDefault="000D5932" w:rsidP="000D5932">
            <w:pPr>
              <w:jc w:val="left"/>
              <w:rPr>
                <w:sz w:val="20"/>
                <w:szCs w:val="20"/>
                <w:lang w:val="en-CA" w:eastAsia="en-CA"/>
              </w:rPr>
            </w:pPr>
            <w:r w:rsidRPr="00B35CB9">
              <w:rPr>
                <w:sz w:val="20"/>
                <w:szCs w:val="20"/>
                <w:lang w:val="fr" w:eastAsia="fr"/>
              </w:rPr>
              <w:t>Nigéria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E531600" w14:textId="77777777" w:rsidR="000D5932" w:rsidRPr="00B35CB9" w:rsidRDefault="000D5932" w:rsidP="000D5932">
            <w:pPr>
              <w:jc w:val="right"/>
              <w:rPr>
                <w:sz w:val="20"/>
                <w:szCs w:val="20"/>
                <w:lang w:val="en-CA" w:eastAsia="en-CA"/>
              </w:rPr>
            </w:pPr>
            <w:r w:rsidRPr="00B35CB9">
              <w:rPr>
                <w:sz w:val="20"/>
                <w:szCs w:val="20"/>
                <w:lang w:val="fr" w:eastAsia="fr"/>
              </w:rPr>
              <w:t>143,7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47FC209" w14:textId="77777777" w:rsidR="000D5932" w:rsidRPr="00B35CB9" w:rsidRDefault="000D5932" w:rsidP="000D5932">
            <w:pPr>
              <w:jc w:val="right"/>
              <w:rPr>
                <w:sz w:val="20"/>
                <w:szCs w:val="20"/>
                <w:lang w:val="en-CA" w:eastAsia="en-CA"/>
              </w:rPr>
            </w:pPr>
            <w:r w:rsidRPr="00B35CB9">
              <w:rPr>
                <w:sz w:val="20"/>
                <w:szCs w:val="20"/>
                <w:lang w:val="fr" w:eastAsia="fr"/>
              </w:rPr>
              <w:t>7 978 283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443AA69" w14:textId="77777777" w:rsidR="000D5932" w:rsidRPr="00B35CB9" w:rsidRDefault="000D5932" w:rsidP="000D5932">
            <w:pPr>
              <w:jc w:val="right"/>
              <w:rPr>
                <w:sz w:val="20"/>
                <w:szCs w:val="20"/>
                <w:lang w:val="en-CA" w:eastAsia="en-CA"/>
              </w:rPr>
            </w:pPr>
            <w:r w:rsidRPr="00B35CB9">
              <w:rPr>
                <w:sz w:val="20"/>
                <w:szCs w:val="20"/>
                <w:lang w:val="fr" w:eastAsia="fr"/>
              </w:rPr>
              <w:t>4 668 850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2ED6180" w14:textId="77777777" w:rsidR="000D5932" w:rsidRPr="00B35CB9" w:rsidRDefault="000D5932" w:rsidP="000D5932">
            <w:pPr>
              <w:jc w:val="right"/>
              <w:rPr>
                <w:sz w:val="20"/>
                <w:szCs w:val="20"/>
                <w:lang w:val="en-CA" w:eastAsia="en-CA"/>
              </w:rPr>
            </w:pPr>
            <w:r w:rsidRPr="00B35CB9">
              <w:rPr>
                <w:sz w:val="20"/>
                <w:szCs w:val="20"/>
                <w:lang w:val="fr" w:eastAsia="fr"/>
              </w:rPr>
              <w:t>3 309 433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7C23FCC" w14:textId="77777777" w:rsidR="000D5932" w:rsidRPr="00B35CB9" w:rsidRDefault="000D5932" w:rsidP="000D5932">
            <w:pPr>
              <w:jc w:val="right"/>
              <w:rPr>
                <w:sz w:val="20"/>
                <w:szCs w:val="20"/>
                <w:lang w:val="en-CA" w:eastAsia="en-CA"/>
              </w:rPr>
            </w:pPr>
            <w:r w:rsidRPr="00B35CB9">
              <w:rPr>
                <w:sz w:val="20"/>
                <w:szCs w:val="20"/>
                <w:lang w:val="fr" w:eastAsia="fr"/>
              </w:rPr>
              <w:t>59</w:t>
            </w:r>
          </w:p>
        </w:tc>
      </w:tr>
      <w:tr w:rsidR="000D5932" w:rsidRPr="00B35CB9" w14:paraId="731E5B1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91C9D47" w14:textId="77777777" w:rsidR="000D5932" w:rsidRPr="00B35CB9" w:rsidRDefault="000D5932" w:rsidP="000D5932">
            <w:pPr>
              <w:jc w:val="left"/>
              <w:rPr>
                <w:sz w:val="20"/>
                <w:szCs w:val="20"/>
                <w:lang w:val="en-CA" w:eastAsia="en-CA"/>
              </w:rPr>
            </w:pPr>
            <w:r w:rsidRPr="00B35CB9">
              <w:rPr>
                <w:sz w:val="20"/>
                <w:szCs w:val="20"/>
                <w:lang w:val="fr" w:eastAsia="fr"/>
              </w:rPr>
              <w:lastRenderedPageBreak/>
              <w:t>Nioué</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9CA5F4C"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3B6AA6B" w14:textId="77777777" w:rsidR="000D5932" w:rsidRPr="00B35CB9" w:rsidRDefault="000D5932" w:rsidP="000D5932">
            <w:pPr>
              <w:jc w:val="right"/>
              <w:rPr>
                <w:sz w:val="20"/>
                <w:szCs w:val="20"/>
                <w:lang w:val="en-CA" w:eastAsia="en-CA"/>
              </w:rPr>
            </w:pPr>
            <w:r w:rsidRPr="00B35CB9">
              <w:rPr>
                <w:sz w:val="20"/>
                <w:szCs w:val="20"/>
                <w:lang w:val="fr" w:eastAsia="fr"/>
              </w:rPr>
              <w:t>65 700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1B4B379" w14:textId="77777777" w:rsidR="000D5932" w:rsidRPr="00B35CB9" w:rsidRDefault="000D5932" w:rsidP="000D5932">
            <w:pPr>
              <w:jc w:val="right"/>
              <w:rPr>
                <w:sz w:val="20"/>
                <w:szCs w:val="20"/>
                <w:lang w:val="en-CA" w:eastAsia="en-CA"/>
              </w:rPr>
            </w:pPr>
            <w:r w:rsidRPr="00B35CB9">
              <w:rPr>
                <w:sz w:val="20"/>
                <w:szCs w:val="20"/>
                <w:lang w:val="fr" w:eastAsia="fr"/>
              </w:rPr>
              <w:t>57 225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C55F250" w14:textId="77777777" w:rsidR="000D5932" w:rsidRPr="00B35CB9" w:rsidRDefault="000D5932" w:rsidP="000D5932">
            <w:pPr>
              <w:jc w:val="right"/>
              <w:rPr>
                <w:sz w:val="20"/>
                <w:szCs w:val="20"/>
                <w:lang w:val="en-CA" w:eastAsia="en-CA"/>
              </w:rPr>
            </w:pPr>
            <w:r w:rsidRPr="00B35CB9">
              <w:rPr>
                <w:sz w:val="20"/>
                <w:szCs w:val="20"/>
                <w:lang w:val="fr" w:eastAsia="fr"/>
              </w:rPr>
              <w:t>8 475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83DBA3B" w14:textId="77777777" w:rsidR="000D5932" w:rsidRPr="00B35CB9" w:rsidRDefault="000D5932" w:rsidP="000D5932">
            <w:pPr>
              <w:jc w:val="right"/>
              <w:rPr>
                <w:sz w:val="20"/>
                <w:szCs w:val="20"/>
                <w:lang w:val="en-CA" w:eastAsia="en-CA"/>
              </w:rPr>
            </w:pPr>
            <w:r w:rsidRPr="00B35CB9">
              <w:rPr>
                <w:sz w:val="20"/>
                <w:szCs w:val="20"/>
                <w:lang w:val="fr" w:eastAsia="fr"/>
              </w:rPr>
              <w:t>87</w:t>
            </w:r>
          </w:p>
        </w:tc>
      </w:tr>
      <w:tr w:rsidR="000D5932" w:rsidRPr="00B35CB9" w14:paraId="02C2F42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99BD0C" w14:textId="77777777" w:rsidR="000D5932" w:rsidRPr="00B35CB9" w:rsidRDefault="000D5932" w:rsidP="000D5932">
            <w:pPr>
              <w:jc w:val="left"/>
              <w:rPr>
                <w:sz w:val="20"/>
                <w:szCs w:val="20"/>
                <w:lang w:val="en-CA" w:eastAsia="en-CA"/>
              </w:rPr>
            </w:pPr>
            <w:r w:rsidRPr="00B35CB9">
              <w:rPr>
                <w:sz w:val="20"/>
                <w:szCs w:val="20"/>
                <w:lang w:val="fr" w:eastAsia="fr"/>
              </w:rPr>
              <w:t>Macédoine du Nord</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AF67604" w14:textId="77777777" w:rsidR="000D5932" w:rsidRPr="00B35CB9" w:rsidRDefault="000D5932" w:rsidP="000D5932">
            <w:pPr>
              <w:jc w:val="right"/>
              <w:rPr>
                <w:sz w:val="20"/>
                <w:szCs w:val="20"/>
                <w:lang w:val="en-CA" w:eastAsia="en-CA"/>
              </w:rPr>
            </w:pPr>
            <w:r w:rsidRPr="00B35CB9">
              <w:rPr>
                <w:sz w:val="20"/>
                <w:szCs w:val="20"/>
                <w:lang w:val="fr" w:eastAsia="fr"/>
              </w:rPr>
              <w:t>2,1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C1A2648" w14:textId="77777777" w:rsidR="000D5932" w:rsidRPr="00B35CB9" w:rsidRDefault="000D5932" w:rsidP="000D5932">
            <w:pPr>
              <w:jc w:val="right"/>
              <w:rPr>
                <w:sz w:val="20"/>
                <w:szCs w:val="20"/>
                <w:lang w:val="en-CA" w:eastAsia="en-CA"/>
              </w:rPr>
            </w:pPr>
            <w:r w:rsidRPr="00B35CB9">
              <w:rPr>
                <w:sz w:val="20"/>
                <w:szCs w:val="20"/>
                <w:lang w:val="fr" w:eastAsia="fr"/>
              </w:rPr>
              <w:t>927 130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23B8627" w14:textId="77777777" w:rsidR="000D5932" w:rsidRPr="00B35CB9" w:rsidRDefault="000D5932" w:rsidP="000D5932">
            <w:pPr>
              <w:jc w:val="right"/>
              <w:rPr>
                <w:sz w:val="20"/>
                <w:szCs w:val="20"/>
                <w:lang w:val="en-CA" w:eastAsia="en-CA"/>
              </w:rPr>
            </w:pPr>
            <w:r w:rsidRPr="00B35CB9">
              <w:rPr>
                <w:sz w:val="20"/>
                <w:szCs w:val="20"/>
                <w:lang w:val="fr" w:eastAsia="fr"/>
              </w:rPr>
              <w:t>753 294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0965286" w14:textId="77777777" w:rsidR="000D5932" w:rsidRPr="00B35CB9" w:rsidRDefault="000D5932" w:rsidP="000D5932">
            <w:pPr>
              <w:jc w:val="right"/>
              <w:rPr>
                <w:sz w:val="20"/>
                <w:szCs w:val="20"/>
                <w:lang w:val="en-CA" w:eastAsia="en-CA"/>
              </w:rPr>
            </w:pPr>
            <w:r w:rsidRPr="00B35CB9">
              <w:rPr>
                <w:sz w:val="20"/>
                <w:szCs w:val="20"/>
                <w:lang w:val="fr" w:eastAsia="fr"/>
              </w:rPr>
              <w:t>173 837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1E895AD" w14:textId="77777777" w:rsidR="000D5932" w:rsidRPr="00B35CB9" w:rsidRDefault="000D5932" w:rsidP="000D5932">
            <w:pPr>
              <w:jc w:val="right"/>
              <w:rPr>
                <w:sz w:val="20"/>
                <w:szCs w:val="20"/>
                <w:lang w:val="en-CA" w:eastAsia="en-CA"/>
              </w:rPr>
            </w:pPr>
            <w:r w:rsidRPr="00B35CB9">
              <w:rPr>
                <w:sz w:val="20"/>
                <w:szCs w:val="20"/>
                <w:lang w:val="fr" w:eastAsia="fr"/>
              </w:rPr>
              <w:t>81</w:t>
            </w:r>
          </w:p>
        </w:tc>
      </w:tr>
      <w:tr w:rsidR="000D5932" w:rsidRPr="00B35CB9" w14:paraId="02492A7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C1C4738" w14:textId="77777777" w:rsidR="000D5932" w:rsidRPr="00B35CB9" w:rsidRDefault="000D5932" w:rsidP="000D5932">
            <w:pPr>
              <w:jc w:val="left"/>
              <w:rPr>
                <w:sz w:val="20"/>
                <w:szCs w:val="20"/>
                <w:lang w:val="en-CA" w:eastAsia="en-CA"/>
              </w:rPr>
            </w:pPr>
            <w:r w:rsidRPr="00B35CB9">
              <w:rPr>
                <w:sz w:val="20"/>
                <w:szCs w:val="20"/>
                <w:lang w:val="fr" w:eastAsia="fr"/>
              </w:rPr>
              <w:t>Oman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3E4EFC9" w14:textId="77777777" w:rsidR="000D5932" w:rsidRPr="00B35CB9" w:rsidRDefault="000D5932" w:rsidP="000D5932">
            <w:pPr>
              <w:jc w:val="right"/>
              <w:rPr>
                <w:sz w:val="20"/>
                <w:szCs w:val="20"/>
                <w:lang w:val="en-CA" w:eastAsia="en-CA"/>
              </w:rPr>
            </w:pPr>
            <w:r w:rsidRPr="00B35CB9">
              <w:rPr>
                <w:sz w:val="20"/>
                <w:szCs w:val="20"/>
                <w:lang w:val="fr" w:eastAsia="fr"/>
              </w:rPr>
              <w:t>10,6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CFC494" w14:textId="77777777" w:rsidR="000D5932" w:rsidRPr="00B35CB9" w:rsidRDefault="000D5932" w:rsidP="000D5932">
            <w:pPr>
              <w:jc w:val="right"/>
              <w:rPr>
                <w:sz w:val="20"/>
                <w:szCs w:val="20"/>
                <w:lang w:val="en-CA" w:eastAsia="en-CA"/>
              </w:rPr>
            </w:pPr>
            <w:r w:rsidRPr="00B35CB9">
              <w:rPr>
                <w:sz w:val="20"/>
                <w:szCs w:val="20"/>
                <w:lang w:val="fr" w:eastAsia="fr"/>
              </w:rPr>
              <w:t>840 890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DB55929" w14:textId="77777777" w:rsidR="000D5932" w:rsidRPr="00B35CB9" w:rsidRDefault="000D5932" w:rsidP="000D5932">
            <w:pPr>
              <w:jc w:val="right"/>
              <w:rPr>
                <w:sz w:val="20"/>
                <w:szCs w:val="20"/>
                <w:lang w:val="en-CA" w:eastAsia="en-CA"/>
              </w:rPr>
            </w:pPr>
            <w:r w:rsidRPr="00B35CB9">
              <w:rPr>
                <w:sz w:val="20"/>
                <w:szCs w:val="20"/>
                <w:lang w:val="fr" w:eastAsia="fr"/>
              </w:rPr>
              <w:t>646 697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2A77FF" w14:textId="77777777" w:rsidR="000D5932" w:rsidRPr="00B35CB9" w:rsidRDefault="000D5932" w:rsidP="000D5932">
            <w:pPr>
              <w:jc w:val="right"/>
              <w:rPr>
                <w:sz w:val="20"/>
                <w:szCs w:val="20"/>
                <w:lang w:val="en-CA" w:eastAsia="en-CA"/>
              </w:rPr>
            </w:pPr>
            <w:r w:rsidRPr="00B35CB9">
              <w:rPr>
                <w:sz w:val="20"/>
                <w:szCs w:val="20"/>
                <w:lang w:val="fr" w:eastAsia="fr"/>
              </w:rPr>
              <w:t>194 194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54A6673" w14:textId="77777777" w:rsidR="000D5932" w:rsidRPr="00B35CB9" w:rsidRDefault="000D5932" w:rsidP="000D5932">
            <w:pPr>
              <w:jc w:val="right"/>
              <w:rPr>
                <w:sz w:val="20"/>
                <w:szCs w:val="20"/>
                <w:lang w:val="en-CA" w:eastAsia="en-CA"/>
              </w:rPr>
            </w:pPr>
            <w:r w:rsidRPr="00B35CB9">
              <w:rPr>
                <w:sz w:val="20"/>
                <w:szCs w:val="20"/>
                <w:lang w:val="fr" w:eastAsia="fr"/>
              </w:rPr>
              <w:t>77</w:t>
            </w:r>
          </w:p>
        </w:tc>
      </w:tr>
      <w:tr w:rsidR="000D5932" w:rsidRPr="00B35CB9" w14:paraId="4F41A41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BEDCA4D" w14:textId="77777777" w:rsidR="000D5932" w:rsidRPr="00B35CB9" w:rsidRDefault="000D5932" w:rsidP="000D5932">
            <w:pPr>
              <w:jc w:val="left"/>
              <w:rPr>
                <w:sz w:val="20"/>
                <w:szCs w:val="20"/>
                <w:lang w:val="en-CA" w:eastAsia="en-CA"/>
              </w:rPr>
            </w:pPr>
            <w:r w:rsidRPr="00B35CB9">
              <w:rPr>
                <w:sz w:val="20"/>
                <w:szCs w:val="20"/>
                <w:lang w:val="fr" w:eastAsia="fr"/>
              </w:rPr>
              <w:t>Pakistan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C76CDFA" w14:textId="77777777" w:rsidR="000D5932" w:rsidRPr="00B35CB9" w:rsidRDefault="000D5932" w:rsidP="000D5932">
            <w:pPr>
              <w:jc w:val="right"/>
              <w:rPr>
                <w:sz w:val="20"/>
                <w:szCs w:val="20"/>
                <w:lang w:val="en-CA" w:eastAsia="en-CA"/>
              </w:rPr>
            </w:pPr>
            <w:r w:rsidRPr="00B35CB9">
              <w:rPr>
                <w:sz w:val="20"/>
                <w:szCs w:val="20"/>
                <w:lang w:val="fr" w:eastAsia="fr"/>
              </w:rPr>
              <w:t>136,3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4C8F723" w14:textId="77777777" w:rsidR="000D5932" w:rsidRPr="00B35CB9" w:rsidRDefault="000D5932" w:rsidP="000D5932">
            <w:pPr>
              <w:jc w:val="right"/>
              <w:rPr>
                <w:sz w:val="20"/>
                <w:szCs w:val="20"/>
                <w:lang w:val="en-CA" w:eastAsia="en-CA"/>
              </w:rPr>
            </w:pPr>
            <w:r w:rsidRPr="00B35CB9">
              <w:rPr>
                <w:sz w:val="20"/>
                <w:szCs w:val="20"/>
                <w:lang w:val="fr" w:eastAsia="fr"/>
              </w:rPr>
              <w:t>7 992 576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CBDFBB7" w14:textId="77777777" w:rsidR="000D5932" w:rsidRPr="00B35CB9" w:rsidRDefault="000D5932" w:rsidP="000D5932">
            <w:pPr>
              <w:jc w:val="right"/>
              <w:rPr>
                <w:sz w:val="20"/>
                <w:szCs w:val="20"/>
                <w:lang w:val="en-CA" w:eastAsia="en-CA"/>
              </w:rPr>
            </w:pPr>
            <w:r w:rsidRPr="00B35CB9">
              <w:rPr>
                <w:sz w:val="20"/>
                <w:szCs w:val="20"/>
                <w:lang w:val="fr" w:eastAsia="fr"/>
              </w:rPr>
              <w:t>5 938 228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F6E7B03" w14:textId="77777777" w:rsidR="000D5932" w:rsidRPr="00B35CB9" w:rsidRDefault="000D5932" w:rsidP="000D5932">
            <w:pPr>
              <w:jc w:val="right"/>
              <w:rPr>
                <w:sz w:val="20"/>
                <w:szCs w:val="20"/>
                <w:lang w:val="en-CA" w:eastAsia="en-CA"/>
              </w:rPr>
            </w:pPr>
            <w:r w:rsidRPr="00B35CB9">
              <w:rPr>
                <w:sz w:val="20"/>
                <w:szCs w:val="20"/>
                <w:lang w:val="fr" w:eastAsia="fr"/>
              </w:rPr>
              <w:t>2 054 348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C7212A2" w14:textId="77777777" w:rsidR="000D5932" w:rsidRPr="00B35CB9" w:rsidRDefault="000D5932" w:rsidP="000D5932">
            <w:pPr>
              <w:jc w:val="right"/>
              <w:rPr>
                <w:sz w:val="20"/>
                <w:szCs w:val="20"/>
                <w:lang w:val="en-CA" w:eastAsia="en-CA"/>
              </w:rPr>
            </w:pPr>
            <w:r w:rsidRPr="00B35CB9">
              <w:rPr>
                <w:sz w:val="20"/>
                <w:szCs w:val="20"/>
                <w:lang w:val="fr" w:eastAsia="fr"/>
              </w:rPr>
              <w:t>74</w:t>
            </w:r>
          </w:p>
        </w:tc>
      </w:tr>
      <w:tr w:rsidR="000D5932" w:rsidRPr="00B35CB9" w14:paraId="021C5BB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41255B" w14:textId="77777777" w:rsidR="000D5932" w:rsidRPr="00B35CB9" w:rsidRDefault="000D5932" w:rsidP="000D5932">
            <w:pPr>
              <w:jc w:val="left"/>
              <w:rPr>
                <w:sz w:val="20"/>
                <w:szCs w:val="20"/>
                <w:lang w:val="en-CA" w:eastAsia="en-CA"/>
              </w:rPr>
            </w:pPr>
            <w:r w:rsidRPr="00B35CB9">
              <w:rPr>
                <w:sz w:val="20"/>
                <w:szCs w:val="20"/>
                <w:lang w:val="fr" w:eastAsia="fr"/>
              </w:rPr>
              <w:t>Palaos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242D877" w14:textId="77777777" w:rsidR="000D5932" w:rsidRPr="00B35CB9" w:rsidRDefault="000D5932" w:rsidP="000D5932">
            <w:pPr>
              <w:jc w:val="right"/>
              <w:rPr>
                <w:sz w:val="20"/>
                <w:szCs w:val="20"/>
                <w:lang w:val="en-CA" w:eastAsia="en-CA"/>
              </w:rPr>
            </w:pPr>
            <w:r w:rsidRPr="00B35CB9">
              <w:rPr>
                <w:sz w:val="20"/>
                <w:szCs w:val="20"/>
                <w:lang w:val="fr" w:eastAsia="fr"/>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9774738" w14:textId="77777777" w:rsidR="000D5932" w:rsidRPr="00B35CB9" w:rsidRDefault="000D5932" w:rsidP="000D5932">
            <w:pPr>
              <w:jc w:val="right"/>
              <w:rPr>
                <w:sz w:val="20"/>
                <w:szCs w:val="20"/>
                <w:lang w:val="en-CA" w:eastAsia="en-CA"/>
              </w:rPr>
            </w:pPr>
            <w:r w:rsidRPr="00B35CB9">
              <w:rPr>
                <w:sz w:val="20"/>
                <w:szCs w:val="20"/>
                <w:lang w:val="fr" w:eastAsia="fr"/>
              </w:rPr>
              <w:t>108 000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FF3D7BB" w14:textId="77777777" w:rsidR="000D5932" w:rsidRPr="00B35CB9" w:rsidRDefault="000D5932" w:rsidP="000D5932">
            <w:pPr>
              <w:jc w:val="right"/>
              <w:rPr>
                <w:sz w:val="20"/>
                <w:szCs w:val="20"/>
                <w:lang w:val="en-CA" w:eastAsia="en-CA"/>
              </w:rPr>
            </w:pPr>
            <w:r w:rsidRPr="00B35CB9">
              <w:rPr>
                <w:sz w:val="20"/>
                <w:szCs w:val="20"/>
                <w:lang w:val="fr" w:eastAsia="fr"/>
              </w:rPr>
              <w:t>82 875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8A7F71B" w14:textId="77777777" w:rsidR="000D5932" w:rsidRPr="00B35CB9" w:rsidRDefault="000D5932" w:rsidP="000D5932">
            <w:pPr>
              <w:jc w:val="right"/>
              <w:rPr>
                <w:sz w:val="20"/>
                <w:szCs w:val="20"/>
                <w:lang w:val="en-CA" w:eastAsia="en-CA"/>
              </w:rPr>
            </w:pPr>
            <w:r w:rsidRPr="00B35CB9">
              <w:rPr>
                <w:sz w:val="20"/>
                <w:szCs w:val="20"/>
                <w:lang w:val="fr" w:eastAsia="fr"/>
              </w:rPr>
              <w:t>25 125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EBF75F1" w14:textId="77777777" w:rsidR="000D5932" w:rsidRPr="00B35CB9" w:rsidRDefault="000D5932" w:rsidP="000D5932">
            <w:pPr>
              <w:jc w:val="right"/>
              <w:rPr>
                <w:sz w:val="20"/>
                <w:szCs w:val="20"/>
                <w:lang w:val="en-CA" w:eastAsia="en-CA"/>
              </w:rPr>
            </w:pPr>
            <w:r w:rsidRPr="00B35CB9">
              <w:rPr>
                <w:sz w:val="20"/>
                <w:szCs w:val="20"/>
                <w:lang w:val="fr" w:eastAsia="fr"/>
              </w:rPr>
              <w:t>77</w:t>
            </w:r>
          </w:p>
        </w:tc>
      </w:tr>
      <w:tr w:rsidR="000D5932" w:rsidRPr="00B35CB9" w14:paraId="2BDB7A5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F67789" w14:textId="77777777" w:rsidR="000D5932" w:rsidRPr="00B35CB9" w:rsidRDefault="000D5932" w:rsidP="000D5932">
            <w:pPr>
              <w:jc w:val="left"/>
              <w:rPr>
                <w:sz w:val="20"/>
                <w:szCs w:val="20"/>
                <w:lang w:val="en-CA" w:eastAsia="en-CA"/>
              </w:rPr>
            </w:pPr>
            <w:r w:rsidRPr="00B35CB9">
              <w:rPr>
                <w:sz w:val="20"/>
                <w:szCs w:val="20"/>
                <w:lang w:val="fr" w:eastAsia="fr"/>
              </w:rPr>
              <w:t>Panama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E547B44" w14:textId="77777777" w:rsidR="000D5932" w:rsidRPr="00B35CB9" w:rsidRDefault="000D5932" w:rsidP="000D5932">
            <w:pPr>
              <w:jc w:val="right"/>
              <w:rPr>
                <w:sz w:val="20"/>
                <w:szCs w:val="20"/>
                <w:lang w:val="en-CA" w:eastAsia="en-CA"/>
              </w:rPr>
            </w:pPr>
            <w:r w:rsidRPr="00B35CB9">
              <w:rPr>
                <w:sz w:val="20"/>
                <w:szCs w:val="20"/>
                <w:lang w:val="fr" w:eastAsia="fr"/>
              </w:rPr>
              <w:t>11,6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A09CEE6" w14:textId="77777777" w:rsidR="000D5932" w:rsidRPr="00B35CB9" w:rsidRDefault="000D5932" w:rsidP="000D5932">
            <w:pPr>
              <w:jc w:val="right"/>
              <w:rPr>
                <w:sz w:val="20"/>
                <w:szCs w:val="20"/>
                <w:lang w:val="en-CA" w:eastAsia="en-CA"/>
              </w:rPr>
            </w:pPr>
            <w:r w:rsidRPr="00B35CB9">
              <w:rPr>
                <w:sz w:val="20"/>
                <w:szCs w:val="20"/>
                <w:lang w:val="fr" w:eastAsia="fr"/>
              </w:rPr>
              <w:t>985 141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5531650" w14:textId="77777777" w:rsidR="000D5932" w:rsidRPr="00B35CB9" w:rsidRDefault="000D5932" w:rsidP="000D5932">
            <w:pPr>
              <w:jc w:val="right"/>
              <w:rPr>
                <w:sz w:val="20"/>
                <w:szCs w:val="20"/>
                <w:lang w:val="en-CA" w:eastAsia="en-CA"/>
              </w:rPr>
            </w:pPr>
            <w:r w:rsidRPr="00B35CB9">
              <w:rPr>
                <w:sz w:val="20"/>
                <w:szCs w:val="20"/>
                <w:lang w:val="fr" w:eastAsia="fr"/>
              </w:rPr>
              <w:t>430 614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F8BBCD9" w14:textId="77777777" w:rsidR="000D5932" w:rsidRPr="00B35CB9" w:rsidRDefault="000D5932" w:rsidP="000D5932">
            <w:pPr>
              <w:jc w:val="right"/>
              <w:rPr>
                <w:sz w:val="20"/>
                <w:szCs w:val="20"/>
                <w:lang w:val="en-CA" w:eastAsia="en-CA"/>
              </w:rPr>
            </w:pPr>
            <w:r w:rsidRPr="00B35CB9">
              <w:rPr>
                <w:sz w:val="20"/>
                <w:szCs w:val="20"/>
                <w:lang w:val="fr" w:eastAsia="fr"/>
              </w:rPr>
              <w:t>554 527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ED8BD1B" w14:textId="77777777" w:rsidR="000D5932" w:rsidRPr="00B35CB9" w:rsidRDefault="000D5932" w:rsidP="000D5932">
            <w:pPr>
              <w:jc w:val="right"/>
              <w:rPr>
                <w:sz w:val="20"/>
                <w:szCs w:val="20"/>
                <w:lang w:val="en-CA" w:eastAsia="en-CA"/>
              </w:rPr>
            </w:pPr>
            <w:r w:rsidRPr="00B35CB9">
              <w:rPr>
                <w:sz w:val="20"/>
                <w:szCs w:val="20"/>
                <w:lang w:val="fr" w:eastAsia="fr"/>
              </w:rPr>
              <w:t>44</w:t>
            </w:r>
          </w:p>
        </w:tc>
      </w:tr>
      <w:tr w:rsidR="000D5932" w:rsidRPr="00B35CB9" w14:paraId="2762ECBC"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F14B07" w14:textId="77777777" w:rsidR="000D5932" w:rsidRPr="00B35CB9" w:rsidRDefault="000D5932" w:rsidP="000D5932">
            <w:pPr>
              <w:jc w:val="left"/>
              <w:rPr>
                <w:sz w:val="20"/>
                <w:szCs w:val="20"/>
                <w:lang w:val="en-CA" w:eastAsia="en-CA"/>
              </w:rPr>
            </w:pPr>
            <w:r w:rsidRPr="00B35CB9">
              <w:rPr>
                <w:sz w:val="20"/>
                <w:szCs w:val="20"/>
                <w:lang w:val="fr" w:eastAsia="fr"/>
              </w:rPr>
              <w:t>Papouasie-Nouvelle-Guinée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CD802D7" w14:textId="77777777" w:rsidR="000D5932" w:rsidRPr="00B35CB9" w:rsidRDefault="000D5932" w:rsidP="000D5932">
            <w:pPr>
              <w:jc w:val="right"/>
              <w:rPr>
                <w:sz w:val="20"/>
                <w:szCs w:val="20"/>
                <w:lang w:val="en-CA" w:eastAsia="en-CA"/>
              </w:rPr>
            </w:pPr>
            <w:r w:rsidRPr="00B35CB9">
              <w:rPr>
                <w:sz w:val="20"/>
                <w:szCs w:val="20"/>
                <w:lang w:val="fr" w:eastAsia="fr"/>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5F1CDE5" w14:textId="77777777" w:rsidR="000D5932" w:rsidRPr="00B35CB9" w:rsidRDefault="000D5932" w:rsidP="000D5932">
            <w:pPr>
              <w:jc w:val="right"/>
              <w:rPr>
                <w:sz w:val="20"/>
                <w:szCs w:val="20"/>
                <w:lang w:val="en-CA" w:eastAsia="en-CA"/>
              </w:rPr>
            </w:pPr>
            <w:r w:rsidRPr="00B35CB9">
              <w:rPr>
                <w:sz w:val="20"/>
                <w:szCs w:val="20"/>
                <w:lang w:val="fr" w:eastAsia="fr"/>
              </w:rPr>
              <w:t>991 000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8749138" w14:textId="77777777" w:rsidR="000D5932" w:rsidRPr="00B35CB9" w:rsidRDefault="000D5932" w:rsidP="000D5932">
            <w:pPr>
              <w:jc w:val="right"/>
              <w:rPr>
                <w:sz w:val="20"/>
                <w:szCs w:val="20"/>
                <w:lang w:val="en-CA" w:eastAsia="en-CA"/>
              </w:rPr>
            </w:pPr>
            <w:r w:rsidRPr="00B35CB9">
              <w:rPr>
                <w:sz w:val="20"/>
                <w:szCs w:val="20"/>
                <w:lang w:val="fr" w:eastAsia="fr"/>
              </w:rPr>
              <w:t>623 048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AF4190A" w14:textId="77777777" w:rsidR="000D5932" w:rsidRPr="00B35CB9" w:rsidRDefault="000D5932" w:rsidP="000D5932">
            <w:pPr>
              <w:jc w:val="right"/>
              <w:rPr>
                <w:sz w:val="20"/>
                <w:szCs w:val="20"/>
                <w:lang w:val="en-CA" w:eastAsia="en-CA"/>
              </w:rPr>
            </w:pPr>
            <w:r w:rsidRPr="00B35CB9">
              <w:rPr>
                <w:sz w:val="20"/>
                <w:szCs w:val="20"/>
                <w:lang w:val="fr" w:eastAsia="fr"/>
              </w:rPr>
              <w:t>367 952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1716CAC" w14:textId="77777777" w:rsidR="000D5932" w:rsidRPr="00B35CB9" w:rsidRDefault="000D5932" w:rsidP="000D5932">
            <w:pPr>
              <w:jc w:val="right"/>
              <w:rPr>
                <w:sz w:val="20"/>
                <w:szCs w:val="20"/>
                <w:lang w:val="en-CA" w:eastAsia="en-CA"/>
              </w:rPr>
            </w:pPr>
            <w:r w:rsidRPr="00B35CB9">
              <w:rPr>
                <w:sz w:val="20"/>
                <w:szCs w:val="20"/>
                <w:lang w:val="fr" w:eastAsia="fr"/>
              </w:rPr>
              <w:t>63</w:t>
            </w:r>
          </w:p>
        </w:tc>
      </w:tr>
      <w:tr w:rsidR="000D5932" w:rsidRPr="00B35CB9" w14:paraId="3B8EC3FB"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20B1A8" w14:textId="77777777" w:rsidR="000D5932" w:rsidRPr="00B35CB9" w:rsidRDefault="000D5932" w:rsidP="000D5932">
            <w:pPr>
              <w:jc w:val="left"/>
              <w:rPr>
                <w:sz w:val="20"/>
                <w:szCs w:val="20"/>
                <w:lang w:val="en-CA" w:eastAsia="en-CA"/>
              </w:rPr>
            </w:pPr>
            <w:r w:rsidRPr="00B35CB9">
              <w:rPr>
                <w:sz w:val="20"/>
                <w:szCs w:val="20"/>
                <w:lang w:val="fr" w:eastAsia="fr"/>
              </w:rPr>
              <w:t>Paraguay</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64C26D7" w14:textId="77777777" w:rsidR="000D5932" w:rsidRPr="00B35CB9" w:rsidRDefault="000D5932" w:rsidP="000D5932">
            <w:pPr>
              <w:jc w:val="right"/>
              <w:rPr>
                <w:sz w:val="20"/>
                <w:szCs w:val="20"/>
                <w:lang w:val="en-CA" w:eastAsia="en-CA"/>
              </w:rPr>
            </w:pPr>
            <w:r w:rsidRPr="00B35CB9">
              <w:rPr>
                <w:sz w:val="20"/>
                <w:szCs w:val="20"/>
                <w:lang w:val="fr" w:eastAsia="fr"/>
              </w:rPr>
              <w:t>6,3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27AD16A" w14:textId="77777777" w:rsidR="000D5932" w:rsidRPr="00B35CB9" w:rsidRDefault="000D5932" w:rsidP="000D5932">
            <w:pPr>
              <w:jc w:val="right"/>
              <w:rPr>
                <w:sz w:val="20"/>
                <w:szCs w:val="20"/>
                <w:lang w:val="en-CA" w:eastAsia="en-CA"/>
              </w:rPr>
            </w:pPr>
            <w:r w:rsidRPr="00B35CB9">
              <w:rPr>
                <w:sz w:val="20"/>
                <w:szCs w:val="20"/>
                <w:lang w:val="fr" w:eastAsia="fr"/>
              </w:rPr>
              <w:t>567 000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CC071AD" w14:textId="77777777" w:rsidR="000D5932" w:rsidRPr="00B35CB9" w:rsidRDefault="000D5932" w:rsidP="000D5932">
            <w:pPr>
              <w:jc w:val="right"/>
              <w:rPr>
                <w:sz w:val="20"/>
                <w:szCs w:val="20"/>
                <w:lang w:val="en-CA" w:eastAsia="en-CA"/>
              </w:rPr>
            </w:pPr>
            <w:r w:rsidRPr="00B35CB9">
              <w:rPr>
                <w:sz w:val="20"/>
                <w:szCs w:val="20"/>
                <w:lang w:val="fr" w:eastAsia="fr"/>
              </w:rPr>
              <w:t>405 334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DD5CD19" w14:textId="77777777" w:rsidR="000D5932" w:rsidRPr="00B35CB9" w:rsidRDefault="000D5932" w:rsidP="000D5932">
            <w:pPr>
              <w:jc w:val="right"/>
              <w:rPr>
                <w:sz w:val="20"/>
                <w:szCs w:val="20"/>
                <w:lang w:val="en-CA" w:eastAsia="en-CA"/>
              </w:rPr>
            </w:pPr>
            <w:r w:rsidRPr="00B35CB9">
              <w:rPr>
                <w:sz w:val="20"/>
                <w:szCs w:val="20"/>
                <w:lang w:val="fr" w:eastAsia="fr"/>
              </w:rPr>
              <w:t>161 666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E29FAFE" w14:textId="77777777" w:rsidR="000D5932" w:rsidRPr="00B35CB9" w:rsidRDefault="000D5932" w:rsidP="000D5932">
            <w:pPr>
              <w:jc w:val="right"/>
              <w:rPr>
                <w:sz w:val="20"/>
                <w:szCs w:val="20"/>
                <w:lang w:val="en-CA" w:eastAsia="en-CA"/>
              </w:rPr>
            </w:pPr>
            <w:r w:rsidRPr="00B35CB9">
              <w:rPr>
                <w:sz w:val="20"/>
                <w:szCs w:val="20"/>
                <w:lang w:val="fr" w:eastAsia="fr"/>
              </w:rPr>
              <w:t>71</w:t>
            </w:r>
          </w:p>
        </w:tc>
      </w:tr>
      <w:tr w:rsidR="000D5932" w:rsidRPr="00B35CB9" w14:paraId="52E22A73"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F0148A0" w14:textId="77777777" w:rsidR="000D5932" w:rsidRPr="00B35CB9" w:rsidRDefault="000D5932" w:rsidP="000D5932">
            <w:pPr>
              <w:jc w:val="left"/>
              <w:rPr>
                <w:sz w:val="20"/>
                <w:szCs w:val="20"/>
                <w:lang w:val="en-CA" w:eastAsia="en-CA"/>
              </w:rPr>
            </w:pPr>
            <w:r w:rsidRPr="00B35CB9">
              <w:rPr>
                <w:sz w:val="20"/>
                <w:szCs w:val="20"/>
                <w:lang w:val="fr" w:eastAsia="fr"/>
              </w:rPr>
              <w:t>Pérou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F4C172A" w14:textId="77777777" w:rsidR="000D5932" w:rsidRPr="00B35CB9" w:rsidRDefault="000D5932" w:rsidP="000D5932">
            <w:pPr>
              <w:jc w:val="right"/>
              <w:rPr>
                <w:sz w:val="20"/>
                <w:szCs w:val="20"/>
                <w:lang w:val="en-CA" w:eastAsia="en-CA"/>
              </w:rPr>
            </w:pPr>
            <w:r w:rsidRPr="00B35CB9">
              <w:rPr>
                <w:sz w:val="20"/>
                <w:szCs w:val="20"/>
                <w:lang w:val="fr" w:eastAsia="fr"/>
              </w:rPr>
              <w:t>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521759B" w14:textId="77777777" w:rsidR="000D5932" w:rsidRPr="00B35CB9" w:rsidRDefault="000D5932" w:rsidP="000D5932">
            <w:pPr>
              <w:jc w:val="right"/>
              <w:rPr>
                <w:sz w:val="20"/>
                <w:szCs w:val="20"/>
                <w:lang w:val="en-CA" w:eastAsia="en-CA"/>
              </w:rPr>
            </w:pPr>
            <w:r w:rsidRPr="00B35CB9">
              <w:rPr>
                <w:sz w:val="20"/>
                <w:szCs w:val="20"/>
                <w:lang w:val="fr" w:eastAsia="fr"/>
              </w:rPr>
              <w:t>695 171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FA9A2DC" w14:textId="77777777" w:rsidR="000D5932" w:rsidRPr="00B35CB9" w:rsidRDefault="000D5932" w:rsidP="000D5932">
            <w:pPr>
              <w:jc w:val="right"/>
              <w:rPr>
                <w:sz w:val="20"/>
                <w:szCs w:val="20"/>
                <w:lang w:val="en-CA" w:eastAsia="en-CA"/>
              </w:rPr>
            </w:pPr>
            <w:r w:rsidRPr="00B35CB9">
              <w:rPr>
                <w:sz w:val="20"/>
                <w:szCs w:val="20"/>
                <w:lang w:val="fr" w:eastAsia="fr"/>
              </w:rPr>
              <w:t>272 905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9D9ACD0" w14:textId="77777777" w:rsidR="000D5932" w:rsidRPr="00B35CB9" w:rsidRDefault="000D5932" w:rsidP="000D5932">
            <w:pPr>
              <w:jc w:val="right"/>
              <w:rPr>
                <w:sz w:val="20"/>
                <w:szCs w:val="20"/>
                <w:lang w:val="en-CA" w:eastAsia="en-CA"/>
              </w:rPr>
            </w:pPr>
            <w:r w:rsidRPr="00B35CB9">
              <w:rPr>
                <w:sz w:val="20"/>
                <w:szCs w:val="20"/>
                <w:lang w:val="fr" w:eastAsia="fr"/>
              </w:rPr>
              <w:t>422 266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EC767B3" w14:textId="77777777" w:rsidR="000D5932" w:rsidRPr="00B35CB9" w:rsidRDefault="000D5932" w:rsidP="000D5932">
            <w:pPr>
              <w:jc w:val="right"/>
              <w:rPr>
                <w:sz w:val="20"/>
                <w:szCs w:val="20"/>
                <w:lang w:val="en-CA" w:eastAsia="en-CA"/>
              </w:rPr>
            </w:pPr>
            <w:r w:rsidRPr="00B35CB9">
              <w:rPr>
                <w:sz w:val="20"/>
                <w:szCs w:val="20"/>
                <w:lang w:val="fr" w:eastAsia="fr"/>
              </w:rPr>
              <w:t>39</w:t>
            </w:r>
          </w:p>
        </w:tc>
      </w:tr>
      <w:tr w:rsidR="000D5932" w:rsidRPr="00B35CB9" w14:paraId="2009298C"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83513F" w14:textId="77777777" w:rsidR="000D5932" w:rsidRPr="00B35CB9" w:rsidRDefault="000D5932" w:rsidP="000D5932">
            <w:pPr>
              <w:jc w:val="left"/>
              <w:rPr>
                <w:sz w:val="20"/>
                <w:szCs w:val="20"/>
                <w:lang w:val="en-CA" w:eastAsia="en-CA"/>
              </w:rPr>
            </w:pPr>
            <w:r w:rsidRPr="00B35CB9">
              <w:rPr>
                <w:sz w:val="20"/>
                <w:szCs w:val="20"/>
                <w:lang w:val="fr" w:eastAsia="fr"/>
              </w:rPr>
              <w:t xml:space="preserve">Philippines </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DD0C510" w14:textId="77777777" w:rsidR="000D5932" w:rsidRPr="00B35CB9" w:rsidRDefault="000D5932" w:rsidP="000D5932">
            <w:pPr>
              <w:jc w:val="right"/>
              <w:rPr>
                <w:sz w:val="20"/>
                <w:szCs w:val="20"/>
                <w:lang w:val="en-CA" w:eastAsia="en-CA"/>
              </w:rPr>
            </w:pPr>
            <w:r w:rsidRPr="00B35CB9">
              <w:rPr>
                <w:sz w:val="20"/>
                <w:szCs w:val="20"/>
                <w:lang w:val="fr" w:eastAsia="fr"/>
              </w:rPr>
              <w:t>40,0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D24D538" w14:textId="77777777" w:rsidR="000D5932" w:rsidRPr="00B35CB9" w:rsidRDefault="000D5932" w:rsidP="000D5932">
            <w:pPr>
              <w:jc w:val="right"/>
              <w:rPr>
                <w:sz w:val="20"/>
                <w:szCs w:val="20"/>
                <w:lang w:val="en-CA" w:eastAsia="en-CA"/>
              </w:rPr>
            </w:pPr>
            <w:r w:rsidRPr="00B35CB9">
              <w:rPr>
                <w:sz w:val="20"/>
                <w:szCs w:val="20"/>
                <w:lang w:val="fr" w:eastAsia="fr"/>
              </w:rPr>
              <w:t>3 628 365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914C073" w14:textId="77777777" w:rsidR="000D5932" w:rsidRPr="00B35CB9" w:rsidRDefault="000D5932" w:rsidP="000D5932">
            <w:pPr>
              <w:jc w:val="right"/>
              <w:rPr>
                <w:sz w:val="20"/>
                <w:szCs w:val="20"/>
                <w:lang w:val="en-CA" w:eastAsia="en-CA"/>
              </w:rPr>
            </w:pPr>
            <w:r w:rsidRPr="00B35CB9">
              <w:rPr>
                <w:sz w:val="20"/>
                <w:szCs w:val="20"/>
                <w:lang w:val="fr" w:eastAsia="fr"/>
              </w:rPr>
              <w:t>2 618 342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C27E653" w14:textId="77777777" w:rsidR="000D5932" w:rsidRPr="00B35CB9" w:rsidRDefault="000D5932" w:rsidP="000D5932">
            <w:pPr>
              <w:jc w:val="right"/>
              <w:rPr>
                <w:sz w:val="20"/>
                <w:szCs w:val="20"/>
                <w:lang w:val="en-CA" w:eastAsia="en-CA"/>
              </w:rPr>
            </w:pPr>
            <w:r w:rsidRPr="00B35CB9">
              <w:rPr>
                <w:sz w:val="20"/>
                <w:szCs w:val="20"/>
                <w:lang w:val="fr" w:eastAsia="fr"/>
              </w:rPr>
              <w:t>1 010 023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1BBE33C" w14:textId="77777777" w:rsidR="000D5932" w:rsidRPr="00B35CB9" w:rsidRDefault="000D5932" w:rsidP="000D5932">
            <w:pPr>
              <w:jc w:val="right"/>
              <w:rPr>
                <w:sz w:val="20"/>
                <w:szCs w:val="20"/>
                <w:lang w:val="en-CA" w:eastAsia="en-CA"/>
              </w:rPr>
            </w:pPr>
            <w:r w:rsidRPr="00B35CB9">
              <w:rPr>
                <w:sz w:val="20"/>
                <w:szCs w:val="20"/>
                <w:lang w:val="fr" w:eastAsia="fr"/>
              </w:rPr>
              <w:t>72</w:t>
            </w:r>
          </w:p>
        </w:tc>
      </w:tr>
      <w:tr w:rsidR="000D5932" w:rsidRPr="00B35CB9" w14:paraId="75CACD1D"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A8BB4E8" w14:textId="77777777" w:rsidR="000D5932" w:rsidRPr="00B35CB9" w:rsidRDefault="000D5932" w:rsidP="000D5932">
            <w:pPr>
              <w:jc w:val="left"/>
              <w:rPr>
                <w:sz w:val="20"/>
                <w:szCs w:val="20"/>
                <w:lang w:val="en-CA" w:eastAsia="en-CA"/>
              </w:rPr>
            </w:pPr>
            <w:r w:rsidRPr="00B35CB9">
              <w:rPr>
                <w:sz w:val="20"/>
                <w:szCs w:val="20"/>
                <w:lang w:val="fr" w:eastAsia="fr"/>
              </w:rPr>
              <w:t>Qatar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CA7F8FA" w14:textId="77777777" w:rsidR="000D5932" w:rsidRPr="00B35CB9" w:rsidRDefault="000D5932" w:rsidP="000D5932">
            <w:pPr>
              <w:jc w:val="right"/>
              <w:rPr>
                <w:sz w:val="20"/>
                <w:szCs w:val="20"/>
                <w:lang w:val="en-CA" w:eastAsia="en-CA"/>
              </w:rPr>
            </w:pPr>
            <w:r w:rsidRPr="00B35CB9">
              <w:rPr>
                <w:sz w:val="20"/>
                <w:szCs w:val="20"/>
                <w:lang w:val="fr" w:eastAsia="fr"/>
              </w:rPr>
              <w:t>22,4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30780B6" w14:textId="77777777" w:rsidR="000D5932" w:rsidRPr="00B35CB9" w:rsidRDefault="000D5932" w:rsidP="000D5932">
            <w:pPr>
              <w:jc w:val="right"/>
              <w:rPr>
                <w:sz w:val="20"/>
                <w:szCs w:val="20"/>
                <w:lang w:val="en-CA" w:eastAsia="en-CA"/>
              </w:rPr>
            </w:pPr>
            <w:r w:rsidRPr="00B35CB9">
              <w:rPr>
                <w:sz w:val="20"/>
                <w:szCs w:val="20"/>
                <w:lang w:val="fr" w:eastAsia="fr"/>
              </w:rPr>
              <w:t>1 150 907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1E1A38D" w14:textId="77777777" w:rsidR="000D5932" w:rsidRPr="00B35CB9" w:rsidRDefault="000D5932" w:rsidP="000D5932">
            <w:pPr>
              <w:jc w:val="right"/>
              <w:rPr>
                <w:sz w:val="20"/>
                <w:szCs w:val="20"/>
                <w:lang w:val="en-CA" w:eastAsia="en-CA"/>
              </w:rPr>
            </w:pPr>
            <w:r w:rsidRPr="00B35CB9">
              <w:rPr>
                <w:sz w:val="20"/>
                <w:szCs w:val="20"/>
                <w:lang w:val="fr" w:eastAsia="fr"/>
              </w:rPr>
              <w:t>927 242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84C4578" w14:textId="77777777" w:rsidR="000D5932" w:rsidRPr="00B35CB9" w:rsidRDefault="000D5932" w:rsidP="000D5932">
            <w:pPr>
              <w:jc w:val="right"/>
              <w:rPr>
                <w:sz w:val="20"/>
                <w:szCs w:val="20"/>
                <w:lang w:val="en-CA" w:eastAsia="en-CA"/>
              </w:rPr>
            </w:pPr>
            <w:r w:rsidRPr="00B35CB9">
              <w:rPr>
                <w:sz w:val="20"/>
                <w:szCs w:val="20"/>
                <w:lang w:val="fr" w:eastAsia="fr"/>
              </w:rPr>
              <w:t>223 665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111DFFE" w14:textId="77777777" w:rsidR="000D5932" w:rsidRPr="00B35CB9" w:rsidRDefault="000D5932" w:rsidP="000D5932">
            <w:pPr>
              <w:jc w:val="right"/>
              <w:rPr>
                <w:sz w:val="20"/>
                <w:szCs w:val="20"/>
                <w:lang w:val="en-CA" w:eastAsia="en-CA"/>
              </w:rPr>
            </w:pPr>
            <w:r w:rsidRPr="00B35CB9">
              <w:rPr>
                <w:sz w:val="20"/>
                <w:szCs w:val="20"/>
                <w:lang w:val="fr" w:eastAsia="fr"/>
              </w:rPr>
              <w:t>81</w:t>
            </w:r>
          </w:p>
        </w:tc>
      </w:tr>
      <w:tr w:rsidR="000D5932" w:rsidRPr="00B35CB9" w14:paraId="5304F95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2BDA6F" w14:textId="77777777" w:rsidR="000D5932" w:rsidRPr="00B35CB9" w:rsidRDefault="000D5932" w:rsidP="000D5932">
            <w:pPr>
              <w:jc w:val="left"/>
              <w:rPr>
                <w:sz w:val="20"/>
                <w:szCs w:val="20"/>
                <w:lang w:val="en-CA" w:eastAsia="en-CA"/>
              </w:rPr>
            </w:pPr>
            <w:r w:rsidRPr="00B35CB9">
              <w:rPr>
                <w:sz w:val="20"/>
                <w:szCs w:val="20"/>
                <w:lang w:val="fr" w:eastAsia="fr"/>
              </w:rPr>
              <w:t>République de Moldova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D678268" w14:textId="77777777" w:rsidR="000D5932" w:rsidRPr="00B35CB9" w:rsidRDefault="000D5932" w:rsidP="000D5932">
            <w:pPr>
              <w:jc w:val="right"/>
              <w:rPr>
                <w:sz w:val="20"/>
                <w:szCs w:val="20"/>
                <w:lang w:val="en-CA" w:eastAsia="en-CA"/>
              </w:rPr>
            </w:pPr>
            <w:r w:rsidRPr="00B35CB9">
              <w:rPr>
                <w:sz w:val="20"/>
                <w:szCs w:val="20"/>
                <w:lang w:val="fr" w:eastAsia="fr"/>
              </w:rPr>
              <w:t>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7029E74" w14:textId="77777777" w:rsidR="000D5932" w:rsidRPr="00B35CB9" w:rsidRDefault="000D5932" w:rsidP="000D5932">
            <w:pPr>
              <w:jc w:val="right"/>
              <w:rPr>
                <w:sz w:val="20"/>
                <w:szCs w:val="20"/>
                <w:lang w:val="en-CA" w:eastAsia="en-CA"/>
              </w:rPr>
            </w:pPr>
            <w:r w:rsidRPr="00B35CB9">
              <w:rPr>
                <w:sz w:val="20"/>
                <w:szCs w:val="20"/>
                <w:lang w:val="fr" w:eastAsia="fr"/>
              </w:rPr>
              <w:t>217 851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A85CC17" w14:textId="77777777" w:rsidR="000D5932" w:rsidRPr="00B35CB9" w:rsidRDefault="000D5932" w:rsidP="000D5932">
            <w:pPr>
              <w:jc w:val="right"/>
              <w:rPr>
                <w:sz w:val="20"/>
                <w:szCs w:val="20"/>
                <w:lang w:val="en-CA" w:eastAsia="en-CA"/>
              </w:rPr>
            </w:pPr>
            <w:r w:rsidRPr="00B35CB9">
              <w:rPr>
                <w:sz w:val="20"/>
                <w:szCs w:val="20"/>
                <w:lang w:val="fr" w:eastAsia="fr"/>
              </w:rPr>
              <w:t>108 443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9F36340" w14:textId="77777777" w:rsidR="000D5932" w:rsidRPr="00B35CB9" w:rsidRDefault="000D5932" w:rsidP="000D5932">
            <w:pPr>
              <w:jc w:val="right"/>
              <w:rPr>
                <w:sz w:val="20"/>
                <w:szCs w:val="20"/>
                <w:lang w:val="en-CA" w:eastAsia="en-CA"/>
              </w:rPr>
            </w:pPr>
            <w:r w:rsidRPr="00B35CB9">
              <w:rPr>
                <w:sz w:val="20"/>
                <w:szCs w:val="20"/>
                <w:lang w:val="fr" w:eastAsia="fr"/>
              </w:rPr>
              <w:t>109 408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933605F" w14:textId="77777777" w:rsidR="000D5932" w:rsidRPr="00B35CB9" w:rsidRDefault="000D5932" w:rsidP="000D5932">
            <w:pPr>
              <w:jc w:val="right"/>
              <w:rPr>
                <w:sz w:val="20"/>
                <w:szCs w:val="20"/>
                <w:lang w:val="en-CA" w:eastAsia="en-CA"/>
              </w:rPr>
            </w:pPr>
            <w:r w:rsidRPr="00B35CB9">
              <w:rPr>
                <w:sz w:val="20"/>
                <w:szCs w:val="20"/>
                <w:lang w:val="fr" w:eastAsia="fr"/>
              </w:rPr>
              <w:t>50</w:t>
            </w:r>
          </w:p>
        </w:tc>
      </w:tr>
      <w:tr w:rsidR="000D5932" w:rsidRPr="00B35CB9" w14:paraId="7EB96D03"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DEA733" w14:textId="77777777" w:rsidR="000D5932" w:rsidRPr="00B35CB9" w:rsidRDefault="000D5932" w:rsidP="000D5932">
            <w:pPr>
              <w:jc w:val="left"/>
              <w:rPr>
                <w:sz w:val="20"/>
                <w:szCs w:val="20"/>
                <w:lang w:val="en-CA" w:eastAsia="en-CA"/>
              </w:rPr>
            </w:pPr>
            <w:r w:rsidRPr="00B35CB9">
              <w:rPr>
                <w:sz w:val="20"/>
                <w:szCs w:val="20"/>
                <w:lang w:val="fr" w:eastAsia="fr"/>
              </w:rPr>
              <w:t>Rwanda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8C0F729" w14:textId="77777777" w:rsidR="000D5932" w:rsidRPr="00B35CB9" w:rsidRDefault="000D5932" w:rsidP="000D5932">
            <w:pPr>
              <w:jc w:val="right"/>
              <w:rPr>
                <w:sz w:val="20"/>
                <w:szCs w:val="20"/>
                <w:lang w:val="en-CA" w:eastAsia="en-CA"/>
              </w:rPr>
            </w:pPr>
            <w:r w:rsidRPr="00B35CB9">
              <w:rPr>
                <w:sz w:val="20"/>
                <w:szCs w:val="20"/>
                <w:lang w:val="fr" w:eastAsia="fr"/>
              </w:rPr>
              <w:t>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DD6E379" w14:textId="77777777" w:rsidR="000D5932" w:rsidRPr="00B35CB9" w:rsidRDefault="000D5932" w:rsidP="000D5932">
            <w:pPr>
              <w:jc w:val="right"/>
              <w:rPr>
                <w:sz w:val="20"/>
                <w:szCs w:val="20"/>
                <w:lang w:val="en-CA" w:eastAsia="en-CA"/>
              </w:rPr>
            </w:pPr>
            <w:r w:rsidRPr="00B35CB9">
              <w:rPr>
                <w:sz w:val="20"/>
                <w:szCs w:val="20"/>
                <w:lang w:val="fr" w:eastAsia="fr"/>
              </w:rPr>
              <w:t>249 399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7E15679" w14:textId="77777777" w:rsidR="000D5932" w:rsidRPr="00B35CB9" w:rsidRDefault="000D5932" w:rsidP="000D5932">
            <w:pPr>
              <w:jc w:val="right"/>
              <w:rPr>
                <w:sz w:val="20"/>
                <w:szCs w:val="20"/>
                <w:lang w:val="en-CA" w:eastAsia="en-CA"/>
              </w:rPr>
            </w:pPr>
            <w:r w:rsidRPr="00B35CB9">
              <w:rPr>
                <w:sz w:val="20"/>
                <w:szCs w:val="20"/>
                <w:lang w:val="fr" w:eastAsia="fr"/>
              </w:rPr>
              <w:t>153 161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ABF3EAA" w14:textId="77777777" w:rsidR="000D5932" w:rsidRPr="00B35CB9" w:rsidRDefault="000D5932" w:rsidP="000D5932">
            <w:pPr>
              <w:jc w:val="right"/>
              <w:rPr>
                <w:sz w:val="20"/>
                <w:szCs w:val="20"/>
                <w:lang w:val="en-CA" w:eastAsia="en-CA"/>
              </w:rPr>
            </w:pPr>
            <w:r w:rsidRPr="00B35CB9">
              <w:rPr>
                <w:sz w:val="20"/>
                <w:szCs w:val="20"/>
                <w:lang w:val="fr" w:eastAsia="fr"/>
              </w:rPr>
              <w:t>96 238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5D3F061" w14:textId="77777777" w:rsidR="000D5932" w:rsidRPr="00B35CB9" w:rsidRDefault="000D5932" w:rsidP="000D5932">
            <w:pPr>
              <w:jc w:val="right"/>
              <w:rPr>
                <w:sz w:val="20"/>
                <w:szCs w:val="20"/>
                <w:lang w:val="en-CA" w:eastAsia="en-CA"/>
              </w:rPr>
            </w:pPr>
            <w:r w:rsidRPr="00B35CB9">
              <w:rPr>
                <w:sz w:val="20"/>
                <w:szCs w:val="20"/>
                <w:lang w:val="fr" w:eastAsia="fr"/>
              </w:rPr>
              <w:t>61</w:t>
            </w:r>
          </w:p>
        </w:tc>
      </w:tr>
      <w:tr w:rsidR="000D5932" w:rsidRPr="00B35CB9" w14:paraId="5F3DCAEC"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97F9A3" w14:textId="77777777" w:rsidR="000D5932" w:rsidRPr="00B35CB9" w:rsidRDefault="000D5932" w:rsidP="000D5932">
            <w:pPr>
              <w:jc w:val="left"/>
              <w:rPr>
                <w:sz w:val="20"/>
                <w:szCs w:val="20"/>
                <w:lang w:val="en-CA" w:eastAsia="en-CA"/>
              </w:rPr>
            </w:pPr>
            <w:r w:rsidRPr="00B35CB9">
              <w:rPr>
                <w:sz w:val="20"/>
                <w:szCs w:val="20"/>
                <w:lang w:val="fr" w:eastAsia="fr"/>
              </w:rPr>
              <w:t>Saint-Kitts-et-Nevis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350AB46" w14:textId="77777777" w:rsidR="000D5932" w:rsidRPr="00B35CB9" w:rsidRDefault="000D5932" w:rsidP="000D5932">
            <w:pPr>
              <w:jc w:val="right"/>
              <w:rPr>
                <w:sz w:val="20"/>
                <w:szCs w:val="20"/>
                <w:lang w:val="en-CA" w:eastAsia="en-CA"/>
              </w:rPr>
            </w:pPr>
            <w:r w:rsidRPr="00B35CB9">
              <w:rPr>
                <w:sz w:val="20"/>
                <w:szCs w:val="20"/>
                <w:lang w:val="fr" w:eastAsia="fr"/>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8C753B9" w14:textId="77777777" w:rsidR="000D5932" w:rsidRPr="00B35CB9" w:rsidRDefault="000D5932" w:rsidP="000D5932">
            <w:pPr>
              <w:jc w:val="right"/>
              <w:rPr>
                <w:sz w:val="20"/>
                <w:szCs w:val="20"/>
                <w:lang w:val="en-CA" w:eastAsia="en-CA"/>
              </w:rPr>
            </w:pPr>
            <w:r w:rsidRPr="00B35CB9">
              <w:rPr>
                <w:sz w:val="20"/>
                <w:szCs w:val="20"/>
                <w:lang w:val="fr" w:eastAsia="fr"/>
              </w:rPr>
              <w:t>147 600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1E3E25C" w14:textId="77777777" w:rsidR="000D5932" w:rsidRPr="00B35CB9" w:rsidRDefault="000D5932" w:rsidP="000D5932">
            <w:pPr>
              <w:jc w:val="right"/>
              <w:rPr>
                <w:sz w:val="20"/>
                <w:szCs w:val="20"/>
                <w:lang w:val="en-CA" w:eastAsia="en-CA"/>
              </w:rPr>
            </w:pPr>
            <w:r w:rsidRPr="00B35CB9">
              <w:rPr>
                <w:sz w:val="20"/>
                <w:szCs w:val="20"/>
                <w:lang w:val="fr" w:eastAsia="fr"/>
              </w:rPr>
              <w:t>58 400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E6FAA74" w14:textId="77777777" w:rsidR="000D5932" w:rsidRPr="00B35CB9" w:rsidRDefault="000D5932" w:rsidP="000D5932">
            <w:pPr>
              <w:jc w:val="right"/>
              <w:rPr>
                <w:sz w:val="20"/>
                <w:szCs w:val="20"/>
                <w:lang w:val="en-CA" w:eastAsia="en-CA"/>
              </w:rPr>
            </w:pPr>
            <w:r w:rsidRPr="00B35CB9">
              <w:rPr>
                <w:sz w:val="20"/>
                <w:szCs w:val="20"/>
                <w:lang w:val="fr" w:eastAsia="fr"/>
              </w:rPr>
              <w:t>89 200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CEB0578" w14:textId="77777777" w:rsidR="000D5932" w:rsidRPr="00B35CB9" w:rsidRDefault="000D5932" w:rsidP="000D5932">
            <w:pPr>
              <w:jc w:val="right"/>
              <w:rPr>
                <w:sz w:val="20"/>
                <w:szCs w:val="20"/>
                <w:lang w:val="en-CA" w:eastAsia="en-CA"/>
              </w:rPr>
            </w:pPr>
            <w:r w:rsidRPr="00B35CB9">
              <w:rPr>
                <w:sz w:val="20"/>
                <w:szCs w:val="20"/>
                <w:lang w:val="fr" w:eastAsia="fr"/>
              </w:rPr>
              <w:t>40</w:t>
            </w:r>
          </w:p>
        </w:tc>
      </w:tr>
      <w:tr w:rsidR="000D5932" w:rsidRPr="00B35CB9" w14:paraId="6FD68B5E"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9EA32A" w14:textId="77777777" w:rsidR="000D5932" w:rsidRPr="00B35CB9" w:rsidRDefault="000D5932" w:rsidP="000D5932">
            <w:pPr>
              <w:jc w:val="left"/>
              <w:rPr>
                <w:sz w:val="20"/>
                <w:szCs w:val="20"/>
                <w:lang w:val="en-CA" w:eastAsia="en-CA"/>
              </w:rPr>
            </w:pPr>
            <w:r w:rsidRPr="00B35CB9">
              <w:rPr>
                <w:sz w:val="20"/>
                <w:szCs w:val="20"/>
                <w:lang w:val="fr" w:eastAsia="fr"/>
              </w:rPr>
              <w:t>Sainte-Lucie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0E65D85" w14:textId="77777777" w:rsidR="000D5932" w:rsidRPr="00B35CB9" w:rsidRDefault="000D5932" w:rsidP="000D5932">
            <w:pPr>
              <w:jc w:val="right"/>
              <w:rPr>
                <w:sz w:val="20"/>
                <w:szCs w:val="20"/>
                <w:lang w:val="en-CA" w:eastAsia="en-CA"/>
              </w:rPr>
            </w:pPr>
            <w:r w:rsidRPr="00B35CB9">
              <w:rPr>
                <w:sz w:val="20"/>
                <w:szCs w:val="20"/>
                <w:lang w:val="fr" w:eastAsia="fr"/>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09E9A4C" w14:textId="77777777" w:rsidR="000D5932" w:rsidRPr="00B35CB9" w:rsidRDefault="000D5932" w:rsidP="000D5932">
            <w:pPr>
              <w:jc w:val="right"/>
              <w:rPr>
                <w:sz w:val="20"/>
                <w:szCs w:val="20"/>
                <w:lang w:val="en-CA" w:eastAsia="en-CA"/>
              </w:rPr>
            </w:pPr>
            <w:r w:rsidRPr="00B35CB9">
              <w:rPr>
                <w:sz w:val="20"/>
                <w:szCs w:val="20"/>
                <w:lang w:val="fr" w:eastAsia="fr"/>
              </w:rPr>
              <w:t>184 419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F922D6D" w14:textId="77777777" w:rsidR="000D5932" w:rsidRPr="00B35CB9" w:rsidRDefault="000D5932" w:rsidP="000D5932">
            <w:pPr>
              <w:jc w:val="right"/>
              <w:rPr>
                <w:sz w:val="20"/>
                <w:szCs w:val="20"/>
                <w:lang w:val="en-CA" w:eastAsia="en-CA"/>
              </w:rPr>
            </w:pPr>
            <w:r w:rsidRPr="00B35CB9">
              <w:rPr>
                <w:sz w:val="20"/>
                <w:szCs w:val="20"/>
                <w:lang w:val="fr" w:eastAsia="fr"/>
              </w:rPr>
              <w:t>140 960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5E583F0" w14:textId="77777777" w:rsidR="000D5932" w:rsidRPr="00B35CB9" w:rsidRDefault="000D5932" w:rsidP="000D5932">
            <w:pPr>
              <w:jc w:val="right"/>
              <w:rPr>
                <w:sz w:val="20"/>
                <w:szCs w:val="20"/>
                <w:lang w:val="en-CA" w:eastAsia="en-CA"/>
              </w:rPr>
            </w:pPr>
            <w:r w:rsidRPr="00B35CB9">
              <w:rPr>
                <w:sz w:val="20"/>
                <w:szCs w:val="20"/>
                <w:lang w:val="fr" w:eastAsia="fr"/>
              </w:rPr>
              <w:t>43 459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1038A1F" w14:textId="77777777" w:rsidR="000D5932" w:rsidRPr="00B35CB9" w:rsidRDefault="000D5932" w:rsidP="000D5932">
            <w:pPr>
              <w:jc w:val="right"/>
              <w:rPr>
                <w:sz w:val="20"/>
                <w:szCs w:val="20"/>
                <w:lang w:val="en-CA" w:eastAsia="en-CA"/>
              </w:rPr>
            </w:pPr>
            <w:r w:rsidRPr="00B35CB9">
              <w:rPr>
                <w:sz w:val="20"/>
                <w:szCs w:val="20"/>
                <w:lang w:val="fr" w:eastAsia="fr"/>
              </w:rPr>
              <w:t>76</w:t>
            </w:r>
          </w:p>
        </w:tc>
      </w:tr>
      <w:tr w:rsidR="000D5932" w:rsidRPr="00B35CB9" w14:paraId="5FC6F0BA"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AD99A0" w14:textId="77777777" w:rsidR="000D5932" w:rsidRPr="00C3328D" w:rsidRDefault="000D5932" w:rsidP="000D5932">
            <w:pPr>
              <w:jc w:val="left"/>
              <w:rPr>
                <w:sz w:val="20"/>
                <w:szCs w:val="20"/>
                <w:lang w:val="fr-FR" w:eastAsia="en-CA"/>
              </w:rPr>
            </w:pPr>
            <w:r w:rsidRPr="00B35CB9">
              <w:rPr>
                <w:sz w:val="20"/>
                <w:szCs w:val="20"/>
                <w:lang w:val="fr" w:eastAsia="fr"/>
              </w:rPr>
              <w:t>Saint-Vincent-et-les-Grenadines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2EB47FE" w14:textId="77777777" w:rsidR="000D5932" w:rsidRPr="00B35CB9" w:rsidRDefault="000D5932" w:rsidP="000D5932">
            <w:pPr>
              <w:jc w:val="right"/>
              <w:rPr>
                <w:sz w:val="20"/>
                <w:szCs w:val="20"/>
                <w:lang w:val="en-CA" w:eastAsia="en-CA"/>
              </w:rPr>
            </w:pPr>
            <w:r w:rsidRPr="00B35CB9">
              <w:rPr>
                <w:sz w:val="20"/>
                <w:szCs w:val="20"/>
                <w:lang w:val="fr" w:eastAsia="fr"/>
              </w:rPr>
              <w:t>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735D64D" w14:textId="77777777" w:rsidR="000D5932" w:rsidRPr="00B35CB9" w:rsidRDefault="000D5932" w:rsidP="000D5932">
            <w:pPr>
              <w:jc w:val="right"/>
              <w:rPr>
                <w:sz w:val="20"/>
                <w:szCs w:val="20"/>
                <w:lang w:val="en-CA" w:eastAsia="en-CA"/>
              </w:rPr>
            </w:pPr>
            <w:r w:rsidRPr="00B35CB9">
              <w:rPr>
                <w:sz w:val="20"/>
                <w:szCs w:val="20"/>
                <w:lang w:val="fr" w:eastAsia="fr"/>
              </w:rPr>
              <w:t>318 951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76B51EA" w14:textId="77777777" w:rsidR="000D5932" w:rsidRPr="00B35CB9" w:rsidRDefault="000D5932" w:rsidP="000D5932">
            <w:pPr>
              <w:jc w:val="right"/>
              <w:rPr>
                <w:sz w:val="20"/>
                <w:szCs w:val="20"/>
                <w:lang w:val="en-CA" w:eastAsia="en-CA"/>
              </w:rPr>
            </w:pPr>
            <w:r w:rsidRPr="00B35CB9">
              <w:rPr>
                <w:sz w:val="20"/>
                <w:szCs w:val="20"/>
                <w:lang w:val="fr" w:eastAsia="fr"/>
              </w:rPr>
              <w:t>178 951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B326749" w14:textId="77777777" w:rsidR="000D5932" w:rsidRPr="00B35CB9" w:rsidRDefault="000D5932" w:rsidP="000D5932">
            <w:pPr>
              <w:jc w:val="right"/>
              <w:rPr>
                <w:sz w:val="20"/>
                <w:szCs w:val="20"/>
                <w:lang w:val="en-CA" w:eastAsia="en-CA"/>
              </w:rPr>
            </w:pPr>
            <w:r w:rsidRPr="00B35CB9">
              <w:rPr>
                <w:sz w:val="20"/>
                <w:szCs w:val="20"/>
                <w:lang w:val="fr" w:eastAsia="fr"/>
              </w:rPr>
              <w:t>140 000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7B116DC" w14:textId="77777777" w:rsidR="000D5932" w:rsidRPr="00B35CB9" w:rsidRDefault="000D5932" w:rsidP="000D5932">
            <w:pPr>
              <w:jc w:val="right"/>
              <w:rPr>
                <w:sz w:val="20"/>
                <w:szCs w:val="20"/>
                <w:lang w:val="en-CA" w:eastAsia="en-CA"/>
              </w:rPr>
            </w:pPr>
            <w:r w:rsidRPr="00B35CB9">
              <w:rPr>
                <w:sz w:val="20"/>
                <w:szCs w:val="20"/>
                <w:lang w:val="fr" w:eastAsia="fr"/>
              </w:rPr>
              <w:t>56</w:t>
            </w:r>
          </w:p>
        </w:tc>
      </w:tr>
      <w:tr w:rsidR="000D5932" w:rsidRPr="00B35CB9" w14:paraId="3A9682C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0E04AE" w14:textId="77777777" w:rsidR="000D5932" w:rsidRPr="00B35CB9" w:rsidRDefault="000D5932" w:rsidP="000D5932">
            <w:pPr>
              <w:jc w:val="left"/>
              <w:rPr>
                <w:sz w:val="20"/>
                <w:szCs w:val="20"/>
                <w:lang w:val="en-CA" w:eastAsia="en-CA"/>
              </w:rPr>
            </w:pPr>
            <w:r w:rsidRPr="00B35CB9">
              <w:rPr>
                <w:sz w:val="20"/>
                <w:szCs w:val="20"/>
                <w:lang w:val="fr" w:eastAsia="fr"/>
              </w:rPr>
              <w:t>Samoa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AD683BE" w14:textId="77777777" w:rsidR="000D5932" w:rsidRPr="00B35CB9" w:rsidRDefault="000D5932" w:rsidP="000D5932">
            <w:pPr>
              <w:jc w:val="right"/>
              <w:rPr>
                <w:sz w:val="20"/>
                <w:szCs w:val="20"/>
                <w:lang w:val="en-CA" w:eastAsia="en-CA"/>
              </w:rPr>
            </w:pPr>
            <w:r w:rsidRPr="00B35CB9">
              <w:rPr>
                <w:sz w:val="20"/>
                <w:szCs w:val="20"/>
                <w:lang w:val="fr" w:eastAsia="fr"/>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288E5AC" w14:textId="77777777" w:rsidR="000D5932" w:rsidRPr="00B35CB9" w:rsidRDefault="000D5932" w:rsidP="000D5932">
            <w:pPr>
              <w:jc w:val="right"/>
              <w:rPr>
                <w:sz w:val="20"/>
                <w:szCs w:val="20"/>
                <w:lang w:val="en-CA" w:eastAsia="en-CA"/>
              </w:rPr>
            </w:pPr>
            <w:r w:rsidRPr="00B35CB9">
              <w:rPr>
                <w:sz w:val="20"/>
                <w:szCs w:val="20"/>
                <w:lang w:val="fr" w:eastAsia="fr"/>
              </w:rPr>
              <w:t>133 650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8DF9C33" w14:textId="77777777" w:rsidR="000D5932" w:rsidRPr="00B35CB9" w:rsidRDefault="000D5932" w:rsidP="000D5932">
            <w:pPr>
              <w:jc w:val="right"/>
              <w:rPr>
                <w:sz w:val="20"/>
                <w:szCs w:val="20"/>
                <w:lang w:val="en-CA" w:eastAsia="en-CA"/>
              </w:rPr>
            </w:pPr>
            <w:r w:rsidRPr="00B35CB9">
              <w:rPr>
                <w:sz w:val="20"/>
                <w:szCs w:val="20"/>
                <w:lang w:val="fr" w:eastAsia="fr"/>
              </w:rPr>
              <w:t>106 250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5782A86" w14:textId="77777777" w:rsidR="000D5932" w:rsidRPr="00B35CB9" w:rsidRDefault="000D5932" w:rsidP="000D5932">
            <w:pPr>
              <w:jc w:val="right"/>
              <w:rPr>
                <w:sz w:val="20"/>
                <w:szCs w:val="20"/>
                <w:lang w:val="en-CA" w:eastAsia="en-CA"/>
              </w:rPr>
            </w:pPr>
            <w:r w:rsidRPr="00B35CB9">
              <w:rPr>
                <w:sz w:val="20"/>
                <w:szCs w:val="20"/>
                <w:lang w:val="fr" w:eastAsia="fr"/>
              </w:rPr>
              <w:t>27 400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E040091" w14:textId="77777777" w:rsidR="000D5932" w:rsidRPr="00B35CB9" w:rsidRDefault="000D5932" w:rsidP="000D5932">
            <w:pPr>
              <w:jc w:val="right"/>
              <w:rPr>
                <w:sz w:val="20"/>
                <w:szCs w:val="20"/>
                <w:lang w:val="en-CA" w:eastAsia="en-CA"/>
              </w:rPr>
            </w:pPr>
            <w:r w:rsidRPr="00B35CB9">
              <w:rPr>
                <w:sz w:val="20"/>
                <w:szCs w:val="20"/>
                <w:lang w:val="fr" w:eastAsia="fr"/>
              </w:rPr>
              <w:t>79</w:t>
            </w:r>
          </w:p>
        </w:tc>
      </w:tr>
      <w:tr w:rsidR="000D5932" w:rsidRPr="00B35CB9" w14:paraId="089C0176"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231C47" w14:textId="77777777" w:rsidR="000D5932" w:rsidRPr="00B35CB9" w:rsidRDefault="000D5932" w:rsidP="000D5932">
            <w:pPr>
              <w:jc w:val="left"/>
              <w:rPr>
                <w:sz w:val="20"/>
                <w:szCs w:val="20"/>
                <w:lang w:val="en-CA" w:eastAsia="en-CA"/>
              </w:rPr>
            </w:pPr>
            <w:r w:rsidRPr="00B35CB9">
              <w:rPr>
                <w:sz w:val="20"/>
                <w:szCs w:val="20"/>
                <w:lang w:val="fr" w:eastAsia="fr"/>
              </w:rPr>
              <w:t>Sao Tomé-et-Principe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D00946D" w14:textId="77777777" w:rsidR="000D5932" w:rsidRPr="00B35CB9" w:rsidRDefault="000D5932" w:rsidP="000D5932">
            <w:pPr>
              <w:jc w:val="right"/>
              <w:rPr>
                <w:sz w:val="20"/>
                <w:szCs w:val="20"/>
                <w:lang w:val="en-CA" w:eastAsia="en-CA"/>
              </w:rPr>
            </w:pPr>
            <w:r w:rsidRPr="00B35CB9">
              <w:rPr>
                <w:sz w:val="20"/>
                <w:szCs w:val="20"/>
                <w:lang w:val="fr" w:eastAsia="fr"/>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A4B0220" w14:textId="77777777" w:rsidR="000D5932" w:rsidRPr="00B35CB9" w:rsidRDefault="000D5932" w:rsidP="000D5932">
            <w:pPr>
              <w:jc w:val="right"/>
              <w:rPr>
                <w:sz w:val="20"/>
                <w:szCs w:val="20"/>
                <w:lang w:val="en-CA" w:eastAsia="en-CA"/>
              </w:rPr>
            </w:pPr>
            <w:r w:rsidRPr="00B35CB9">
              <w:rPr>
                <w:sz w:val="20"/>
                <w:szCs w:val="20"/>
                <w:lang w:val="fr" w:eastAsia="fr"/>
              </w:rPr>
              <w:t>139 012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A9D4804" w14:textId="77777777" w:rsidR="000D5932" w:rsidRPr="00B35CB9" w:rsidRDefault="000D5932" w:rsidP="000D5932">
            <w:pPr>
              <w:jc w:val="right"/>
              <w:rPr>
                <w:sz w:val="20"/>
                <w:szCs w:val="20"/>
                <w:lang w:val="en-CA" w:eastAsia="en-CA"/>
              </w:rPr>
            </w:pPr>
            <w:r w:rsidRPr="00B35CB9">
              <w:rPr>
                <w:sz w:val="20"/>
                <w:szCs w:val="20"/>
                <w:lang w:val="fr" w:eastAsia="fr"/>
              </w:rPr>
              <w:t>94 212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EE07262" w14:textId="77777777" w:rsidR="000D5932" w:rsidRPr="00B35CB9" w:rsidRDefault="000D5932" w:rsidP="000D5932">
            <w:pPr>
              <w:jc w:val="right"/>
              <w:rPr>
                <w:sz w:val="20"/>
                <w:szCs w:val="20"/>
                <w:lang w:val="en-CA" w:eastAsia="en-CA"/>
              </w:rPr>
            </w:pPr>
            <w:r w:rsidRPr="00B35CB9">
              <w:rPr>
                <w:sz w:val="20"/>
                <w:szCs w:val="20"/>
                <w:lang w:val="fr" w:eastAsia="fr"/>
              </w:rPr>
              <w:t>44 800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390E488" w14:textId="77777777" w:rsidR="000D5932" w:rsidRPr="00B35CB9" w:rsidRDefault="000D5932" w:rsidP="000D5932">
            <w:pPr>
              <w:jc w:val="right"/>
              <w:rPr>
                <w:sz w:val="20"/>
                <w:szCs w:val="20"/>
                <w:lang w:val="en-CA" w:eastAsia="en-CA"/>
              </w:rPr>
            </w:pPr>
            <w:r w:rsidRPr="00B35CB9">
              <w:rPr>
                <w:sz w:val="20"/>
                <w:szCs w:val="20"/>
                <w:lang w:val="fr" w:eastAsia="fr"/>
              </w:rPr>
              <w:t>68</w:t>
            </w:r>
          </w:p>
        </w:tc>
      </w:tr>
      <w:tr w:rsidR="000D5932" w:rsidRPr="00B35CB9" w14:paraId="7AAD94B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F0CD5A" w14:textId="77777777" w:rsidR="000D5932" w:rsidRPr="00B35CB9" w:rsidRDefault="000D5932" w:rsidP="000D5932">
            <w:pPr>
              <w:jc w:val="left"/>
              <w:rPr>
                <w:sz w:val="20"/>
                <w:szCs w:val="20"/>
                <w:lang w:val="en-CA" w:eastAsia="en-CA"/>
              </w:rPr>
            </w:pPr>
            <w:r w:rsidRPr="00B35CB9">
              <w:rPr>
                <w:sz w:val="20"/>
                <w:szCs w:val="20"/>
                <w:lang w:val="fr" w:eastAsia="fr"/>
              </w:rPr>
              <w:t>Arabie saoudite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802EC75" w14:textId="77777777" w:rsidR="000D5932" w:rsidRPr="00B35CB9" w:rsidRDefault="000D5932" w:rsidP="000D5932">
            <w:pPr>
              <w:jc w:val="right"/>
              <w:rPr>
                <w:sz w:val="20"/>
                <w:szCs w:val="20"/>
                <w:lang w:val="en-CA" w:eastAsia="en-CA"/>
              </w:rPr>
            </w:pPr>
            <w:r w:rsidRPr="00B35CB9">
              <w:rPr>
                <w:sz w:val="20"/>
                <w:szCs w:val="20"/>
                <w:lang w:val="fr" w:eastAsia="fr"/>
              </w:rPr>
              <w:t>353,5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3361A86" w14:textId="77777777" w:rsidR="000D5932" w:rsidRPr="00B35CB9" w:rsidRDefault="000D5932" w:rsidP="000D5932">
            <w:pPr>
              <w:jc w:val="right"/>
              <w:rPr>
                <w:sz w:val="20"/>
                <w:szCs w:val="20"/>
                <w:lang w:val="en-CA" w:eastAsia="en-CA"/>
              </w:rPr>
            </w:pPr>
            <w:r w:rsidRPr="00B35CB9">
              <w:rPr>
                <w:sz w:val="20"/>
                <w:szCs w:val="20"/>
                <w:lang w:val="fr" w:eastAsia="fr"/>
              </w:rPr>
              <w:t>10 579 575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DA44E3D" w14:textId="77777777" w:rsidR="000D5932" w:rsidRPr="00B35CB9" w:rsidRDefault="000D5932" w:rsidP="000D5932">
            <w:pPr>
              <w:jc w:val="right"/>
              <w:rPr>
                <w:sz w:val="20"/>
                <w:szCs w:val="20"/>
                <w:lang w:val="en-CA" w:eastAsia="en-CA"/>
              </w:rPr>
            </w:pPr>
            <w:r w:rsidRPr="00B35CB9">
              <w:rPr>
                <w:sz w:val="20"/>
                <w:szCs w:val="20"/>
                <w:lang w:val="fr" w:eastAsia="fr"/>
              </w:rPr>
              <w:t>5 231 016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35A3F8B" w14:textId="77777777" w:rsidR="000D5932" w:rsidRPr="00B35CB9" w:rsidRDefault="000D5932" w:rsidP="000D5932">
            <w:pPr>
              <w:jc w:val="right"/>
              <w:rPr>
                <w:sz w:val="20"/>
                <w:szCs w:val="20"/>
                <w:lang w:val="en-CA" w:eastAsia="en-CA"/>
              </w:rPr>
            </w:pPr>
            <w:r w:rsidRPr="00B35CB9">
              <w:rPr>
                <w:sz w:val="20"/>
                <w:szCs w:val="20"/>
                <w:lang w:val="fr" w:eastAsia="fr"/>
              </w:rPr>
              <w:t>5 348 559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84498FA" w14:textId="77777777" w:rsidR="000D5932" w:rsidRPr="00B35CB9" w:rsidRDefault="000D5932" w:rsidP="000D5932">
            <w:pPr>
              <w:jc w:val="right"/>
              <w:rPr>
                <w:sz w:val="20"/>
                <w:szCs w:val="20"/>
                <w:lang w:val="en-CA" w:eastAsia="en-CA"/>
              </w:rPr>
            </w:pPr>
            <w:r w:rsidRPr="00B35CB9">
              <w:rPr>
                <w:sz w:val="20"/>
                <w:szCs w:val="20"/>
                <w:lang w:val="fr" w:eastAsia="fr"/>
              </w:rPr>
              <w:t>49</w:t>
            </w:r>
          </w:p>
        </w:tc>
      </w:tr>
      <w:tr w:rsidR="000D5932" w:rsidRPr="00B35CB9" w14:paraId="3D4B18D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2F583E" w14:textId="77777777" w:rsidR="000D5932" w:rsidRPr="00B35CB9" w:rsidRDefault="000D5932" w:rsidP="000D5932">
            <w:pPr>
              <w:jc w:val="left"/>
              <w:rPr>
                <w:sz w:val="20"/>
                <w:szCs w:val="20"/>
                <w:lang w:val="en-CA" w:eastAsia="en-CA"/>
              </w:rPr>
            </w:pPr>
            <w:r w:rsidRPr="00B35CB9">
              <w:rPr>
                <w:sz w:val="20"/>
                <w:szCs w:val="20"/>
                <w:lang w:val="fr" w:eastAsia="fr"/>
              </w:rPr>
              <w:t>Sénégal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3593709" w14:textId="77777777" w:rsidR="000D5932" w:rsidRPr="00B35CB9" w:rsidRDefault="000D5932" w:rsidP="000D5932">
            <w:pPr>
              <w:jc w:val="right"/>
              <w:rPr>
                <w:sz w:val="20"/>
                <w:szCs w:val="20"/>
                <w:lang w:val="en-CA" w:eastAsia="en-CA"/>
              </w:rPr>
            </w:pPr>
            <w:r w:rsidRPr="00B35CB9">
              <w:rPr>
                <w:sz w:val="20"/>
                <w:szCs w:val="20"/>
                <w:lang w:val="fr" w:eastAsia="fr"/>
              </w:rPr>
              <w:t>3,6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0A13F7D" w14:textId="77777777" w:rsidR="000D5932" w:rsidRPr="00B35CB9" w:rsidRDefault="000D5932" w:rsidP="000D5932">
            <w:pPr>
              <w:jc w:val="right"/>
              <w:rPr>
                <w:sz w:val="20"/>
                <w:szCs w:val="20"/>
                <w:lang w:val="en-CA" w:eastAsia="en-CA"/>
              </w:rPr>
            </w:pPr>
            <w:r w:rsidRPr="00B35CB9">
              <w:rPr>
                <w:sz w:val="20"/>
                <w:szCs w:val="20"/>
                <w:lang w:val="fr" w:eastAsia="fr"/>
              </w:rPr>
              <w:t>454 023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50D9BD6" w14:textId="77777777" w:rsidR="000D5932" w:rsidRPr="00B35CB9" w:rsidRDefault="000D5932" w:rsidP="000D5932">
            <w:pPr>
              <w:jc w:val="right"/>
              <w:rPr>
                <w:sz w:val="20"/>
                <w:szCs w:val="20"/>
                <w:lang w:val="en-CA" w:eastAsia="en-CA"/>
              </w:rPr>
            </w:pPr>
            <w:r w:rsidRPr="00B35CB9">
              <w:rPr>
                <w:sz w:val="20"/>
                <w:szCs w:val="20"/>
                <w:lang w:val="fr" w:eastAsia="fr"/>
              </w:rPr>
              <w:t>317 994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62063A5" w14:textId="77777777" w:rsidR="000D5932" w:rsidRPr="00B35CB9" w:rsidRDefault="000D5932" w:rsidP="000D5932">
            <w:pPr>
              <w:jc w:val="right"/>
              <w:rPr>
                <w:sz w:val="20"/>
                <w:szCs w:val="20"/>
                <w:lang w:val="en-CA" w:eastAsia="en-CA"/>
              </w:rPr>
            </w:pPr>
            <w:r w:rsidRPr="00B35CB9">
              <w:rPr>
                <w:sz w:val="20"/>
                <w:szCs w:val="20"/>
                <w:lang w:val="fr" w:eastAsia="fr"/>
              </w:rPr>
              <w:t>136 029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39B7101" w14:textId="77777777" w:rsidR="000D5932" w:rsidRPr="00B35CB9" w:rsidRDefault="000D5932" w:rsidP="000D5932">
            <w:pPr>
              <w:jc w:val="right"/>
              <w:rPr>
                <w:sz w:val="20"/>
                <w:szCs w:val="20"/>
                <w:lang w:val="en-CA" w:eastAsia="en-CA"/>
              </w:rPr>
            </w:pPr>
            <w:r w:rsidRPr="00B35CB9">
              <w:rPr>
                <w:sz w:val="20"/>
                <w:szCs w:val="20"/>
                <w:lang w:val="fr" w:eastAsia="fr"/>
              </w:rPr>
              <w:t>70</w:t>
            </w:r>
          </w:p>
        </w:tc>
      </w:tr>
      <w:tr w:rsidR="000D5932" w:rsidRPr="00B35CB9" w14:paraId="4104C06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03E185" w14:textId="77777777" w:rsidR="000D5932" w:rsidRPr="00B35CB9" w:rsidRDefault="000D5932" w:rsidP="000D5932">
            <w:pPr>
              <w:jc w:val="left"/>
              <w:rPr>
                <w:sz w:val="20"/>
                <w:szCs w:val="20"/>
                <w:lang w:val="en-CA" w:eastAsia="en-CA"/>
              </w:rPr>
            </w:pPr>
            <w:r w:rsidRPr="00B35CB9">
              <w:rPr>
                <w:sz w:val="20"/>
                <w:szCs w:val="20"/>
                <w:lang w:val="fr" w:eastAsia="fr"/>
              </w:rPr>
              <w:t>Serbie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0EF6BC2" w14:textId="77777777" w:rsidR="000D5932" w:rsidRPr="00B35CB9" w:rsidRDefault="000D5932" w:rsidP="000D5932">
            <w:pPr>
              <w:jc w:val="right"/>
              <w:rPr>
                <w:sz w:val="20"/>
                <w:szCs w:val="20"/>
                <w:lang w:val="en-CA" w:eastAsia="en-CA"/>
              </w:rPr>
            </w:pPr>
            <w:r w:rsidRPr="00B35CB9">
              <w:rPr>
                <w:sz w:val="20"/>
                <w:szCs w:val="20"/>
                <w:lang w:val="fr" w:eastAsia="fr"/>
              </w:rPr>
              <w:t>5,2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C05AD0B" w14:textId="77777777" w:rsidR="000D5932" w:rsidRPr="00B35CB9" w:rsidRDefault="000D5932" w:rsidP="000D5932">
            <w:pPr>
              <w:jc w:val="right"/>
              <w:rPr>
                <w:sz w:val="20"/>
                <w:szCs w:val="20"/>
                <w:lang w:val="en-CA" w:eastAsia="en-CA"/>
              </w:rPr>
            </w:pPr>
            <w:r w:rsidRPr="00B35CB9">
              <w:rPr>
                <w:sz w:val="20"/>
                <w:szCs w:val="20"/>
                <w:lang w:val="fr" w:eastAsia="fr"/>
              </w:rPr>
              <w:t>933 256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0CC685A" w14:textId="77777777" w:rsidR="000D5932" w:rsidRPr="00B35CB9" w:rsidRDefault="000D5932" w:rsidP="000D5932">
            <w:pPr>
              <w:jc w:val="right"/>
              <w:rPr>
                <w:sz w:val="20"/>
                <w:szCs w:val="20"/>
                <w:lang w:val="en-CA" w:eastAsia="en-CA"/>
              </w:rPr>
            </w:pPr>
            <w:r w:rsidRPr="00B35CB9">
              <w:rPr>
                <w:sz w:val="20"/>
                <w:szCs w:val="20"/>
                <w:lang w:val="fr" w:eastAsia="fr"/>
              </w:rPr>
              <w:t>733 583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CCBEC2F" w14:textId="77777777" w:rsidR="000D5932" w:rsidRPr="00B35CB9" w:rsidRDefault="000D5932" w:rsidP="000D5932">
            <w:pPr>
              <w:jc w:val="right"/>
              <w:rPr>
                <w:sz w:val="20"/>
                <w:szCs w:val="20"/>
                <w:lang w:val="en-CA" w:eastAsia="en-CA"/>
              </w:rPr>
            </w:pPr>
            <w:r w:rsidRPr="00B35CB9">
              <w:rPr>
                <w:sz w:val="20"/>
                <w:szCs w:val="20"/>
                <w:lang w:val="fr" w:eastAsia="fr"/>
              </w:rPr>
              <w:t>199 673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6309659" w14:textId="77777777" w:rsidR="000D5932" w:rsidRPr="00B35CB9" w:rsidRDefault="000D5932" w:rsidP="000D5932">
            <w:pPr>
              <w:jc w:val="right"/>
              <w:rPr>
                <w:sz w:val="20"/>
                <w:szCs w:val="20"/>
                <w:lang w:val="en-CA" w:eastAsia="en-CA"/>
              </w:rPr>
            </w:pPr>
            <w:r w:rsidRPr="00B35CB9">
              <w:rPr>
                <w:sz w:val="20"/>
                <w:szCs w:val="20"/>
                <w:lang w:val="fr" w:eastAsia="fr"/>
              </w:rPr>
              <w:t>79</w:t>
            </w:r>
          </w:p>
        </w:tc>
      </w:tr>
      <w:tr w:rsidR="000D5932" w:rsidRPr="00B35CB9" w14:paraId="065E5E6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552061" w14:textId="77777777" w:rsidR="000D5932" w:rsidRPr="00B35CB9" w:rsidRDefault="000D5932" w:rsidP="000D5932">
            <w:pPr>
              <w:jc w:val="left"/>
              <w:rPr>
                <w:sz w:val="20"/>
                <w:szCs w:val="20"/>
                <w:lang w:val="en-CA" w:eastAsia="en-CA"/>
              </w:rPr>
            </w:pPr>
            <w:r w:rsidRPr="00B35CB9">
              <w:rPr>
                <w:sz w:val="20"/>
                <w:szCs w:val="20"/>
                <w:lang w:val="fr" w:eastAsia="fr"/>
              </w:rPr>
              <w:t>Seychelles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2C80C98" w14:textId="77777777" w:rsidR="000D5932" w:rsidRPr="00B35CB9" w:rsidRDefault="000D5932" w:rsidP="000D5932">
            <w:pPr>
              <w:jc w:val="right"/>
              <w:rPr>
                <w:sz w:val="20"/>
                <w:szCs w:val="20"/>
                <w:lang w:val="en-CA" w:eastAsia="en-CA"/>
              </w:rPr>
            </w:pPr>
            <w:r w:rsidRPr="00B35CB9">
              <w:rPr>
                <w:sz w:val="20"/>
                <w:szCs w:val="20"/>
                <w:lang w:val="fr" w:eastAsia="fr"/>
              </w:rPr>
              <w:t>1,4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F97F7A9" w14:textId="77777777" w:rsidR="000D5932" w:rsidRPr="00B35CB9" w:rsidRDefault="000D5932" w:rsidP="000D5932">
            <w:pPr>
              <w:jc w:val="right"/>
              <w:rPr>
                <w:sz w:val="20"/>
                <w:szCs w:val="20"/>
                <w:lang w:val="en-CA" w:eastAsia="en-CA"/>
              </w:rPr>
            </w:pPr>
            <w:r w:rsidRPr="00B35CB9">
              <w:rPr>
                <w:sz w:val="20"/>
                <w:szCs w:val="20"/>
                <w:lang w:val="fr" w:eastAsia="fr"/>
              </w:rPr>
              <w:t>540 000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405036E" w14:textId="77777777" w:rsidR="000D5932" w:rsidRPr="00B35CB9" w:rsidRDefault="000D5932" w:rsidP="000D5932">
            <w:pPr>
              <w:jc w:val="right"/>
              <w:rPr>
                <w:sz w:val="20"/>
                <w:szCs w:val="20"/>
                <w:lang w:val="en-CA" w:eastAsia="en-CA"/>
              </w:rPr>
            </w:pPr>
            <w:r w:rsidRPr="00B35CB9">
              <w:rPr>
                <w:sz w:val="20"/>
                <w:szCs w:val="20"/>
                <w:lang w:val="fr" w:eastAsia="fr"/>
              </w:rPr>
              <w:t>345 110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F618886" w14:textId="77777777" w:rsidR="000D5932" w:rsidRPr="00B35CB9" w:rsidRDefault="000D5932" w:rsidP="000D5932">
            <w:pPr>
              <w:jc w:val="right"/>
              <w:rPr>
                <w:sz w:val="20"/>
                <w:szCs w:val="20"/>
                <w:lang w:val="en-CA" w:eastAsia="en-CA"/>
              </w:rPr>
            </w:pPr>
            <w:r w:rsidRPr="00B35CB9">
              <w:rPr>
                <w:sz w:val="20"/>
                <w:szCs w:val="20"/>
                <w:lang w:val="fr" w:eastAsia="fr"/>
              </w:rPr>
              <w:t>194 890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BBF564B" w14:textId="77777777" w:rsidR="000D5932" w:rsidRPr="00B35CB9" w:rsidRDefault="000D5932" w:rsidP="000D5932">
            <w:pPr>
              <w:jc w:val="right"/>
              <w:rPr>
                <w:sz w:val="20"/>
                <w:szCs w:val="20"/>
                <w:lang w:val="en-CA" w:eastAsia="en-CA"/>
              </w:rPr>
            </w:pPr>
            <w:r w:rsidRPr="00B35CB9">
              <w:rPr>
                <w:sz w:val="20"/>
                <w:szCs w:val="20"/>
                <w:lang w:val="fr" w:eastAsia="fr"/>
              </w:rPr>
              <w:t>64</w:t>
            </w:r>
          </w:p>
        </w:tc>
      </w:tr>
      <w:tr w:rsidR="000D5932" w:rsidRPr="00B35CB9" w14:paraId="6F278C3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D576EA0" w14:textId="77777777" w:rsidR="000D5932" w:rsidRPr="00B35CB9" w:rsidRDefault="000D5932" w:rsidP="000D5932">
            <w:pPr>
              <w:jc w:val="left"/>
              <w:rPr>
                <w:sz w:val="20"/>
                <w:szCs w:val="20"/>
                <w:lang w:val="en-CA" w:eastAsia="en-CA"/>
              </w:rPr>
            </w:pPr>
            <w:r w:rsidRPr="00B35CB9">
              <w:rPr>
                <w:sz w:val="20"/>
                <w:szCs w:val="20"/>
                <w:lang w:val="fr" w:eastAsia="fr"/>
              </w:rPr>
              <w:t>Sierra Leone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E3BE397" w14:textId="77777777" w:rsidR="000D5932" w:rsidRPr="00B35CB9" w:rsidRDefault="000D5932" w:rsidP="000D5932">
            <w:pPr>
              <w:jc w:val="right"/>
              <w:rPr>
                <w:sz w:val="20"/>
                <w:szCs w:val="20"/>
                <w:lang w:val="en-CA" w:eastAsia="en-CA"/>
              </w:rPr>
            </w:pPr>
            <w:r w:rsidRPr="00B35CB9">
              <w:rPr>
                <w:sz w:val="20"/>
                <w:szCs w:val="20"/>
                <w:lang w:val="fr" w:eastAsia="fr"/>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A96EE3F" w14:textId="77777777" w:rsidR="000D5932" w:rsidRPr="00B35CB9" w:rsidRDefault="000D5932" w:rsidP="000D5932">
            <w:pPr>
              <w:jc w:val="right"/>
              <w:rPr>
                <w:sz w:val="20"/>
                <w:szCs w:val="20"/>
                <w:lang w:val="en-CA" w:eastAsia="en-CA"/>
              </w:rPr>
            </w:pPr>
            <w:r w:rsidRPr="00B35CB9">
              <w:rPr>
                <w:sz w:val="20"/>
                <w:szCs w:val="20"/>
                <w:lang w:val="fr" w:eastAsia="fr"/>
              </w:rPr>
              <w:t>165 620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B3ED149" w14:textId="77777777" w:rsidR="000D5932" w:rsidRPr="00B35CB9" w:rsidRDefault="000D5932" w:rsidP="000D5932">
            <w:pPr>
              <w:jc w:val="right"/>
              <w:rPr>
                <w:sz w:val="20"/>
                <w:szCs w:val="20"/>
                <w:lang w:val="en-CA" w:eastAsia="en-CA"/>
              </w:rPr>
            </w:pPr>
            <w:r w:rsidRPr="00B35CB9">
              <w:rPr>
                <w:sz w:val="20"/>
                <w:szCs w:val="20"/>
                <w:lang w:val="fr" w:eastAsia="fr"/>
              </w:rPr>
              <w:t>93 685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3EFB4A9" w14:textId="77777777" w:rsidR="000D5932" w:rsidRPr="00B35CB9" w:rsidRDefault="000D5932" w:rsidP="000D5932">
            <w:pPr>
              <w:jc w:val="right"/>
              <w:rPr>
                <w:sz w:val="20"/>
                <w:szCs w:val="20"/>
                <w:lang w:val="en-CA" w:eastAsia="en-CA"/>
              </w:rPr>
            </w:pPr>
            <w:r w:rsidRPr="00B35CB9">
              <w:rPr>
                <w:sz w:val="20"/>
                <w:szCs w:val="20"/>
                <w:lang w:val="fr" w:eastAsia="fr"/>
              </w:rPr>
              <w:t>71 935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DF29AC0" w14:textId="77777777" w:rsidR="000D5932" w:rsidRPr="00B35CB9" w:rsidRDefault="000D5932" w:rsidP="000D5932">
            <w:pPr>
              <w:jc w:val="right"/>
              <w:rPr>
                <w:sz w:val="20"/>
                <w:szCs w:val="20"/>
                <w:lang w:val="en-CA" w:eastAsia="en-CA"/>
              </w:rPr>
            </w:pPr>
            <w:r w:rsidRPr="00B35CB9">
              <w:rPr>
                <w:sz w:val="20"/>
                <w:szCs w:val="20"/>
                <w:lang w:val="fr" w:eastAsia="fr"/>
              </w:rPr>
              <w:t>57</w:t>
            </w:r>
          </w:p>
        </w:tc>
      </w:tr>
      <w:tr w:rsidR="000D5932" w:rsidRPr="00B35CB9" w14:paraId="1D009B25"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3A28D6" w14:textId="77777777" w:rsidR="000D5932" w:rsidRPr="00B35CB9" w:rsidRDefault="000D5932" w:rsidP="000D5932">
            <w:pPr>
              <w:jc w:val="left"/>
              <w:rPr>
                <w:sz w:val="20"/>
                <w:szCs w:val="20"/>
                <w:lang w:val="en-CA" w:eastAsia="en-CA"/>
              </w:rPr>
            </w:pPr>
            <w:r w:rsidRPr="00B35CB9">
              <w:rPr>
                <w:sz w:val="20"/>
                <w:szCs w:val="20"/>
                <w:lang w:val="fr" w:eastAsia="fr"/>
              </w:rPr>
              <w:t>îles Salomon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3D8F74" w14:textId="77777777" w:rsidR="000D5932" w:rsidRPr="00B35CB9" w:rsidRDefault="000D5932" w:rsidP="000D5932">
            <w:pPr>
              <w:jc w:val="right"/>
              <w:rPr>
                <w:sz w:val="20"/>
                <w:szCs w:val="20"/>
                <w:lang w:val="en-CA" w:eastAsia="en-CA"/>
              </w:rPr>
            </w:pPr>
            <w:r w:rsidRPr="00B35CB9">
              <w:rPr>
                <w:sz w:val="20"/>
                <w:szCs w:val="20"/>
                <w:lang w:val="fr" w:eastAsia="fr"/>
              </w:rPr>
              <w:t>0,7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1B53CB2" w14:textId="77777777" w:rsidR="000D5932" w:rsidRPr="00B35CB9" w:rsidRDefault="000D5932" w:rsidP="000D5932">
            <w:pPr>
              <w:jc w:val="right"/>
              <w:rPr>
                <w:sz w:val="20"/>
                <w:szCs w:val="20"/>
                <w:lang w:val="en-CA" w:eastAsia="en-CA"/>
              </w:rPr>
            </w:pPr>
            <w:r w:rsidRPr="00B35CB9">
              <w:rPr>
                <w:sz w:val="20"/>
                <w:szCs w:val="20"/>
                <w:lang w:val="fr" w:eastAsia="fr"/>
              </w:rPr>
              <w:t>175 500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0E62D30" w14:textId="77777777" w:rsidR="000D5932" w:rsidRPr="00B35CB9" w:rsidRDefault="000D5932" w:rsidP="000D5932">
            <w:pPr>
              <w:jc w:val="right"/>
              <w:rPr>
                <w:sz w:val="20"/>
                <w:szCs w:val="20"/>
                <w:lang w:val="en-CA" w:eastAsia="en-CA"/>
              </w:rPr>
            </w:pPr>
            <w:r w:rsidRPr="00B35CB9">
              <w:rPr>
                <w:sz w:val="20"/>
                <w:szCs w:val="20"/>
                <w:lang w:val="fr" w:eastAsia="fr"/>
              </w:rPr>
              <w:t>129 650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96070F0" w14:textId="77777777" w:rsidR="000D5932" w:rsidRPr="00B35CB9" w:rsidRDefault="000D5932" w:rsidP="000D5932">
            <w:pPr>
              <w:jc w:val="right"/>
              <w:rPr>
                <w:sz w:val="20"/>
                <w:szCs w:val="20"/>
                <w:lang w:val="en-CA" w:eastAsia="en-CA"/>
              </w:rPr>
            </w:pPr>
            <w:r w:rsidRPr="00B35CB9">
              <w:rPr>
                <w:sz w:val="20"/>
                <w:szCs w:val="20"/>
                <w:lang w:val="fr" w:eastAsia="fr"/>
              </w:rPr>
              <w:t>45 850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3D9939D" w14:textId="77777777" w:rsidR="000D5932" w:rsidRPr="00B35CB9" w:rsidRDefault="000D5932" w:rsidP="000D5932">
            <w:pPr>
              <w:jc w:val="right"/>
              <w:rPr>
                <w:sz w:val="20"/>
                <w:szCs w:val="20"/>
                <w:lang w:val="en-CA" w:eastAsia="en-CA"/>
              </w:rPr>
            </w:pPr>
            <w:r w:rsidRPr="00B35CB9">
              <w:rPr>
                <w:sz w:val="20"/>
                <w:szCs w:val="20"/>
                <w:lang w:val="fr" w:eastAsia="fr"/>
              </w:rPr>
              <w:t>74</w:t>
            </w:r>
          </w:p>
        </w:tc>
      </w:tr>
      <w:tr w:rsidR="000D5932" w:rsidRPr="00B35CB9" w14:paraId="3D206FB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4C9B41" w14:textId="77777777" w:rsidR="000D5932" w:rsidRPr="00B35CB9" w:rsidRDefault="000D5932" w:rsidP="000D5932">
            <w:pPr>
              <w:jc w:val="left"/>
              <w:rPr>
                <w:sz w:val="20"/>
                <w:szCs w:val="20"/>
                <w:lang w:val="en-CA" w:eastAsia="en-CA"/>
              </w:rPr>
            </w:pPr>
            <w:r w:rsidRPr="00B35CB9">
              <w:rPr>
                <w:sz w:val="20"/>
                <w:szCs w:val="20"/>
                <w:lang w:val="fr" w:eastAsia="fr"/>
              </w:rPr>
              <w:t>Somalie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4ECEB07" w14:textId="77777777" w:rsidR="000D5932" w:rsidRPr="00B35CB9" w:rsidRDefault="000D5932" w:rsidP="000D5932">
            <w:pPr>
              <w:jc w:val="right"/>
              <w:rPr>
                <w:sz w:val="20"/>
                <w:szCs w:val="20"/>
                <w:lang w:val="en-CA" w:eastAsia="en-CA"/>
              </w:rPr>
            </w:pPr>
            <w:r w:rsidRPr="00B35CB9">
              <w:rPr>
                <w:sz w:val="20"/>
                <w:szCs w:val="20"/>
                <w:lang w:val="fr" w:eastAsia="fr"/>
              </w:rPr>
              <w:t>1,8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00119ED" w14:textId="77777777" w:rsidR="000D5932" w:rsidRPr="00B35CB9" w:rsidRDefault="000D5932" w:rsidP="000D5932">
            <w:pPr>
              <w:jc w:val="right"/>
              <w:rPr>
                <w:sz w:val="20"/>
                <w:szCs w:val="20"/>
                <w:lang w:val="en-CA" w:eastAsia="en-CA"/>
              </w:rPr>
            </w:pPr>
            <w:r w:rsidRPr="00B35CB9">
              <w:rPr>
                <w:sz w:val="20"/>
                <w:szCs w:val="20"/>
                <w:lang w:val="fr" w:eastAsia="fr"/>
              </w:rPr>
              <w:t>353 746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54C5D49" w14:textId="77777777" w:rsidR="000D5932" w:rsidRPr="00B35CB9" w:rsidRDefault="000D5932" w:rsidP="000D5932">
            <w:pPr>
              <w:jc w:val="right"/>
              <w:rPr>
                <w:sz w:val="20"/>
                <w:szCs w:val="20"/>
                <w:lang w:val="en-CA" w:eastAsia="en-CA"/>
              </w:rPr>
            </w:pPr>
            <w:r w:rsidRPr="00B35CB9">
              <w:rPr>
                <w:sz w:val="20"/>
                <w:szCs w:val="20"/>
                <w:lang w:val="fr" w:eastAsia="fr"/>
              </w:rPr>
              <w:t>285 250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DA3783C" w14:textId="77777777" w:rsidR="000D5932" w:rsidRPr="00B35CB9" w:rsidRDefault="000D5932" w:rsidP="000D5932">
            <w:pPr>
              <w:jc w:val="right"/>
              <w:rPr>
                <w:sz w:val="20"/>
                <w:szCs w:val="20"/>
                <w:lang w:val="en-CA" w:eastAsia="en-CA"/>
              </w:rPr>
            </w:pPr>
            <w:r w:rsidRPr="00B35CB9">
              <w:rPr>
                <w:sz w:val="20"/>
                <w:szCs w:val="20"/>
                <w:lang w:val="fr" w:eastAsia="fr"/>
              </w:rPr>
              <w:t>68 496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34870E8" w14:textId="77777777" w:rsidR="000D5932" w:rsidRPr="00B35CB9" w:rsidRDefault="000D5932" w:rsidP="000D5932">
            <w:pPr>
              <w:jc w:val="right"/>
              <w:rPr>
                <w:sz w:val="20"/>
                <w:szCs w:val="20"/>
                <w:lang w:val="en-CA" w:eastAsia="en-CA"/>
              </w:rPr>
            </w:pPr>
            <w:r w:rsidRPr="00B35CB9">
              <w:rPr>
                <w:sz w:val="20"/>
                <w:szCs w:val="20"/>
                <w:lang w:val="fr" w:eastAsia="fr"/>
              </w:rPr>
              <w:t>81</w:t>
            </w:r>
          </w:p>
        </w:tc>
      </w:tr>
      <w:tr w:rsidR="000D5932" w:rsidRPr="00B35CB9" w14:paraId="32B584A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699313" w14:textId="77777777" w:rsidR="000D5932" w:rsidRPr="00B35CB9" w:rsidRDefault="000D5932" w:rsidP="000D5932">
            <w:pPr>
              <w:jc w:val="left"/>
              <w:rPr>
                <w:sz w:val="20"/>
                <w:szCs w:val="20"/>
                <w:lang w:val="en-CA" w:eastAsia="en-CA"/>
              </w:rPr>
            </w:pPr>
            <w:r w:rsidRPr="00B35CB9">
              <w:rPr>
                <w:sz w:val="20"/>
                <w:szCs w:val="20"/>
                <w:lang w:val="fr" w:eastAsia="fr"/>
              </w:rPr>
              <w:t>Afrique du Sud</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D3BF51B" w14:textId="77777777" w:rsidR="000D5932" w:rsidRPr="00B35CB9" w:rsidRDefault="000D5932" w:rsidP="000D5932">
            <w:pPr>
              <w:jc w:val="right"/>
              <w:rPr>
                <w:sz w:val="20"/>
                <w:szCs w:val="20"/>
                <w:lang w:val="en-CA" w:eastAsia="en-CA"/>
              </w:rPr>
            </w:pPr>
            <w:r w:rsidRPr="00B35CB9">
              <w:rPr>
                <w:sz w:val="20"/>
                <w:szCs w:val="20"/>
                <w:lang w:val="fr" w:eastAsia="fr"/>
              </w:rPr>
              <w:t>94,2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036BEEF" w14:textId="77777777" w:rsidR="000D5932" w:rsidRPr="00B35CB9" w:rsidRDefault="000D5932" w:rsidP="000D5932">
            <w:pPr>
              <w:jc w:val="right"/>
              <w:rPr>
                <w:sz w:val="20"/>
                <w:szCs w:val="20"/>
                <w:lang w:val="en-CA" w:eastAsia="en-CA"/>
              </w:rPr>
            </w:pPr>
            <w:r w:rsidRPr="00B35CB9">
              <w:rPr>
                <w:sz w:val="20"/>
                <w:szCs w:val="20"/>
                <w:lang w:val="fr" w:eastAsia="fr"/>
              </w:rPr>
              <w:t>5 855 184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F47C485" w14:textId="77777777" w:rsidR="000D5932" w:rsidRPr="00B35CB9" w:rsidRDefault="000D5932" w:rsidP="000D5932">
            <w:pPr>
              <w:jc w:val="right"/>
              <w:rPr>
                <w:sz w:val="20"/>
                <w:szCs w:val="20"/>
                <w:lang w:val="en-CA" w:eastAsia="en-CA"/>
              </w:rPr>
            </w:pPr>
            <w:r w:rsidRPr="00B35CB9">
              <w:rPr>
                <w:sz w:val="20"/>
                <w:szCs w:val="20"/>
                <w:lang w:val="fr" w:eastAsia="fr"/>
              </w:rPr>
              <w:t>4 628 702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F4AF928" w14:textId="77777777" w:rsidR="000D5932" w:rsidRPr="00B35CB9" w:rsidRDefault="000D5932" w:rsidP="000D5932">
            <w:pPr>
              <w:jc w:val="right"/>
              <w:rPr>
                <w:sz w:val="20"/>
                <w:szCs w:val="20"/>
                <w:lang w:val="en-CA" w:eastAsia="en-CA"/>
              </w:rPr>
            </w:pPr>
            <w:r w:rsidRPr="00B35CB9">
              <w:rPr>
                <w:sz w:val="20"/>
                <w:szCs w:val="20"/>
                <w:lang w:val="fr" w:eastAsia="fr"/>
              </w:rPr>
              <w:t>1 226 482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A456160" w14:textId="77777777" w:rsidR="000D5932" w:rsidRPr="00B35CB9" w:rsidRDefault="000D5932" w:rsidP="000D5932">
            <w:pPr>
              <w:jc w:val="right"/>
              <w:rPr>
                <w:sz w:val="20"/>
                <w:szCs w:val="20"/>
                <w:lang w:val="en-CA" w:eastAsia="en-CA"/>
              </w:rPr>
            </w:pPr>
            <w:r w:rsidRPr="00B35CB9">
              <w:rPr>
                <w:sz w:val="20"/>
                <w:szCs w:val="20"/>
                <w:lang w:val="fr" w:eastAsia="fr"/>
              </w:rPr>
              <w:t>79</w:t>
            </w:r>
          </w:p>
        </w:tc>
      </w:tr>
      <w:tr w:rsidR="000D5932" w:rsidRPr="00B35CB9" w14:paraId="0374189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8AEE045" w14:textId="77777777" w:rsidR="000D5932" w:rsidRPr="00B35CB9" w:rsidRDefault="000D5932" w:rsidP="000D5932">
            <w:pPr>
              <w:jc w:val="left"/>
              <w:rPr>
                <w:sz w:val="20"/>
                <w:szCs w:val="20"/>
                <w:lang w:val="en-CA" w:eastAsia="en-CA"/>
              </w:rPr>
            </w:pPr>
            <w:r w:rsidRPr="00B35CB9">
              <w:rPr>
                <w:sz w:val="20"/>
                <w:szCs w:val="20"/>
                <w:lang w:val="fr" w:eastAsia="fr"/>
              </w:rPr>
              <w:t>Soudan du Sud</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7DE9C98"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22A51DA" w14:textId="77777777" w:rsidR="000D5932" w:rsidRPr="00B35CB9" w:rsidRDefault="000D5932" w:rsidP="000D5932">
            <w:pPr>
              <w:jc w:val="right"/>
              <w:rPr>
                <w:sz w:val="20"/>
                <w:szCs w:val="20"/>
                <w:lang w:val="en-CA" w:eastAsia="en-CA"/>
              </w:rPr>
            </w:pPr>
            <w:r w:rsidRPr="00B35CB9">
              <w:rPr>
                <w:sz w:val="20"/>
                <w:szCs w:val="20"/>
                <w:lang w:val="fr" w:eastAsia="fr"/>
              </w:rPr>
              <w:t>20 000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C9301D9"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EBA99A6" w14:textId="77777777" w:rsidR="000D5932" w:rsidRPr="00B35CB9" w:rsidRDefault="000D5932" w:rsidP="000D5932">
            <w:pPr>
              <w:jc w:val="right"/>
              <w:rPr>
                <w:sz w:val="20"/>
                <w:szCs w:val="20"/>
                <w:lang w:val="en-CA" w:eastAsia="en-CA"/>
              </w:rPr>
            </w:pPr>
            <w:r w:rsidRPr="00B35CB9">
              <w:rPr>
                <w:sz w:val="20"/>
                <w:szCs w:val="20"/>
                <w:lang w:val="fr" w:eastAsia="fr"/>
              </w:rPr>
              <w:t>20 000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7A581DE" w14:textId="77777777" w:rsidR="000D5932" w:rsidRPr="00B35CB9" w:rsidRDefault="000D5932" w:rsidP="000D5932">
            <w:pPr>
              <w:jc w:val="right"/>
              <w:rPr>
                <w:sz w:val="20"/>
                <w:szCs w:val="20"/>
                <w:lang w:val="en-CA" w:eastAsia="en-CA"/>
              </w:rPr>
            </w:pPr>
            <w:r w:rsidRPr="00B35CB9">
              <w:rPr>
                <w:sz w:val="20"/>
                <w:szCs w:val="20"/>
                <w:lang w:val="fr" w:eastAsia="fr"/>
              </w:rPr>
              <w:t>0</w:t>
            </w:r>
          </w:p>
        </w:tc>
      </w:tr>
      <w:tr w:rsidR="000D5932" w:rsidRPr="00B35CB9" w14:paraId="745177D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DF09E8" w14:textId="77777777" w:rsidR="000D5932" w:rsidRPr="00B35CB9" w:rsidRDefault="000D5932" w:rsidP="000D5932">
            <w:pPr>
              <w:jc w:val="left"/>
              <w:rPr>
                <w:sz w:val="20"/>
                <w:szCs w:val="20"/>
                <w:lang w:val="en-CA" w:eastAsia="en-CA"/>
              </w:rPr>
            </w:pPr>
            <w:r w:rsidRPr="00B35CB9">
              <w:rPr>
                <w:sz w:val="20"/>
                <w:szCs w:val="20"/>
                <w:lang w:val="fr" w:eastAsia="fr"/>
              </w:rPr>
              <w:t>Sri Lanka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28BC898" w14:textId="77777777" w:rsidR="000D5932" w:rsidRPr="00B35CB9" w:rsidRDefault="000D5932" w:rsidP="000D5932">
            <w:pPr>
              <w:jc w:val="right"/>
              <w:rPr>
                <w:sz w:val="20"/>
                <w:szCs w:val="20"/>
                <w:lang w:val="en-CA" w:eastAsia="en-CA"/>
              </w:rPr>
            </w:pPr>
            <w:r w:rsidRPr="00B35CB9">
              <w:rPr>
                <w:sz w:val="20"/>
                <w:szCs w:val="20"/>
                <w:lang w:val="fr" w:eastAsia="fr"/>
              </w:rPr>
              <w:t>4,7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79B5BB7" w14:textId="77777777" w:rsidR="000D5932" w:rsidRPr="00B35CB9" w:rsidRDefault="000D5932" w:rsidP="000D5932">
            <w:pPr>
              <w:jc w:val="right"/>
              <w:rPr>
                <w:sz w:val="20"/>
                <w:szCs w:val="20"/>
                <w:lang w:val="en-CA" w:eastAsia="en-CA"/>
              </w:rPr>
            </w:pPr>
            <w:r w:rsidRPr="00B35CB9">
              <w:rPr>
                <w:sz w:val="20"/>
                <w:szCs w:val="20"/>
                <w:lang w:val="fr" w:eastAsia="fr"/>
              </w:rPr>
              <w:t>591 866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E1A55EC" w14:textId="77777777" w:rsidR="000D5932" w:rsidRPr="00B35CB9" w:rsidRDefault="000D5932" w:rsidP="000D5932">
            <w:pPr>
              <w:jc w:val="right"/>
              <w:rPr>
                <w:sz w:val="20"/>
                <w:szCs w:val="20"/>
                <w:lang w:val="en-CA" w:eastAsia="en-CA"/>
              </w:rPr>
            </w:pPr>
            <w:r w:rsidRPr="00B35CB9">
              <w:rPr>
                <w:sz w:val="20"/>
                <w:szCs w:val="20"/>
                <w:lang w:val="fr" w:eastAsia="fr"/>
              </w:rPr>
              <w:t>534 503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35EFB6E" w14:textId="77777777" w:rsidR="000D5932" w:rsidRPr="00B35CB9" w:rsidRDefault="000D5932" w:rsidP="000D5932">
            <w:pPr>
              <w:jc w:val="right"/>
              <w:rPr>
                <w:sz w:val="20"/>
                <w:szCs w:val="20"/>
                <w:lang w:val="en-CA" w:eastAsia="en-CA"/>
              </w:rPr>
            </w:pPr>
            <w:r w:rsidRPr="00B35CB9">
              <w:rPr>
                <w:sz w:val="20"/>
                <w:szCs w:val="20"/>
                <w:lang w:val="fr" w:eastAsia="fr"/>
              </w:rPr>
              <w:t>57 363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DE06363" w14:textId="77777777" w:rsidR="000D5932" w:rsidRPr="00B35CB9" w:rsidRDefault="000D5932" w:rsidP="000D5932">
            <w:pPr>
              <w:jc w:val="right"/>
              <w:rPr>
                <w:sz w:val="20"/>
                <w:szCs w:val="20"/>
                <w:lang w:val="en-CA" w:eastAsia="en-CA"/>
              </w:rPr>
            </w:pPr>
            <w:r w:rsidRPr="00B35CB9">
              <w:rPr>
                <w:sz w:val="20"/>
                <w:szCs w:val="20"/>
                <w:lang w:val="fr" w:eastAsia="fr"/>
              </w:rPr>
              <w:t>90</w:t>
            </w:r>
          </w:p>
        </w:tc>
      </w:tr>
      <w:tr w:rsidR="000D5932" w:rsidRPr="00B35CB9" w14:paraId="504BD593"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6EAF98" w14:textId="77777777" w:rsidR="000D5932" w:rsidRPr="00B35CB9" w:rsidRDefault="000D5932" w:rsidP="000D5932">
            <w:pPr>
              <w:jc w:val="left"/>
              <w:rPr>
                <w:sz w:val="20"/>
                <w:szCs w:val="20"/>
                <w:lang w:val="en-CA" w:eastAsia="en-CA"/>
              </w:rPr>
            </w:pPr>
            <w:r w:rsidRPr="00B35CB9">
              <w:rPr>
                <w:sz w:val="20"/>
                <w:szCs w:val="20"/>
                <w:lang w:val="fr" w:eastAsia="fr"/>
              </w:rPr>
              <w:t xml:space="preserve">Soudan </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553413F" w14:textId="77777777" w:rsidR="000D5932" w:rsidRPr="00B35CB9" w:rsidRDefault="000D5932" w:rsidP="000D5932">
            <w:pPr>
              <w:jc w:val="right"/>
              <w:rPr>
                <w:sz w:val="20"/>
                <w:szCs w:val="20"/>
                <w:lang w:val="en-CA" w:eastAsia="en-CA"/>
              </w:rPr>
            </w:pPr>
            <w:r w:rsidRPr="00B35CB9">
              <w:rPr>
                <w:sz w:val="20"/>
                <w:szCs w:val="20"/>
                <w:lang w:val="fr" w:eastAsia="fr"/>
              </w:rPr>
              <w:t>47,2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FADE6F" w14:textId="77777777" w:rsidR="000D5932" w:rsidRPr="00B35CB9" w:rsidRDefault="000D5932" w:rsidP="000D5932">
            <w:pPr>
              <w:jc w:val="right"/>
              <w:rPr>
                <w:sz w:val="20"/>
                <w:szCs w:val="20"/>
                <w:lang w:val="en-CA" w:eastAsia="en-CA"/>
              </w:rPr>
            </w:pPr>
            <w:r w:rsidRPr="00B35CB9">
              <w:rPr>
                <w:sz w:val="20"/>
                <w:szCs w:val="20"/>
                <w:lang w:val="fr" w:eastAsia="fr"/>
              </w:rPr>
              <w:t>4 166 680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4342C48" w14:textId="77777777" w:rsidR="000D5932" w:rsidRPr="00B35CB9" w:rsidRDefault="000D5932" w:rsidP="000D5932">
            <w:pPr>
              <w:jc w:val="right"/>
              <w:rPr>
                <w:sz w:val="20"/>
                <w:szCs w:val="20"/>
                <w:lang w:val="en-CA" w:eastAsia="en-CA"/>
              </w:rPr>
            </w:pPr>
            <w:r w:rsidRPr="00B35CB9">
              <w:rPr>
                <w:sz w:val="20"/>
                <w:szCs w:val="20"/>
                <w:lang w:val="fr" w:eastAsia="fr"/>
              </w:rPr>
              <w:t>1 573 417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093859F" w14:textId="77777777" w:rsidR="000D5932" w:rsidRPr="00B35CB9" w:rsidRDefault="000D5932" w:rsidP="000D5932">
            <w:pPr>
              <w:jc w:val="right"/>
              <w:rPr>
                <w:sz w:val="20"/>
                <w:szCs w:val="20"/>
                <w:lang w:val="en-CA" w:eastAsia="en-CA"/>
              </w:rPr>
            </w:pPr>
            <w:r w:rsidRPr="00B35CB9">
              <w:rPr>
                <w:sz w:val="20"/>
                <w:szCs w:val="20"/>
                <w:lang w:val="fr" w:eastAsia="fr"/>
              </w:rPr>
              <w:t>2 593 263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679F8D5" w14:textId="77777777" w:rsidR="000D5932" w:rsidRPr="00B35CB9" w:rsidRDefault="000D5932" w:rsidP="000D5932">
            <w:pPr>
              <w:jc w:val="right"/>
              <w:rPr>
                <w:sz w:val="20"/>
                <w:szCs w:val="20"/>
                <w:lang w:val="en-CA" w:eastAsia="en-CA"/>
              </w:rPr>
            </w:pPr>
            <w:r w:rsidRPr="00B35CB9">
              <w:rPr>
                <w:sz w:val="20"/>
                <w:szCs w:val="20"/>
                <w:lang w:val="fr" w:eastAsia="fr"/>
              </w:rPr>
              <w:t>38</w:t>
            </w:r>
          </w:p>
        </w:tc>
      </w:tr>
      <w:tr w:rsidR="000D5932" w:rsidRPr="00B35CB9" w14:paraId="052EB4D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4D4C36" w14:textId="77777777" w:rsidR="000D5932" w:rsidRPr="00B35CB9" w:rsidRDefault="000D5932" w:rsidP="000D5932">
            <w:pPr>
              <w:jc w:val="left"/>
              <w:rPr>
                <w:sz w:val="20"/>
                <w:szCs w:val="20"/>
                <w:lang w:val="en-CA" w:eastAsia="en-CA"/>
              </w:rPr>
            </w:pPr>
            <w:r w:rsidRPr="00B35CB9">
              <w:rPr>
                <w:sz w:val="20"/>
                <w:szCs w:val="20"/>
                <w:lang w:val="fr" w:eastAsia="fr"/>
              </w:rPr>
              <w:t>Suriname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87164FF" w14:textId="77777777" w:rsidR="000D5932" w:rsidRPr="00B35CB9" w:rsidRDefault="000D5932" w:rsidP="000D5932">
            <w:pPr>
              <w:jc w:val="right"/>
              <w:rPr>
                <w:sz w:val="20"/>
                <w:szCs w:val="20"/>
                <w:lang w:val="en-CA" w:eastAsia="en-CA"/>
              </w:rPr>
            </w:pPr>
            <w:r w:rsidRPr="00B35CB9">
              <w:rPr>
                <w:sz w:val="20"/>
                <w:szCs w:val="20"/>
                <w:lang w:val="fr" w:eastAsia="fr"/>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13C5903" w14:textId="77777777" w:rsidR="000D5932" w:rsidRPr="00B35CB9" w:rsidRDefault="000D5932" w:rsidP="000D5932">
            <w:pPr>
              <w:jc w:val="right"/>
              <w:rPr>
                <w:sz w:val="20"/>
                <w:szCs w:val="20"/>
                <w:lang w:val="en-CA" w:eastAsia="en-CA"/>
              </w:rPr>
            </w:pPr>
            <w:r w:rsidRPr="00B35CB9">
              <w:rPr>
                <w:sz w:val="20"/>
                <w:szCs w:val="20"/>
                <w:lang w:val="fr" w:eastAsia="fr"/>
              </w:rPr>
              <w:t>187 500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32FA1C8" w14:textId="77777777" w:rsidR="000D5932" w:rsidRPr="00B35CB9" w:rsidRDefault="000D5932" w:rsidP="000D5932">
            <w:pPr>
              <w:jc w:val="right"/>
              <w:rPr>
                <w:sz w:val="20"/>
                <w:szCs w:val="20"/>
                <w:lang w:val="en-CA" w:eastAsia="en-CA"/>
              </w:rPr>
            </w:pPr>
            <w:r w:rsidRPr="00B35CB9">
              <w:rPr>
                <w:sz w:val="20"/>
                <w:szCs w:val="20"/>
                <w:lang w:val="fr" w:eastAsia="fr"/>
              </w:rPr>
              <w:t>84 178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55E3965" w14:textId="77777777" w:rsidR="000D5932" w:rsidRPr="00B35CB9" w:rsidRDefault="000D5932" w:rsidP="000D5932">
            <w:pPr>
              <w:jc w:val="right"/>
              <w:rPr>
                <w:sz w:val="20"/>
                <w:szCs w:val="20"/>
                <w:lang w:val="en-CA" w:eastAsia="en-CA"/>
              </w:rPr>
            </w:pPr>
            <w:r w:rsidRPr="00B35CB9">
              <w:rPr>
                <w:sz w:val="20"/>
                <w:szCs w:val="20"/>
                <w:lang w:val="fr" w:eastAsia="fr"/>
              </w:rPr>
              <w:t>103 322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ACC92F6" w14:textId="77777777" w:rsidR="000D5932" w:rsidRPr="00B35CB9" w:rsidRDefault="000D5932" w:rsidP="000D5932">
            <w:pPr>
              <w:jc w:val="right"/>
              <w:rPr>
                <w:sz w:val="20"/>
                <w:szCs w:val="20"/>
                <w:lang w:val="en-CA" w:eastAsia="en-CA"/>
              </w:rPr>
            </w:pPr>
            <w:r w:rsidRPr="00B35CB9">
              <w:rPr>
                <w:sz w:val="20"/>
                <w:szCs w:val="20"/>
                <w:lang w:val="fr" w:eastAsia="fr"/>
              </w:rPr>
              <w:t>45</w:t>
            </w:r>
          </w:p>
        </w:tc>
      </w:tr>
      <w:tr w:rsidR="000D5932" w:rsidRPr="00B35CB9" w14:paraId="6ACAED70"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DC9543" w14:textId="77777777" w:rsidR="000D5932" w:rsidRPr="00B35CB9" w:rsidRDefault="000D5932" w:rsidP="000D5932">
            <w:pPr>
              <w:jc w:val="left"/>
              <w:rPr>
                <w:sz w:val="20"/>
                <w:szCs w:val="20"/>
                <w:lang w:val="en-CA" w:eastAsia="en-CA"/>
              </w:rPr>
            </w:pPr>
            <w:r w:rsidRPr="00B35CB9">
              <w:rPr>
                <w:sz w:val="20"/>
                <w:szCs w:val="20"/>
                <w:lang w:val="fr" w:eastAsia="fr"/>
              </w:rPr>
              <w:t>Thaïlande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8572088" w14:textId="77777777" w:rsidR="000D5932" w:rsidRPr="00B35CB9" w:rsidRDefault="000D5932" w:rsidP="000D5932">
            <w:pPr>
              <w:jc w:val="right"/>
              <w:rPr>
                <w:sz w:val="20"/>
                <w:szCs w:val="20"/>
                <w:lang w:val="en-CA" w:eastAsia="en-CA"/>
              </w:rPr>
            </w:pPr>
            <w:r w:rsidRPr="00B35CB9">
              <w:rPr>
                <w:sz w:val="20"/>
                <w:szCs w:val="20"/>
                <w:lang w:val="fr" w:eastAsia="fr"/>
              </w:rPr>
              <w:t>255,0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187B82F" w14:textId="77777777" w:rsidR="000D5932" w:rsidRPr="00B35CB9" w:rsidRDefault="000D5932" w:rsidP="000D5932">
            <w:pPr>
              <w:jc w:val="right"/>
              <w:rPr>
                <w:sz w:val="20"/>
                <w:szCs w:val="20"/>
                <w:lang w:val="en-CA" w:eastAsia="en-CA"/>
              </w:rPr>
            </w:pPr>
            <w:r w:rsidRPr="00B35CB9">
              <w:rPr>
                <w:sz w:val="20"/>
                <w:szCs w:val="20"/>
                <w:lang w:val="fr" w:eastAsia="fr"/>
              </w:rPr>
              <w:t>19 608 630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EB18E16" w14:textId="77777777" w:rsidR="000D5932" w:rsidRPr="00B35CB9" w:rsidRDefault="000D5932" w:rsidP="000D5932">
            <w:pPr>
              <w:jc w:val="right"/>
              <w:rPr>
                <w:sz w:val="20"/>
                <w:szCs w:val="20"/>
                <w:lang w:val="en-CA" w:eastAsia="en-CA"/>
              </w:rPr>
            </w:pPr>
            <w:r w:rsidRPr="00B35CB9">
              <w:rPr>
                <w:sz w:val="20"/>
                <w:szCs w:val="20"/>
                <w:lang w:val="fr" w:eastAsia="fr"/>
              </w:rPr>
              <w:t>16 924 008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CA49F83" w14:textId="77777777" w:rsidR="000D5932" w:rsidRPr="00B35CB9" w:rsidRDefault="000D5932" w:rsidP="000D5932">
            <w:pPr>
              <w:jc w:val="right"/>
              <w:rPr>
                <w:sz w:val="20"/>
                <w:szCs w:val="20"/>
                <w:lang w:val="en-CA" w:eastAsia="en-CA"/>
              </w:rPr>
            </w:pPr>
            <w:r w:rsidRPr="00B35CB9">
              <w:rPr>
                <w:sz w:val="20"/>
                <w:szCs w:val="20"/>
                <w:lang w:val="fr" w:eastAsia="fr"/>
              </w:rPr>
              <w:t>2 684 622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2881CEF" w14:textId="77777777" w:rsidR="000D5932" w:rsidRPr="00B35CB9" w:rsidRDefault="000D5932" w:rsidP="000D5932">
            <w:pPr>
              <w:jc w:val="right"/>
              <w:rPr>
                <w:sz w:val="20"/>
                <w:szCs w:val="20"/>
                <w:lang w:val="en-CA" w:eastAsia="en-CA"/>
              </w:rPr>
            </w:pPr>
            <w:r w:rsidRPr="00B35CB9">
              <w:rPr>
                <w:sz w:val="20"/>
                <w:szCs w:val="20"/>
                <w:lang w:val="fr" w:eastAsia="fr"/>
              </w:rPr>
              <w:t>86</w:t>
            </w:r>
          </w:p>
        </w:tc>
      </w:tr>
      <w:tr w:rsidR="000D5932" w:rsidRPr="00B35CB9" w14:paraId="29EA9B0A"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603E232" w14:textId="77777777" w:rsidR="000D5932" w:rsidRPr="00B35CB9" w:rsidRDefault="000D5932" w:rsidP="000D5932">
            <w:pPr>
              <w:jc w:val="left"/>
              <w:rPr>
                <w:sz w:val="20"/>
                <w:szCs w:val="20"/>
                <w:lang w:val="en-CA" w:eastAsia="en-CA"/>
              </w:rPr>
            </w:pPr>
            <w:r w:rsidRPr="00B35CB9">
              <w:rPr>
                <w:sz w:val="20"/>
                <w:szCs w:val="20"/>
                <w:lang w:val="fr" w:eastAsia="fr"/>
              </w:rPr>
              <w:t>Timor-Leste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E09390E"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2DEC453" w14:textId="77777777" w:rsidR="000D5932" w:rsidRPr="00B35CB9" w:rsidRDefault="000D5932" w:rsidP="000D5932">
            <w:pPr>
              <w:jc w:val="right"/>
              <w:rPr>
                <w:sz w:val="20"/>
                <w:szCs w:val="20"/>
                <w:lang w:val="en-CA" w:eastAsia="en-CA"/>
              </w:rPr>
            </w:pPr>
            <w:r w:rsidRPr="00B35CB9">
              <w:rPr>
                <w:sz w:val="20"/>
                <w:szCs w:val="20"/>
                <w:lang w:val="fr" w:eastAsia="fr"/>
              </w:rPr>
              <w:t>409 700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71E6FC1" w14:textId="77777777" w:rsidR="000D5932" w:rsidRPr="00B35CB9" w:rsidRDefault="000D5932" w:rsidP="000D5932">
            <w:pPr>
              <w:jc w:val="right"/>
              <w:rPr>
                <w:sz w:val="20"/>
                <w:szCs w:val="20"/>
                <w:lang w:val="en-CA" w:eastAsia="en-CA"/>
              </w:rPr>
            </w:pPr>
            <w:r w:rsidRPr="00B35CB9">
              <w:rPr>
                <w:sz w:val="20"/>
                <w:szCs w:val="20"/>
                <w:lang w:val="fr" w:eastAsia="fr"/>
              </w:rPr>
              <w:t>279 330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5B22384" w14:textId="77777777" w:rsidR="000D5932" w:rsidRPr="00B35CB9" w:rsidRDefault="000D5932" w:rsidP="000D5932">
            <w:pPr>
              <w:jc w:val="right"/>
              <w:rPr>
                <w:sz w:val="20"/>
                <w:szCs w:val="20"/>
                <w:lang w:val="en-CA" w:eastAsia="en-CA"/>
              </w:rPr>
            </w:pPr>
            <w:r w:rsidRPr="00B35CB9">
              <w:rPr>
                <w:sz w:val="20"/>
                <w:szCs w:val="20"/>
                <w:lang w:val="fr" w:eastAsia="fr"/>
              </w:rPr>
              <w:t>130 370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E096813" w14:textId="77777777" w:rsidR="000D5932" w:rsidRPr="00B35CB9" w:rsidRDefault="000D5932" w:rsidP="000D5932">
            <w:pPr>
              <w:jc w:val="right"/>
              <w:rPr>
                <w:sz w:val="20"/>
                <w:szCs w:val="20"/>
                <w:lang w:val="en-CA" w:eastAsia="en-CA"/>
              </w:rPr>
            </w:pPr>
            <w:r w:rsidRPr="00B35CB9">
              <w:rPr>
                <w:sz w:val="20"/>
                <w:szCs w:val="20"/>
                <w:lang w:val="fr" w:eastAsia="fr"/>
              </w:rPr>
              <w:t>68</w:t>
            </w:r>
          </w:p>
        </w:tc>
      </w:tr>
      <w:tr w:rsidR="000D5932" w:rsidRPr="00B35CB9" w14:paraId="2EFDD6C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4A84F5" w14:textId="77777777" w:rsidR="000D5932" w:rsidRPr="00B35CB9" w:rsidRDefault="000D5932" w:rsidP="000D5932">
            <w:pPr>
              <w:jc w:val="left"/>
              <w:rPr>
                <w:sz w:val="20"/>
                <w:szCs w:val="20"/>
                <w:lang w:val="en-CA" w:eastAsia="en-CA"/>
              </w:rPr>
            </w:pPr>
            <w:r w:rsidRPr="00B35CB9">
              <w:rPr>
                <w:sz w:val="20"/>
                <w:szCs w:val="20"/>
                <w:lang w:val="fr" w:eastAsia="fr"/>
              </w:rPr>
              <w:t>Togo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DDB78EE" w14:textId="77777777" w:rsidR="000D5932" w:rsidRPr="00B35CB9" w:rsidRDefault="000D5932" w:rsidP="000D5932">
            <w:pPr>
              <w:jc w:val="right"/>
              <w:rPr>
                <w:sz w:val="20"/>
                <w:szCs w:val="20"/>
                <w:lang w:val="en-CA" w:eastAsia="en-CA"/>
              </w:rPr>
            </w:pPr>
            <w:r w:rsidRPr="00B35CB9">
              <w:rPr>
                <w:sz w:val="20"/>
                <w:szCs w:val="20"/>
                <w:lang w:val="fr" w:eastAsia="fr"/>
              </w:rPr>
              <w:t>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7BB18B3" w14:textId="77777777" w:rsidR="000D5932" w:rsidRPr="00B35CB9" w:rsidRDefault="000D5932" w:rsidP="000D5932">
            <w:pPr>
              <w:jc w:val="right"/>
              <w:rPr>
                <w:sz w:val="20"/>
                <w:szCs w:val="20"/>
                <w:lang w:val="en-CA" w:eastAsia="en-CA"/>
              </w:rPr>
            </w:pPr>
            <w:r w:rsidRPr="00B35CB9">
              <w:rPr>
                <w:sz w:val="20"/>
                <w:szCs w:val="20"/>
                <w:lang w:val="fr" w:eastAsia="fr"/>
              </w:rPr>
              <w:t>527 000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FAF8DDA" w14:textId="77777777" w:rsidR="000D5932" w:rsidRPr="00B35CB9" w:rsidRDefault="000D5932" w:rsidP="000D5932">
            <w:pPr>
              <w:jc w:val="right"/>
              <w:rPr>
                <w:sz w:val="20"/>
                <w:szCs w:val="20"/>
                <w:lang w:val="en-CA" w:eastAsia="en-CA"/>
              </w:rPr>
            </w:pPr>
            <w:r w:rsidRPr="00B35CB9">
              <w:rPr>
                <w:sz w:val="20"/>
                <w:szCs w:val="20"/>
                <w:lang w:val="fr" w:eastAsia="fr"/>
              </w:rPr>
              <w:t>323 964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CE1C3BA" w14:textId="77777777" w:rsidR="000D5932" w:rsidRPr="00B35CB9" w:rsidRDefault="000D5932" w:rsidP="000D5932">
            <w:pPr>
              <w:jc w:val="right"/>
              <w:rPr>
                <w:sz w:val="20"/>
                <w:szCs w:val="20"/>
                <w:lang w:val="en-CA" w:eastAsia="en-CA"/>
              </w:rPr>
            </w:pPr>
            <w:r w:rsidRPr="00B35CB9">
              <w:rPr>
                <w:sz w:val="20"/>
                <w:szCs w:val="20"/>
                <w:lang w:val="fr" w:eastAsia="fr"/>
              </w:rPr>
              <w:t>203 036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C1EA71D" w14:textId="77777777" w:rsidR="000D5932" w:rsidRPr="00B35CB9" w:rsidRDefault="000D5932" w:rsidP="000D5932">
            <w:pPr>
              <w:jc w:val="right"/>
              <w:rPr>
                <w:sz w:val="20"/>
                <w:szCs w:val="20"/>
                <w:lang w:val="en-CA" w:eastAsia="en-CA"/>
              </w:rPr>
            </w:pPr>
            <w:r w:rsidRPr="00B35CB9">
              <w:rPr>
                <w:sz w:val="20"/>
                <w:szCs w:val="20"/>
                <w:lang w:val="fr" w:eastAsia="fr"/>
              </w:rPr>
              <w:t>61</w:t>
            </w:r>
          </w:p>
        </w:tc>
      </w:tr>
      <w:tr w:rsidR="000D5932" w:rsidRPr="00B35CB9" w14:paraId="4EB0850C"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2588ED" w14:textId="77777777" w:rsidR="000D5932" w:rsidRPr="00B35CB9" w:rsidRDefault="000D5932" w:rsidP="000D5932">
            <w:pPr>
              <w:jc w:val="left"/>
              <w:rPr>
                <w:sz w:val="20"/>
                <w:szCs w:val="20"/>
                <w:lang w:val="en-CA" w:eastAsia="en-CA"/>
              </w:rPr>
            </w:pPr>
            <w:r w:rsidRPr="00B35CB9">
              <w:rPr>
                <w:sz w:val="20"/>
                <w:szCs w:val="20"/>
                <w:lang w:val="fr" w:eastAsia="fr"/>
              </w:rPr>
              <w:t>Tonga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A02D6DF"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9F9FCA1" w14:textId="77777777" w:rsidR="000D5932" w:rsidRPr="00B35CB9" w:rsidRDefault="000D5932" w:rsidP="000D5932">
            <w:pPr>
              <w:jc w:val="right"/>
              <w:rPr>
                <w:sz w:val="20"/>
                <w:szCs w:val="20"/>
                <w:lang w:val="en-CA" w:eastAsia="en-CA"/>
              </w:rPr>
            </w:pPr>
            <w:r w:rsidRPr="00B35CB9">
              <w:rPr>
                <w:sz w:val="20"/>
                <w:szCs w:val="20"/>
                <w:lang w:val="fr" w:eastAsia="fr"/>
              </w:rPr>
              <w:t>114 300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65DA19A" w14:textId="77777777" w:rsidR="000D5932" w:rsidRPr="00B35CB9" w:rsidRDefault="000D5932" w:rsidP="000D5932">
            <w:pPr>
              <w:jc w:val="right"/>
              <w:rPr>
                <w:sz w:val="20"/>
                <w:szCs w:val="20"/>
                <w:lang w:val="en-CA" w:eastAsia="en-CA"/>
              </w:rPr>
            </w:pPr>
            <w:r w:rsidRPr="00B35CB9">
              <w:rPr>
                <w:sz w:val="20"/>
                <w:szCs w:val="20"/>
                <w:lang w:val="fr" w:eastAsia="fr"/>
              </w:rPr>
              <w:t>78 502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10D671D" w14:textId="77777777" w:rsidR="000D5932" w:rsidRPr="00B35CB9" w:rsidRDefault="000D5932" w:rsidP="000D5932">
            <w:pPr>
              <w:jc w:val="right"/>
              <w:rPr>
                <w:sz w:val="20"/>
                <w:szCs w:val="20"/>
                <w:lang w:val="en-CA" w:eastAsia="en-CA"/>
              </w:rPr>
            </w:pPr>
            <w:r w:rsidRPr="00B35CB9">
              <w:rPr>
                <w:sz w:val="20"/>
                <w:szCs w:val="20"/>
                <w:lang w:val="fr" w:eastAsia="fr"/>
              </w:rPr>
              <w:t>35 798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A399907" w14:textId="77777777" w:rsidR="000D5932" w:rsidRPr="00B35CB9" w:rsidRDefault="000D5932" w:rsidP="000D5932">
            <w:pPr>
              <w:jc w:val="right"/>
              <w:rPr>
                <w:sz w:val="20"/>
                <w:szCs w:val="20"/>
                <w:lang w:val="en-CA" w:eastAsia="en-CA"/>
              </w:rPr>
            </w:pPr>
            <w:r w:rsidRPr="00B35CB9">
              <w:rPr>
                <w:sz w:val="20"/>
                <w:szCs w:val="20"/>
                <w:lang w:val="fr" w:eastAsia="fr"/>
              </w:rPr>
              <w:t>69</w:t>
            </w:r>
          </w:p>
        </w:tc>
      </w:tr>
      <w:tr w:rsidR="000D5932" w:rsidRPr="00B35CB9" w14:paraId="7DAFFDB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ECFF97" w14:textId="77777777" w:rsidR="000D5932" w:rsidRPr="00B35CB9" w:rsidRDefault="000D5932" w:rsidP="000D5932">
            <w:pPr>
              <w:jc w:val="left"/>
              <w:rPr>
                <w:sz w:val="20"/>
                <w:szCs w:val="20"/>
                <w:lang w:val="en-CA" w:eastAsia="en-CA"/>
              </w:rPr>
            </w:pPr>
            <w:r w:rsidRPr="00B35CB9">
              <w:rPr>
                <w:sz w:val="20"/>
                <w:szCs w:val="20"/>
                <w:lang w:val="fr" w:eastAsia="fr"/>
              </w:rPr>
              <w:t>Trinité-et-Tobago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31622B6" w14:textId="77777777" w:rsidR="000D5932" w:rsidRPr="00B35CB9" w:rsidRDefault="000D5932" w:rsidP="000D5932">
            <w:pPr>
              <w:jc w:val="right"/>
              <w:rPr>
                <w:sz w:val="20"/>
                <w:szCs w:val="20"/>
                <w:lang w:val="en-CA" w:eastAsia="en-CA"/>
              </w:rPr>
            </w:pPr>
            <w:r w:rsidRPr="00B35CB9">
              <w:rPr>
                <w:sz w:val="20"/>
                <w:szCs w:val="20"/>
                <w:lang w:val="fr" w:eastAsia="fr"/>
              </w:rPr>
              <w:t>17,9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33E9EAC" w14:textId="77777777" w:rsidR="000D5932" w:rsidRPr="00B35CB9" w:rsidRDefault="000D5932" w:rsidP="000D5932">
            <w:pPr>
              <w:jc w:val="right"/>
              <w:rPr>
                <w:sz w:val="20"/>
                <w:szCs w:val="20"/>
                <w:lang w:val="en-CA" w:eastAsia="en-CA"/>
              </w:rPr>
            </w:pPr>
            <w:r w:rsidRPr="00B35CB9">
              <w:rPr>
                <w:sz w:val="20"/>
                <w:szCs w:val="20"/>
                <w:lang w:val="fr" w:eastAsia="fr"/>
              </w:rPr>
              <w:t>1 374 733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459FE63" w14:textId="77777777" w:rsidR="000D5932" w:rsidRPr="00B35CB9" w:rsidRDefault="000D5932" w:rsidP="000D5932">
            <w:pPr>
              <w:jc w:val="right"/>
              <w:rPr>
                <w:sz w:val="20"/>
                <w:szCs w:val="20"/>
                <w:lang w:val="en-CA" w:eastAsia="en-CA"/>
              </w:rPr>
            </w:pPr>
            <w:r w:rsidRPr="00B35CB9">
              <w:rPr>
                <w:sz w:val="20"/>
                <w:szCs w:val="20"/>
                <w:lang w:val="fr" w:eastAsia="fr"/>
              </w:rPr>
              <w:t>1 033 298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B80BD89" w14:textId="77777777" w:rsidR="000D5932" w:rsidRPr="00B35CB9" w:rsidRDefault="000D5932" w:rsidP="000D5932">
            <w:pPr>
              <w:jc w:val="right"/>
              <w:rPr>
                <w:sz w:val="20"/>
                <w:szCs w:val="20"/>
                <w:lang w:val="en-CA" w:eastAsia="en-CA"/>
              </w:rPr>
            </w:pPr>
            <w:r w:rsidRPr="00B35CB9">
              <w:rPr>
                <w:sz w:val="20"/>
                <w:szCs w:val="20"/>
                <w:lang w:val="fr" w:eastAsia="fr"/>
              </w:rPr>
              <w:t>341 435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4F3F2A1" w14:textId="77777777" w:rsidR="000D5932" w:rsidRPr="00B35CB9" w:rsidRDefault="000D5932" w:rsidP="000D5932">
            <w:pPr>
              <w:jc w:val="right"/>
              <w:rPr>
                <w:sz w:val="20"/>
                <w:szCs w:val="20"/>
                <w:lang w:val="en-CA" w:eastAsia="en-CA"/>
              </w:rPr>
            </w:pPr>
            <w:r w:rsidRPr="00B35CB9">
              <w:rPr>
                <w:sz w:val="20"/>
                <w:szCs w:val="20"/>
                <w:lang w:val="fr" w:eastAsia="fr"/>
              </w:rPr>
              <w:t>75</w:t>
            </w:r>
          </w:p>
        </w:tc>
      </w:tr>
      <w:tr w:rsidR="000D5932" w:rsidRPr="00B35CB9" w14:paraId="3CFC1423"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A5B058" w14:textId="77777777" w:rsidR="000D5932" w:rsidRPr="00B35CB9" w:rsidRDefault="000D5932" w:rsidP="000D5932">
            <w:pPr>
              <w:jc w:val="left"/>
              <w:rPr>
                <w:sz w:val="20"/>
                <w:szCs w:val="20"/>
                <w:lang w:val="en-CA" w:eastAsia="en-CA"/>
              </w:rPr>
            </w:pPr>
            <w:r w:rsidRPr="00B35CB9">
              <w:rPr>
                <w:sz w:val="20"/>
                <w:szCs w:val="20"/>
                <w:lang w:val="fr" w:eastAsia="fr"/>
              </w:rPr>
              <w:t>Tunisie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66B0FD6" w14:textId="77777777" w:rsidR="000D5932" w:rsidRPr="00B35CB9" w:rsidRDefault="000D5932" w:rsidP="000D5932">
            <w:pPr>
              <w:jc w:val="right"/>
              <w:rPr>
                <w:sz w:val="20"/>
                <w:szCs w:val="20"/>
                <w:lang w:val="en-CA" w:eastAsia="en-CA"/>
              </w:rPr>
            </w:pPr>
            <w:r w:rsidRPr="00B35CB9">
              <w:rPr>
                <w:sz w:val="20"/>
                <w:szCs w:val="20"/>
                <w:lang w:val="fr" w:eastAsia="fr"/>
              </w:rPr>
              <w:t>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44B65DA" w14:textId="77777777" w:rsidR="000D5932" w:rsidRPr="00B35CB9" w:rsidRDefault="000D5932" w:rsidP="000D5932">
            <w:pPr>
              <w:jc w:val="right"/>
              <w:rPr>
                <w:sz w:val="20"/>
                <w:szCs w:val="20"/>
                <w:lang w:val="en-CA" w:eastAsia="en-CA"/>
              </w:rPr>
            </w:pPr>
            <w:r w:rsidRPr="00B35CB9">
              <w:rPr>
                <w:sz w:val="20"/>
                <w:szCs w:val="20"/>
                <w:lang w:val="fr" w:eastAsia="fr"/>
              </w:rPr>
              <w:t>1 606 868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B8F1F41" w14:textId="77777777" w:rsidR="000D5932" w:rsidRPr="00B35CB9" w:rsidRDefault="000D5932" w:rsidP="000D5932">
            <w:pPr>
              <w:jc w:val="right"/>
              <w:rPr>
                <w:sz w:val="20"/>
                <w:szCs w:val="20"/>
                <w:lang w:val="en-CA" w:eastAsia="en-CA"/>
              </w:rPr>
            </w:pPr>
            <w:r w:rsidRPr="00B35CB9">
              <w:rPr>
                <w:sz w:val="20"/>
                <w:szCs w:val="20"/>
                <w:lang w:val="fr" w:eastAsia="fr"/>
              </w:rPr>
              <w:t>551 467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CAEF042" w14:textId="77777777" w:rsidR="000D5932" w:rsidRPr="00B35CB9" w:rsidRDefault="000D5932" w:rsidP="000D5932">
            <w:pPr>
              <w:jc w:val="right"/>
              <w:rPr>
                <w:sz w:val="20"/>
                <w:szCs w:val="20"/>
                <w:lang w:val="en-CA" w:eastAsia="en-CA"/>
              </w:rPr>
            </w:pPr>
            <w:r w:rsidRPr="00B35CB9">
              <w:rPr>
                <w:sz w:val="20"/>
                <w:szCs w:val="20"/>
                <w:lang w:val="fr" w:eastAsia="fr"/>
              </w:rPr>
              <w:t>1 055 401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E43E02D" w14:textId="77777777" w:rsidR="000D5932" w:rsidRPr="00B35CB9" w:rsidRDefault="000D5932" w:rsidP="000D5932">
            <w:pPr>
              <w:jc w:val="right"/>
              <w:rPr>
                <w:sz w:val="20"/>
                <w:szCs w:val="20"/>
                <w:lang w:val="en-CA" w:eastAsia="en-CA"/>
              </w:rPr>
            </w:pPr>
            <w:r w:rsidRPr="00B35CB9">
              <w:rPr>
                <w:sz w:val="20"/>
                <w:szCs w:val="20"/>
                <w:lang w:val="fr" w:eastAsia="fr"/>
              </w:rPr>
              <w:t>34</w:t>
            </w:r>
          </w:p>
        </w:tc>
      </w:tr>
      <w:tr w:rsidR="000D5932" w:rsidRPr="00B35CB9" w14:paraId="42094DA9"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D9D4ADF" w14:textId="77777777" w:rsidR="000D5932" w:rsidRPr="00B35CB9" w:rsidRDefault="000D5932" w:rsidP="000D5932">
            <w:pPr>
              <w:jc w:val="left"/>
              <w:rPr>
                <w:sz w:val="20"/>
                <w:szCs w:val="20"/>
                <w:lang w:val="en-CA" w:eastAsia="en-CA"/>
              </w:rPr>
            </w:pPr>
            <w:r w:rsidRPr="00B35CB9">
              <w:rPr>
                <w:sz w:val="20"/>
                <w:szCs w:val="20"/>
                <w:lang w:val="fr" w:eastAsia="fr"/>
              </w:rPr>
              <w:t>Turquie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64E23C8" w14:textId="77777777" w:rsidR="000D5932" w:rsidRPr="00B35CB9" w:rsidRDefault="000D5932" w:rsidP="000D5932">
            <w:pPr>
              <w:jc w:val="right"/>
              <w:rPr>
                <w:sz w:val="20"/>
                <w:szCs w:val="20"/>
                <w:lang w:val="en-CA" w:eastAsia="en-CA"/>
              </w:rPr>
            </w:pPr>
            <w:r w:rsidRPr="00B35CB9">
              <w:rPr>
                <w:sz w:val="20"/>
                <w:szCs w:val="20"/>
                <w:lang w:val="fr" w:eastAsia="fr"/>
              </w:rPr>
              <w:t>384,5</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EBF702A" w14:textId="77777777" w:rsidR="000D5932" w:rsidRPr="00B35CB9" w:rsidRDefault="000D5932" w:rsidP="000D5932">
            <w:pPr>
              <w:jc w:val="right"/>
              <w:rPr>
                <w:sz w:val="20"/>
                <w:szCs w:val="20"/>
                <w:lang w:val="en-CA" w:eastAsia="en-CA"/>
              </w:rPr>
            </w:pPr>
            <w:r w:rsidRPr="00B35CB9">
              <w:rPr>
                <w:sz w:val="20"/>
                <w:szCs w:val="20"/>
                <w:lang w:val="fr" w:eastAsia="fr"/>
              </w:rPr>
              <w:t>11 122 291</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13F0A86" w14:textId="77777777" w:rsidR="000D5932" w:rsidRPr="00B35CB9" w:rsidRDefault="000D5932" w:rsidP="000D5932">
            <w:pPr>
              <w:jc w:val="right"/>
              <w:rPr>
                <w:sz w:val="20"/>
                <w:szCs w:val="20"/>
                <w:lang w:val="en-CA" w:eastAsia="en-CA"/>
              </w:rPr>
            </w:pPr>
            <w:r w:rsidRPr="00B35CB9">
              <w:rPr>
                <w:sz w:val="20"/>
                <w:szCs w:val="20"/>
                <w:lang w:val="fr" w:eastAsia="fr"/>
              </w:rPr>
              <w:t>8 572 836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A83758C" w14:textId="77777777" w:rsidR="000D5932" w:rsidRPr="00B35CB9" w:rsidRDefault="000D5932" w:rsidP="000D5932">
            <w:pPr>
              <w:jc w:val="right"/>
              <w:rPr>
                <w:sz w:val="20"/>
                <w:szCs w:val="20"/>
                <w:lang w:val="en-CA" w:eastAsia="en-CA"/>
              </w:rPr>
            </w:pPr>
            <w:r w:rsidRPr="00B35CB9">
              <w:rPr>
                <w:sz w:val="20"/>
                <w:szCs w:val="20"/>
                <w:lang w:val="fr" w:eastAsia="fr"/>
              </w:rPr>
              <w:t>2 549 455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0413E8B" w14:textId="77777777" w:rsidR="000D5932" w:rsidRPr="00B35CB9" w:rsidRDefault="000D5932" w:rsidP="000D5932">
            <w:pPr>
              <w:jc w:val="right"/>
              <w:rPr>
                <w:sz w:val="20"/>
                <w:szCs w:val="20"/>
                <w:lang w:val="en-CA" w:eastAsia="en-CA"/>
              </w:rPr>
            </w:pPr>
            <w:r w:rsidRPr="00B35CB9">
              <w:rPr>
                <w:sz w:val="20"/>
                <w:szCs w:val="20"/>
                <w:lang w:val="fr" w:eastAsia="fr"/>
              </w:rPr>
              <w:t>77</w:t>
            </w:r>
          </w:p>
        </w:tc>
      </w:tr>
      <w:tr w:rsidR="000D5932" w:rsidRPr="00B35CB9" w14:paraId="2E2B29D7"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F52D33" w14:textId="77777777" w:rsidR="000D5932" w:rsidRPr="00B35CB9" w:rsidRDefault="000D5932" w:rsidP="000D5932">
            <w:pPr>
              <w:jc w:val="left"/>
              <w:rPr>
                <w:sz w:val="20"/>
                <w:szCs w:val="20"/>
                <w:lang w:val="en-CA" w:eastAsia="en-CA"/>
              </w:rPr>
            </w:pPr>
            <w:r w:rsidRPr="00B35CB9">
              <w:rPr>
                <w:sz w:val="20"/>
                <w:szCs w:val="20"/>
                <w:lang w:val="fr" w:eastAsia="fr"/>
              </w:rPr>
              <w:t>Turkménistan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DD3F171" w14:textId="77777777" w:rsidR="000D5932" w:rsidRPr="00B35CB9" w:rsidRDefault="000D5932" w:rsidP="000D5932">
            <w:pPr>
              <w:jc w:val="right"/>
              <w:rPr>
                <w:sz w:val="20"/>
                <w:szCs w:val="20"/>
                <w:lang w:val="en-CA" w:eastAsia="en-CA"/>
              </w:rPr>
            </w:pPr>
            <w:r w:rsidRPr="00B35CB9">
              <w:rPr>
                <w:sz w:val="20"/>
                <w:szCs w:val="20"/>
                <w:lang w:val="fr" w:eastAsia="fr"/>
              </w:rPr>
              <w:t>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6E255E4" w14:textId="77777777" w:rsidR="000D5932" w:rsidRPr="00B35CB9" w:rsidRDefault="000D5932" w:rsidP="000D5932">
            <w:pPr>
              <w:jc w:val="right"/>
              <w:rPr>
                <w:sz w:val="20"/>
                <w:szCs w:val="20"/>
                <w:lang w:val="en-CA" w:eastAsia="en-CA"/>
              </w:rPr>
            </w:pPr>
            <w:r w:rsidRPr="00B35CB9">
              <w:rPr>
                <w:sz w:val="20"/>
                <w:szCs w:val="20"/>
                <w:lang w:val="fr" w:eastAsia="fr"/>
              </w:rPr>
              <w:t>614 547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405DD80" w14:textId="77777777" w:rsidR="000D5932" w:rsidRPr="00B35CB9" w:rsidRDefault="000D5932" w:rsidP="000D5932">
            <w:pPr>
              <w:jc w:val="right"/>
              <w:rPr>
                <w:sz w:val="20"/>
                <w:szCs w:val="20"/>
                <w:lang w:val="en-CA" w:eastAsia="en-CA"/>
              </w:rPr>
            </w:pPr>
            <w:r w:rsidRPr="00B35CB9">
              <w:rPr>
                <w:sz w:val="20"/>
                <w:szCs w:val="20"/>
                <w:lang w:val="fr" w:eastAsia="fr"/>
              </w:rPr>
              <w:t>501 452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00F50E4" w14:textId="77777777" w:rsidR="000D5932" w:rsidRPr="00B35CB9" w:rsidRDefault="000D5932" w:rsidP="000D5932">
            <w:pPr>
              <w:jc w:val="right"/>
              <w:rPr>
                <w:sz w:val="20"/>
                <w:szCs w:val="20"/>
                <w:lang w:val="en-CA" w:eastAsia="en-CA"/>
              </w:rPr>
            </w:pPr>
            <w:r w:rsidRPr="00B35CB9">
              <w:rPr>
                <w:sz w:val="20"/>
                <w:szCs w:val="20"/>
                <w:lang w:val="fr" w:eastAsia="fr"/>
              </w:rPr>
              <w:t>113 095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69F090D" w14:textId="77777777" w:rsidR="000D5932" w:rsidRPr="00B35CB9" w:rsidRDefault="000D5932" w:rsidP="000D5932">
            <w:pPr>
              <w:jc w:val="right"/>
              <w:rPr>
                <w:sz w:val="20"/>
                <w:szCs w:val="20"/>
                <w:lang w:val="en-CA" w:eastAsia="en-CA"/>
              </w:rPr>
            </w:pPr>
            <w:r w:rsidRPr="00B35CB9">
              <w:rPr>
                <w:sz w:val="20"/>
                <w:szCs w:val="20"/>
                <w:lang w:val="fr" w:eastAsia="fr"/>
              </w:rPr>
              <w:t>82</w:t>
            </w:r>
          </w:p>
        </w:tc>
      </w:tr>
      <w:tr w:rsidR="000D5932" w:rsidRPr="00B35CB9" w14:paraId="45BB004F"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F0E915" w14:textId="77777777" w:rsidR="000D5932" w:rsidRPr="00B35CB9" w:rsidRDefault="000D5932" w:rsidP="000D5932">
            <w:pPr>
              <w:jc w:val="left"/>
              <w:rPr>
                <w:sz w:val="20"/>
                <w:szCs w:val="20"/>
                <w:lang w:val="en-CA" w:eastAsia="en-CA"/>
              </w:rPr>
            </w:pPr>
            <w:r w:rsidRPr="00B35CB9">
              <w:rPr>
                <w:sz w:val="20"/>
                <w:szCs w:val="20"/>
                <w:lang w:val="fr" w:eastAsia="fr"/>
              </w:rPr>
              <w:t>Tuvalu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D2AAB82"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902951C" w14:textId="77777777" w:rsidR="000D5932" w:rsidRPr="00B35CB9" w:rsidRDefault="000D5932" w:rsidP="000D5932">
            <w:pPr>
              <w:jc w:val="right"/>
              <w:rPr>
                <w:sz w:val="20"/>
                <w:szCs w:val="20"/>
                <w:lang w:val="en-CA" w:eastAsia="en-CA"/>
              </w:rPr>
            </w:pPr>
            <w:r w:rsidRPr="00B35CB9">
              <w:rPr>
                <w:sz w:val="20"/>
                <w:szCs w:val="20"/>
                <w:lang w:val="fr" w:eastAsia="fr"/>
              </w:rPr>
              <w:t>82 800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31F28D2" w14:textId="77777777" w:rsidR="000D5932" w:rsidRPr="00B35CB9" w:rsidRDefault="000D5932" w:rsidP="000D5932">
            <w:pPr>
              <w:jc w:val="right"/>
              <w:rPr>
                <w:sz w:val="20"/>
                <w:szCs w:val="20"/>
                <w:lang w:val="en-CA" w:eastAsia="en-CA"/>
              </w:rPr>
            </w:pPr>
            <w:r w:rsidRPr="00B35CB9">
              <w:rPr>
                <w:sz w:val="20"/>
                <w:szCs w:val="20"/>
                <w:lang w:val="fr" w:eastAsia="fr"/>
              </w:rPr>
              <w:t>65 472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D6DA501" w14:textId="77777777" w:rsidR="000D5932" w:rsidRPr="00B35CB9" w:rsidRDefault="000D5932" w:rsidP="000D5932">
            <w:pPr>
              <w:jc w:val="right"/>
              <w:rPr>
                <w:sz w:val="20"/>
                <w:szCs w:val="20"/>
                <w:lang w:val="en-CA" w:eastAsia="en-CA"/>
              </w:rPr>
            </w:pPr>
            <w:r w:rsidRPr="00B35CB9">
              <w:rPr>
                <w:sz w:val="20"/>
                <w:szCs w:val="20"/>
                <w:lang w:val="fr" w:eastAsia="fr"/>
              </w:rPr>
              <w:t>17 328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25FF15B" w14:textId="77777777" w:rsidR="000D5932" w:rsidRPr="00B35CB9" w:rsidRDefault="000D5932" w:rsidP="000D5932">
            <w:pPr>
              <w:jc w:val="right"/>
              <w:rPr>
                <w:sz w:val="20"/>
                <w:szCs w:val="20"/>
                <w:lang w:val="en-CA" w:eastAsia="en-CA"/>
              </w:rPr>
            </w:pPr>
            <w:r w:rsidRPr="00B35CB9">
              <w:rPr>
                <w:sz w:val="20"/>
                <w:szCs w:val="20"/>
                <w:lang w:val="fr" w:eastAsia="fr"/>
              </w:rPr>
              <w:t>79</w:t>
            </w:r>
          </w:p>
        </w:tc>
      </w:tr>
      <w:tr w:rsidR="000D5932" w:rsidRPr="00B35CB9" w14:paraId="0B7F811F"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079EC8" w14:textId="77777777" w:rsidR="000D5932" w:rsidRPr="00B35CB9" w:rsidRDefault="000D5932" w:rsidP="000D5932">
            <w:pPr>
              <w:jc w:val="left"/>
              <w:rPr>
                <w:sz w:val="20"/>
                <w:szCs w:val="20"/>
                <w:lang w:val="en-CA" w:eastAsia="en-CA"/>
              </w:rPr>
            </w:pPr>
            <w:r w:rsidRPr="00B35CB9">
              <w:rPr>
                <w:sz w:val="20"/>
                <w:szCs w:val="20"/>
                <w:lang w:val="fr" w:eastAsia="fr"/>
              </w:rPr>
              <w:t>Ouganda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9632E74"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CFA0324" w14:textId="77777777" w:rsidR="000D5932" w:rsidRPr="00B35CB9" w:rsidRDefault="000D5932" w:rsidP="000D5932">
            <w:pPr>
              <w:jc w:val="right"/>
              <w:rPr>
                <w:sz w:val="20"/>
                <w:szCs w:val="20"/>
                <w:lang w:val="en-CA" w:eastAsia="en-CA"/>
              </w:rPr>
            </w:pPr>
            <w:r w:rsidRPr="00B35CB9">
              <w:rPr>
                <w:sz w:val="20"/>
                <w:szCs w:val="20"/>
                <w:lang w:val="fr" w:eastAsia="fr"/>
              </w:rPr>
              <w:t>143 977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E573E3E" w14:textId="77777777" w:rsidR="000D5932" w:rsidRPr="00B35CB9" w:rsidRDefault="000D5932" w:rsidP="000D5932">
            <w:pPr>
              <w:jc w:val="right"/>
              <w:rPr>
                <w:sz w:val="20"/>
                <w:szCs w:val="20"/>
                <w:lang w:val="en-CA" w:eastAsia="en-CA"/>
              </w:rPr>
            </w:pPr>
            <w:r w:rsidRPr="00B35CB9">
              <w:rPr>
                <w:sz w:val="20"/>
                <w:szCs w:val="20"/>
                <w:lang w:val="fr" w:eastAsia="fr"/>
              </w:rPr>
              <w:t>75 210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3FB92E9" w14:textId="77777777" w:rsidR="000D5932" w:rsidRPr="00B35CB9" w:rsidRDefault="000D5932" w:rsidP="000D5932">
            <w:pPr>
              <w:jc w:val="right"/>
              <w:rPr>
                <w:sz w:val="20"/>
                <w:szCs w:val="20"/>
                <w:lang w:val="en-CA" w:eastAsia="en-CA"/>
              </w:rPr>
            </w:pPr>
            <w:r w:rsidRPr="00B35CB9">
              <w:rPr>
                <w:sz w:val="20"/>
                <w:szCs w:val="20"/>
                <w:lang w:val="fr" w:eastAsia="fr"/>
              </w:rPr>
              <w:t>68 767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53FCBEF" w14:textId="77777777" w:rsidR="000D5932" w:rsidRPr="00B35CB9" w:rsidRDefault="000D5932" w:rsidP="000D5932">
            <w:pPr>
              <w:jc w:val="right"/>
              <w:rPr>
                <w:sz w:val="20"/>
                <w:szCs w:val="20"/>
                <w:lang w:val="en-CA" w:eastAsia="en-CA"/>
              </w:rPr>
            </w:pPr>
            <w:r w:rsidRPr="00B35CB9">
              <w:rPr>
                <w:sz w:val="20"/>
                <w:szCs w:val="20"/>
                <w:lang w:val="fr" w:eastAsia="fr"/>
              </w:rPr>
              <w:t>52</w:t>
            </w:r>
          </w:p>
        </w:tc>
      </w:tr>
      <w:tr w:rsidR="000D5932" w:rsidRPr="00B35CB9" w14:paraId="7229BB4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8927F4" w14:textId="77777777" w:rsidR="000D5932" w:rsidRPr="00B35CB9" w:rsidRDefault="000D5932" w:rsidP="000D5932">
            <w:pPr>
              <w:jc w:val="left"/>
              <w:rPr>
                <w:sz w:val="20"/>
                <w:szCs w:val="20"/>
                <w:lang w:val="en-CA" w:eastAsia="en-CA"/>
              </w:rPr>
            </w:pPr>
            <w:r w:rsidRPr="00B35CB9">
              <w:rPr>
                <w:sz w:val="20"/>
                <w:szCs w:val="20"/>
                <w:lang w:val="fr" w:eastAsia="fr"/>
              </w:rPr>
              <w:t>République-Unie de Tanzanie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9CE7D20" w14:textId="77777777" w:rsidR="000D5932" w:rsidRPr="00B35CB9" w:rsidRDefault="000D5932" w:rsidP="000D5932">
            <w:pPr>
              <w:jc w:val="right"/>
              <w:rPr>
                <w:sz w:val="20"/>
                <w:szCs w:val="20"/>
                <w:lang w:val="en-CA" w:eastAsia="en-CA"/>
              </w:rPr>
            </w:pPr>
            <w:r w:rsidRPr="00B35CB9">
              <w:rPr>
                <w:sz w:val="20"/>
                <w:szCs w:val="20"/>
                <w:lang w:val="fr" w:eastAsia="fr"/>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1A32B63" w14:textId="77777777" w:rsidR="000D5932" w:rsidRPr="00B35CB9" w:rsidRDefault="000D5932" w:rsidP="000D5932">
            <w:pPr>
              <w:jc w:val="right"/>
              <w:rPr>
                <w:sz w:val="20"/>
                <w:szCs w:val="20"/>
                <w:lang w:val="en-CA" w:eastAsia="en-CA"/>
              </w:rPr>
            </w:pPr>
            <w:r w:rsidRPr="00B35CB9">
              <w:rPr>
                <w:sz w:val="20"/>
                <w:szCs w:val="20"/>
                <w:lang w:val="fr" w:eastAsia="fr"/>
              </w:rPr>
              <w:t>187 875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BC44AFB" w14:textId="77777777" w:rsidR="000D5932" w:rsidRPr="00B35CB9" w:rsidRDefault="000D5932" w:rsidP="000D5932">
            <w:pPr>
              <w:jc w:val="right"/>
              <w:rPr>
                <w:sz w:val="20"/>
                <w:szCs w:val="20"/>
                <w:lang w:val="en-CA" w:eastAsia="en-CA"/>
              </w:rPr>
            </w:pPr>
            <w:r w:rsidRPr="00B35CB9">
              <w:rPr>
                <w:sz w:val="20"/>
                <w:szCs w:val="20"/>
                <w:lang w:val="fr" w:eastAsia="fr"/>
              </w:rPr>
              <w:t>96 371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47D6D1B" w14:textId="77777777" w:rsidR="000D5932" w:rsidRPr="00B35CB9" w:rsidRDefault="000D5932" w:rsidP="000D5932">
            <w:pPr>
              <w:jc w:val="right"/>
              <w:rPr>
                <w:sz w:val="20"/>
                <w:szCs w:val="20"/>
                <w:lang w:val="en-CA" w:eastAsia="en-CA"/>
              </w:rPr>
            </w:pPr>
            <w:r w:rsidRPr="00B35CB9">
              <w:rPr>
                <w:sz w:val="20"/>
                <w:szCs w:val="20"/>
                <w:lang w:val="fr" w:eastAsia="fr"/>
              </w:rPr>
              <w:t>91 504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ACF6A32" w14:textId="77777777" w:rsidR="000D5932" w:rsidRPr="00B35CB9" w:rsidRDefault="000D5932" w:rsidP="000D5932">
            <w:pPr>
              <w:jc w:val="right"/>
              <w:rPr>
                <w:sz w:val="20"/>
                <w:szCs w:val="20"/>
                <w:lang w:val="en-CA" w:eastAsia="en-CA"/>
              </w:rPr>
            </w:pPr>
            <w:r w:rsidRPr="00B35CB9">
              <w:rPr>
                <w:sz w:val="20"/>
                <w:szCs w:val="20"/>
                <w:lang w:val="fr" w:eastAsia="fr"/>
              </w:rPr>
              <w:t>51</w:t>
            </w:r>
          </w:p>
        </w:tc>
      </w:tr>
      <w:tr w:rsidR="000D5932" w:rsidRPr="00B35CB9" w14:paraId="1AA30C6C"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6029F0F" w14:textId="77777777" w:rsidR="000D5932" w:rsidRPr="00B35CB9" w:rsidRDefault="000D5932" w:rsidP="000D5932">
            <w:pPr>
              <w:jc w:val="left"/>
              <w:rPr>
                <w:sz w:val="20"/>
                <w:szCs w:val="20"/>
                <w:lang w:val="en-CA" w:eastAsia="en-CA"/>
              </w:rPr>
            </w:pPr>
            <w:r w:rsidRPr="00B35CB9">
              <w:rPr>
                <w:sz w:val="20"/>
                <w:szCs w:val="20"/>
                <w:lang w:val="fr" w:eastAsia="fr"/>
              </w:rPr>
              <w:t>Uruguay</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D9CDD7C" w14:textId="77777777" w:rsidR="000D5932" w:rsidRPr="00B35CB9" w:rsidRDefault="000D5932" w:rsidP="000D5932">
            <w:pPr>
              <w:jc w:val="right"/>
              <w:rPr>
                <w:sz w:val="20"/>
                <w:szCs w:val="20"/>
                <w:lang w:val="en-CA" w:eastAsia="en-CA"/>
              </w:rPr>
            </w:pPr>
            <w:r w:rsidRPr="00B35CB9">
              <w:rPr>
                <w:sz w:val="20"/>
                <w:szCs w:val="20"/>
                <w:lang w:val="fr" w:eastAsia="fr"/>
              </w:rPr>
              <w:t>9,9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5E9D27D" w14:textId="77777777" w:rsidR="000D5932" w:rsidRPr="00B35CB9" w:rsidRDefault="000D5932" w:rsidP="000D5932">
            <w:pPr>
              <w:jc w:val="right"/>
              <w:rPr>
                <w:sz w:val="20"/>
                <w:szCs w:val="20"/>
                <w:lang w:val="en-CA" w:eastAsia="en-CA"/>
              </w:rPr>
            </w:pPr>
            <w:r w:rsidRPr="00B35CB9">
              <w:rPr>
                <w:sz w:val="20"/>
                <w:szCs w:val="20"/>
                <w:lang w:val="fr" w:eastAsia="fr"/>
              </w:rPr>
              <w:t>1 373 893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63CC360" w14:textId="77777777" w:rsidR="000D5932" w:rsidRPr="00B35CB9" w:rsidRDefault="000D5932" w:rsidP="000D5932">
            <w:pPr>
              <w:jc w:val="right"/>
              <w:rPr>
                <w:sz w:val="20"/>
                <w:szCs w:val="20"/>
                <w:lang w:val="en-CA" w:eastAsia="en-CA"/>
              </w:rPr>
            </w:pPr>
            <w:r w:rsidRPr="00B35CB9">
              <w:rPr>
                <w:sz w:val="20"/>
                <w:szCs w:val="20"/>
                <w:lang w:val="fr" w:eastAsia="fr"/>
              </w:rPr>
              <w:t>603 187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4201C08" w14:textId="77777777" w:rsidR="000D5932" w:rsidRPr="00B35CB9" w:rsidRDefault="000D5932" w:rsidP="000D5932">
            <w:pPr>
              <w:jc w:val="right"/>
              <w:rPr>
                <w:sz w:val="20"/>
                <w:szCs w:val="20"/>
                <w:lang w:val="en-CA" w:eastAsia="en-CA"/>
              </w:rPr>
            </w:pPr>
            <w:r w:rsidRPr="00B35CB9">
              <w:rPr>
                <w:sz w:val="20"/>
                <w:szCs w:val="20"/>
                <w:lang w:val="fr" w:eastAsia="fr"/>
              </w:rPr>
              <w:t>770 706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EE036CD" w14:textId="77777777" w:rsidR="000D5932" w:rsidRPr="00B35CB9" w:rsidRDefault="000D5932" w:rsidP="000D5932">
            <w:pPr>
              <w:jc w:val="right"/>
              <w:rPr>
                <w:sz w:val="20"/>
                <w:szCs w:val="20"/>
                <w:lang w:val="en-CA" w:eastAsia="en-CA"/>
              </w:rPr>
            </w:pPr>
            <w:r w:rsidRPr="00B35CB9">
              <w:rPr>
                <w:sz w:val="20"/>
                <w:szCs w:val="20"/>
                <w:lang w:val="fr" w:eastAsia="fr"/>
              </w:rPr>
              <w:t>44</w:t>
            </w:r>
          </w:p>
        </w:tc>
      </w:tr>
      <w:tr w:rsidR="000D5932" w:rsidRPr="00B35CB9" w14:paraId="603E3DCF"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C205CAE" w14:textId="77777777" w:rsidR="000D5932" w:rsidRPr="00B35CB9" w:rsidRDefault="000D5932" w:rsidP="000D5932">
            <w:pPr>
              <w:jc w:val="left"/>
              <w:rPr>
                <w:sz w:val="20"/>
                <w:szCs w:val="20"/>
                <w:lang w:val="en-CA" w:eastAsia="en-CA"/>
              </w:rPr>
            </w:pPr>
            <w:r w:rsidRPr="00B35CB9">
              <w:rPr>
                <w:sz w:val="20"/>
                <w:szCs w:val="20"/>
                <w:lang w:val="fr" w:eastAsia="fr"/>
              </w:rPr>
              <w:t>Vanuatu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0906A10" w14:textId="77777777" w:rsidR="000D5932" w:rsidRPr="00B35CB9" w:rsidRDefault="000D5932" w:rsidP="000D5932">
            <w:pPr>
              <w:jc w:val="right"/>
              <w:rPr>
                <w:sz w:val="20"/>
                <w:szCs w:val="20"/>
                <w:lang w:val="en-CA" w:eastAsia="en-CA"/>
              </w:rPr>
            </w:pPr>
            <w:r w:rsidRPr="00B35CB9">
              <w:rPr>
                <w:sz w:val="20"/>
                <w:szCs w:val="20"/>
                <w:lang w:val="fr" w:eastAsia="fr"/>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F419C30" w14:textId="77777777" w:rsidR="000D5932" w:rsidRPr="00B35CB9" w:rsidRDefault="000D5932" w:rsidP="000D5932">
            <w:pPr>
              <w:jc w:val="right"/>
              <w:rPr>
                <w:sz w:val="20"/>
                <w:szCs w:val="20"/>
                <w:lang w:val="en-CA" w:eastAsia="en-CA"/>
              </w:rPr>
            </w:pPr>
            <w:r w:rsidRPr="00B35CB9">
              <w:rPr>
                <w:sz w:val="20"/>
                <w:szCs w:val="20"/>
                <w:lang w:val="fr" w:eastAsia="fr"/>
              </w:rPr>
              <w:t>133 650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311B601" w14:textId="77777777" w:rsidR="000D5932" w:rsidRPr="00B35CB9" w:rsidRDefault="000D5932" w:rsidP="000D5932">
            <w:pPr>
              <w:jc w:val="right"/>
              <w:rPr>
                <w:sz w:val="20"/>
                <w:szCs w:val="20"/>
                <w:lang w:val="en-CA" w:eastAsia="en-CA"/>
              </w:rPr>
            </w:pPr>
            <w:r w:rsidRPr="00B35CB9">
              <w:rPr>
                <w:sz w:val="20"/>
                <w:szCs w:val="20"/>
                <w:lang w:val="fr" w:eastAsia="fr"/>
              </w:rPr>
              <w:t>108 838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9801E20" w14:textId="77777777" w:rsidR="000D5932" w:rsidRPr="00B35CB9" w:rsidRDefault="000D5932" w:rsidP="000D5932">
            <w:pPr>
              <w:jc w:val="right"/>
              <w:rPr>
                <w:sz w:val="20"/>
                <w:szCs w:val="20"/>
                <w:lang w:val="en-CA" w:eastAsia="en-CA"/>
              </w:rPr>
            </w:pPr>
            <w:r w:rsidRPr="00B35CB9">
              <w:rPr>
                <w:sz w:val="20"/>
                <w:szCs w:val="20"/>
                <w:lang w:val="fr" w:eastAsia="fr"/>
              </w:rPr>
              <w:t>24 812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310A2B0" w14:textId="77777777" w:rsidR="000D5932" w:rsidRPr="00B35CB9" w:rsidRDefault="000D5932" w:rsidP="000D5932">
            <w:pPr>
              <w:jc w:val="right"/>
              <w:rPr>
                <w:sz w:val="20"/>
                <w:szCs w:val="20"/>
                <w:lang w:val="en-CA" w:eastAsia="en-CA"/>
              </w:rPr>
            </w:pPr>
            <w:r w:rsidRPr="00B35CB9">
              <w:rPr>
                <w:sz w:val="20"/>
                <w:szCs w:val="20"/>
                <w:lang w:val="fr" w:eastAsia="fr"/>
              </w:rPr>
              <w:t>81</w:t>
            </w:r>
          </w:p>
        </w:tc>
      </w:tr>
      <w:tr w:rsidR="000D5932" w:rsidRPr="00B35CB9" w14:paraId="26FC2798"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D6226A" w14:textId="77777777" w:rsidR="000D5932" w:rsidRPr="00B35CB9" w:rsidRDefault="000D5932" w:rsidP="000D5932">
            <w:pPr>
              <w:jc w:val="left"/>
              <w:rPr>
                <w:sz w:val="20"/>
                <w:szCs w:val="20"/>
                <w:lang w:val="en-CA" w:eastAsia="en-CA"/>
              </w:rPr>
            </w:pPr>
            <w:r w:rsidRPr="00B35CB9">
              <w:rPr>
                <w:sz w:val="20"/>
                <w:szCs w:val="20"/>
                <w:lang w:val="fr" w:eastAsia="fr"/>
              </w:rPr>
              <w:t>Venezuela (République bolivarienne du)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7F30BC9" w14:textId="77777777" w:rsidR="000D5932" w:rsidRPr="00B35CB9" w:rsidRDefault="000D5932" w:rsidP="000D5932">
            <w:pPr>
              <w:jc w:val="right"/>
              <w:rPr>
                <w:sz w:val="20"/>
                <w:szCs w:val="20"/>
                <w:lang w:val="en-CA" w:eastAsia="en-CA"/>
              </w:rPr>
            </w:pPr>
            <w:r w:rsidRPr="00B35CB9">
              <w:rPr>
                <w:sz w:val="20"/>
                <w:szCs w:val="20"/>
                <w:lang w:val="fr" w:eastAsia="fr"/>
              </w:rPr>
              <w:t>28,9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217D83E" w14:textId="77777777" w:rsidR="000D5932" w:rsidRPr="00B35CB9" w:rsidRDefault="000D5932" w:rsidP="000D5932">
            <w:pPr>
              <w:jc w:val="right"/>
              <w:rPr>
                <w:sz w:val="20"/>
                <w:szCs w:val="20"/>
                <w:lang w:val="en-CA" w:eastAsia="en-CA"/>
              </w:rPr>
            </w:pPr>
            <w:r w:rsidRPr="00B35CB9">
              <w:rPr>
                <w:sz w:val="20"/>
                <w:szCs w:val="20"/>
                <w:lang w:val="fr" w:eastAsia="fr"/>
              </w:rPr>
              <w:t>2 492 725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7CF7B2C" w14:textId="77777777" w:rsidR="000D5932" w:rsidRPr="00B35CB9" w:rsidRDefault="000D5932" w:rsidP="000D5932">
            <w:pPr>
              <w:jc w:val="right"/>
              <w:rPr>
                <w:sz w:val="20"/>
                <w:szCs w:val="20"/>
                <w:lang w:val="en-CA" w:eastAsia="en-CA"/>
              </w:rPr>
            </w:pPr>
            <w:r w:rsidRPr="00B35CB9">
              <w:rPr>
                <w:sz w:val="20"/>
                <w:szCs w:val="20"/>
                <w:lang w:val="fr" w:eastAsia="fr"/>
              </w:rPr>
              <w:t>2 212 697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DB506C0" w14:textId="77777777" w:rsidR="000D5932" w:rsidRPr="00B35CB9" w:rsidRDefault="000D5932" w:rsidP="000D5932">
            <w:pPr>
              <w:jc w:val="right"/>
              <w:rPr>
                <w:sz w:val="20"/>
                <w:szCs w:val="20"/>
                <w:lang w:val="en-CA" w:eastAsia="en-CA"/>
              </w:rPr>
            </w:pPr>
            <w:r w:rsidRPr="00B35CB9">
              <w:rPr>
                <w:sz w:val="20"/>
                <w:szCs w:val="20"/>
                <w:lang w:val="fr" w:eastAsia="fr"/>
              </w:rPr>
              <w:t>280 028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14D0BD55" w14:textId="77777777" w:rsidR="000D5932" w:rsidRPr="00B35CB9" w:rsidRDefault="000D5932" w:rsidP="000D5932">
            <w:pPr>
              <w:jc w:val="right"/>
              <w:rPr>
                <w:sz w:val="20"/>
                <w:szCs w:val="20"/>
                <w:lang w:val="en-CA" w:eastAsia="en-CA"/>
              </w:rPr>
            </w:pPr>
            <w:r w:rsidRPr="00B35CB9">
              <w:rPr>
                <w:sz w:val="20"/>
                <w:szCs w:val="20"/>
                <w:lang w:val="fr" w:eastAsia="fr"/>
              </w:rPr>
              <w:t>89</w:t>
            </w:r>
          </w:p>
        </w:tc>
      </w:tr>
      <w:tr w:rsidR="000D5932" w:rsidRPr="00B35CB9" w14:paraId="4E93AE4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87B129" w14:textId="77777777" w:rsidR="000D5932" w:rsidRPr="00B35CB9" w:rsidRDefault="000D5932" w:rsidP="000D5932">
            <w:pPr>
              <w:jc w:val="left"/>
              <w:rPr>
                <w:sz w:val="20"/>
                <w:szCs w:val="20"/>
                <w:lang w:val="en-CA" w:eastAsia="en-CA"/>
              </w:rPr>
            </w:pPr>
            <w:r w:rsidRPr="00B35CB9">
              <w:rPr>
                <w:sz w:val="20"/>
                <w:szCs w:val="20"/>
                <w:lang w:val="fr" w:eastAsia="fr"/>
              </w:rPr>
              <w:t>Viet Nam</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AA43B8D" w14:textId="77777777" w:rsidR="000D5932" w:rsidRPr="00B35CB9" w:rsidRDefault="000D5932" w:rsidP="000D5932">
            <w:pPr>
              <w:jc w:val="right"/>
              <w:rPr>
                <w:sz w:val="20"/>
                <w:szCs w:val="20"/>
                <w:lang w:val="en-CA" w:eastAsia="en-CA"/>
              </w:rPr>
            </w:pPr>
            <w:r w:rsidRPr="00B35CB9">
              <w:rPr>
                <w:sz w:val="20"/>
                <w:szCs w:val="20"/>
                <w:lang w:val="fr" w:eastAsia="fr"/>
              </w:rPr>
              <w:t>148,6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98D58E8" w14:textId="77777777" w:rsidR="000D5932" w:rsidRPr="00B35CB9" w:rsidRDefault="000D5932" w:rsidP="000D5932">
            <w:pPr>
              <w:jc w:val="right"/>
              <w:rPr>
                <w:sz w:val="20"/>
                <w:szCs w:val="20"/>
                <w:lang w:val="en-CA" w:eastAsia="en-CA"/>
              </w:rPr>
            </w:pPr>
            <w:r w:rsidRPr="00B35CB9">
              <w:rPr>
                <w:sz w:val="20"/>
                <w:szCs w:val="20"/>
                <w:lang w:val="fr" w:eastAsia="fr"/>
              </w:rPr>
              <w:t>8 551 589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E98771A" w14:textId="77777777" w:rsidR="000D5932" w:rsidRPr="00B35CB9" w:rsidRDefault="000D5932" w:rsidP="000D5932">
            <w:pPr>
              <w:jc w:val="right"/>
              <w:rPr>
                <w:sz w:val="20"/>
                <w:szCs w:val="20"/>
                <w:lang w:val="en-CA" w:eastAsia="en-CA"/>
              </w:rPr>
            </w:pPr>
            <w:r w:rsidRPr="00B35CB9">
              <w:rPr>
                <w:sz w:val="20"/>
                <w:szCs w:val="20"/>
                <w:lang w:val="fr" w:eastAsia="fr"/>
              </w:rPr>
              <w:t>8 205 602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A1DEA7A" w14:textId="77777777" w:rsidR="000D5932" w:rsidRPr="00B35CB9" w:rsidRDefault="000D5932" w:rsidP="000D5932">
            <w:pPr>
              <w:jc w:val="right"/>
              <w:rPr>
                <w:sz w:val="20"/>
                <w:szCs w:val="20"/>
                <w:lang w:val="en-CA" w:eastAsia="en-CA"/>
              </w:rPr>
            </w:pPr>
            <w:r w:rsidRPr="00B35CB9">
              <w:rPr>
                <w:sz w:val="20"/>
                <w:szCs w:val="20"/>
                <w:lang w:val="fr" w:eastAsia="fr"/>
              </w:rPr>
              <w:t>345 987</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58B90F7A" w14:textId="77777777" w:rsidR="000D5932" w:rsidRPr="00B35CB9" w:rsidRDefault="000D5932" w:rsidP="000D5932">
            <w:pPr>
              <w:jc w:val="right"/>
              <w:rPr>
                <w:sz w:val="20"/>
                <w:szCs w:val="20"/>
                <w:lang w:val="en-CA" w:eastAsia="en-CA"/>
              </w:rPr>
            </w:pPr>
            <w:r w:rsidRPr="00B35CB9">
              <w:rPr>
                <w:sz w:val="20"/>
                <w:szCs w:val="20"/>
                <w:lang w:val="fr" w:eastAsia="fr"/>
              </w:rPr>
              <w:t>96</w:t>
            </w:r>
          </w:p>
        </w:tc>
      </w:tr>
      <w:tr w:rsidR="000D5932" w:rsidRPr="00B35CB9" w14:paraId="36165A02"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910C3F" w14:textId="77777777" w:rsidR="000D5932" w:rsidRPr="00B35CB9" w:rsidRDefault="000D5932" w:rsidP="000D5932">
            <w:pPr>
              <w:jc w:val="left"/>
              <w:rPr>
                <w:sz w:val="20"/>
                <w:szCs w:val="20"/>
                <w:lang w:val="en-CA" w:eastAsia="en-CA"/>
              </w:rPr>
            </w:pPr>
            <w:r w:rsidRPr="00B35CB9">
              <w:rPr>
                <w:sz w:val="20"/>
                <w:szCs w:val="20"/>
                <w:lang w:val="fr" w:eastAsia="fr"/>
              </w:rPr>
              <w:t>Yémen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8F8070" w14:textId="77777777" w:rsidR="000D5932" w:rsidRPr="00B35CB9" w:rsidRDefault="000D5932" w:rsidP="000D5932">
            <w:pPr>
              <w:jc w:val="right"/>
              <w:rPr>
                <w:sz w:val="20"/>
                <w:szCs w:val="20"/>
                <w:lang w:val="en-CA" w:eastAsia="en-CA"/>
              </w:rPr>
            </w:pPr>
            <w:r w:rsidRPr="00B35CB9">
              <w:rPr>
                <w:sz w:val="20"/>
                <w:szCs w:val="20"/>
                <w:lang w:val="fr" w:eastAsia="fr"/>
              </w:rPr>
              <w:t>11,6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93F2154" w14:textId="77777777" w:rsidR="000D5932" w:rsidRPr="00B35CB9" w:rsidRDefault="000D5932" w:rsidP="000D5932">
            <w:pPr>
              <w:jc w:val="right"/>
              <w:rPr>
                <w:sz w:val="20"/>
                <w:szCs w:val="20"/>
                <w:lang w:val="en-CA" w:eastAsia="en-CA"/>
              </w:rPr>
            </w:pPr>
            <w:r w:rsidRPr="00B35CB9">
              <w:rPr>
                <w:sz w:val="20"/>
                <w:szCs w:val="20"/>
                <w:lang w:val="fr" w:eastAsia="fr"/>
              </w:rPr>
              <w:t>625 000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5EE68C8" w14:textId="77777777" w:rsidR="000D5932" w:rsidRPr="00B35CB9" w:rsidRDefault="000D5932" w:rsidP="000D5932">
            <w:pPr>
              <w:jc w:val="right"/>
              <w:rPr>
                <w:sz w:val="20"/>
                <w:szCs w:val="20"/>
                <w:lang w:val="en-CA" w:eastAsia="en-CA"/>
              </w:rPr>
            </w:pPr>
            <w:r w:rsidRPr="00B35CB9">
              <w:rPr>
                <w:sz w:val="20"/>
                <w:szCs w:val="20"/>
                <w:lang w:val="fr" w:eastAsia="fr"/>
              </w:rPr>
              <w:t>176 907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636B5A0" w14:textId="77777777" w:rsidR="000D5932" w:rsidRPr="00B35CB9" w:rsidRDefault="000D5932" w:rsidP="000D5932">
            <w:pPr>
              <w:jc w:val="right"/>
              <w:rPr>
                <w:sz w:val="20"/>
                <w:szCs w:val="20"/>
                <w:lang w:val="en-CA" w:eastAsia="en-CA"/>
              </w:rPr>
            </w:pPr>
            <w:r w:rsidRPr="00B35CB9">
              <w:rPr>
                <w:sz w:val="20"/>
                <w:szCs w:val="20"/>
                <w:lang w:val="fr" w:eastAsia="fr"/>
              </w:rPr>
              <w:t>448 093</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7BE25CFD" w14:textId="77777777" w:rsidR="000D5932" w:rsidRPr="00B35CB9" w:rsidRDefault="000D5932" w:rsidP="000D5932">
            <w:pPr>
              <w:jc w:val="right"/>
              <w:rPr>
                <w:sz w:val="20"/>
                <w:szCs w:val="20"/>
                <w:lang w:val="en-CA" w:eastAsia="en-CA"/>
              </w:rPr>
            </w:pPr>
            <w:r w:rsidRPr="00B35CB9">
              <w:rPr>
                <w:sz w:val="20"/>
                <w:szCs w:val="20"/>
                <w:lang w:val="fr" w:eastAsia="fr"/>
              </w:rPr>
              <w:t>28</w:t>
            </w:r>
          </w:p>
        </w:tc>
      </w:tr>
      <w:tr w:rsidR="000D5932" w:rsidRPr="00B35CB9" w14:paraId="5A8D0D73"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87E18F" w14:textId="77777777" w:rsidR="000D5932" w:rsidRPr="00B35CB9" w:rsidRDefault="000D5932" w:rsidP="000D5932">
            <w:pPr>
              <w:jc w:val="left"/>
              <w:rPr>
                <w:sz w:val="20"/>
                <w:szCs w:val="20"/>
                <w:lang w:val="en-CA" w:eastAsia="en-CA"/>
              </w:rPr>
            </w:pPr>
            <w:r w:rsidRPr="00B35CB9">
              <w:rPr>
                <w:sz w:val="20"/>
                <w:szCs w:val="20"/>
                <w:lang w:val="fr" w:eastAsia="fr"/>
              </w:rPr>
              <w:t>Zambie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1E4F4D5" w14:textId="77777777" w:rsidR="000D5932" w:rsidRPr="00B35CB9" w:rsidRDefault="000D5932" w:rsidP="000D5932">
            <w:pPr>
              <w:jc w:val="right"/>
              <w:rPr>
                <w:sz w:val="20"/>
                <w:szCs w:val="20"/>
                <w:lang w:val="en-CA" w:eastAsia="en-CA"/>
              </w:rPr>
            </w:pPr>
            <w:r w:rsidRPr="00B35CB9">
              <w:rPr>
                <w:sz w:val="20"/>
                <w:szCs w:val="20"/>
                <w:lang w:val="fr" w:eastAsia="fr"/>
              </w:rPr>
              <w:t>1,7</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4791469A" w14:textId="77777777" w:rsidR="000D5932" w:rsidRPr="00B35CB9" w:rsidRDefault="000D5932" w:rsidP="000D5932">
            <w:pPr>
              <w:jc w:val="right"/>
              <w:rPr>
                <w:sz w:val="20"/>
                <w:szCs w:val="20"/>
                <w:lang w:val="en-CA" w:eastAsia="en-CA"/>
              </w:rPr>
            </w:pPr>
            <w:r w:rsidRPr="00B35CB9">
              <w:rPr>
                <w:sz w:val="20"/>
                <w:szCs w:val="20"/>
                <w:lang w:val="fr" w:eastAsia="fr"/>
              </w:rPr>
              <w:t>282 956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B4E56C5" w14:textId="77777777" w:rsidR="000D5932" w:rsidRPr="00B35CB9" w:rsidRDefault="000D5932" w:rsidP="000D5932">
            <w:pPr>
              <w:jc w:val="right"/>
              <w:rPr>
                <w:sz w:val="20"/>
                <w:szCs w:val="20"/>
                <w:lang w:val="en-CA" w:eastAsia="en-CA"/>
              </w:rPr>
            </w:pPr>
            <w:r w:rsidRPr="00B35CB9">
              <w:rPr>
                <w:sz w:val="20"/>
                <w:szCs w:val="20"/>
                <w:lang w:val="fr" w:eastAsia="fr"/>
              </w:rPr>
              <w:t>169 956</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7637F5B" w14:textId="77777777" w:rsidR="000D5932" w:rsidRPr="00B35CB9" w:rsidRDefault="000D5932" w:rsidP="000D5932">
            <w:pPr>
              <w:jc w:val="right"/>
              <w:rPr>
                <w:sz w:val="20"/>
                <w:szCs w:val="20"/>
                <w:lang w:val="en-CA" w:eastAsia="en-CA"/>
              </w:rPr>
            </w:pPr>
            <w:r w:rsidRPr="00B35CB9">
              <w:rPr>
                <w:sz w:val="20"/>
                <w:szCs w:val="20"/>
                <w:lang w:val="fr" w:eastAsia="fr"/>
              </w:rPr>
              <w:t>113 000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F19C450" w14:textId="77777777" w:rsidR="000D5932" w:rsidRPr="00B35CB9" w:rsidRDefault="000D5932" w:rsidP="000D5932">
            <w:pPr>
              <w:jc w:val="right"/>
              <w:rPr>
                <w:sz w:val="20"/>
                <w:szCs w:val="20"/>
                <w:lang w:val="en-CA" w:eastAsia="en-CA"/>
              </w:rPr>
            </w:pPr>
            <w:r w:rsidRPr="00B35CB9">
              <w:rPr>
                <w:sz w:val="20"/>
                <w:szCs w:val="20"/>
                <w:lang w:val="fr" w:eastAsia="fr"/>
              </w:rPr>
              <w:t>60</w:t>
            </w:r>
          </w:p>
        </w:tc>
      </w:tr>
      <w:tr w:rsidR="000D5932" w:rsidRPr="00B35CB9" w14:paraId="3F152A1C"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49CD31" w14:textId="77777777" w:rsidR="000D5932" w:rsidRPr="00B35CB9" w:rsidRDefault="000D5932" w:rsidP="000D5932">
            <w:pPr>
              <w:jc w:val="left"/>
              <w:rPr>
                <w:sz w:val="20"/>
                <w:szCs w:val="20"/>
                <w:lang w:val="en-CA" w:eastAsia="en-CA"/>
              </w:rPr>
            </w:pPr>
            <w:r w:rsidRPr="00B35CB9">
              <w:rPr>
                <w:sz w:val="20"/>
                <w:szCs w:val="20"/>
                <w:lang w:val="fr" w:eastAsia="fr"/>
              </w:rPr>
              <w:t>Zimbabwe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5A51B787" w14:textId="77777777" w:rsidR="000D5932" w:rsidRPr="00B35CB9" w:rsidRDefault="000D5932" w:rsidP="000D5932">
            <w:pPr>
              <w:jc w:val="right"/>
              <w:rPr>
                <w:sz w:val="20"/>
                <w:szCs w:val="20"/>
                <w:lang w:val="en-CA" w:eastAsia="en-CA"/>
              </w:rPr>
            </w:pPr>
            <w:r w:rsidRPr="00B35CB9">
              <w:rPr>
                <w:sz w:val="20"/>
                <w:szCs w:val="20"/>
                <w:lang w:val="fr" w:eastAsia="fr"/>
              </w:rPr>
              <w:t>12,3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0BFA9116" w14:textId="77777777" w:rsidR="000D5932" w:rsidRPr="00B35CB9" w:rsidRDefault="000D5932" w:rsidP="000D5932">
            <w:pPr>
              <w:jc w:val="right"/>
              <w:rPr>
                <w:sz w:val="20"/>
                <w:szCs w:val="20"/>
                <w:lang w:val="en-CA" w:eastAsia="en-CA"/>
              </w:rPr>
            </w:pPr>
            <w:r w:rsidRPr="00B35CB9">
              <w:rPr>
                <w:sz w:val="20"/>
                <w:szCs w:val="20"/>
                <w:lang w:val="fr" w:eastAsia="fr"/>
              </w:rPr>
              <w:t>982 818</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269CA0B5" w14:textId="77777777" w:rsidR="000D5932" w:rsidRPr="00B35CB9" w:rsidRDefault="000D5932" w:rsidP="000D5932">
            <w:pPr>
              <w:jc w:val="right"/>
              <w:rPr>
                <w:sz w:val="20"/>
                <w:szCs w:val="20"/>
                <w:lang w:val="en-CA" w:eastAsia="en-CA"/>
              </w:rPr>
            </w:pPr>
            <w:r w:rsidRPr="00B35CB9">
              <w:rPr>
                <w:sz w:val="20"/>
                <w:szCs w:val="20"/>
                <w:lang w:val="fr" w:eastAsia="fr"/>
              </w:rPr>
              <w:t>838 278</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61CDFD91" w14:textId="77777777" w:rsidR="000D5932" w:rsidRPr="00B35CB9" w:rsidRDefault="000D5932" w:rsidP="000D5932">
            <w:pPr>
              <w:jc w:val="right"/>
              <w:rPr>
                <w:sz w:val="20"/>
                <w:szCs w:val="20"/>
                <w:lang w:val="en-CA" w:eastAsia="en-CA"/>
              </w:rPr>
            </w:pPr>
            <w:r w:rsidRPr="00B35CB9">
              <w:rPr>
                <w:sz w:val="20"/>
                <w:szCs w:val="20"/>
                <w:lang w:val="fr" w:eastAsia="fr"/>
              </w:rPr>
              <w:t>144 540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36859E42" w14:textId="77777777" w:rsidR="000D5932" w:rsidRPr="00B35CB9" w:rsidRDefault="000D5932" w:rsidP="000D5932">
            <w:pPr>
              <w:jc w:val="right"/>
              <w:rPr>
                <w:sz w:val="20"/>
                <w:szCs w:val="20"/>
                <w:lang w:val="en-CA" w:eastAsia="en-CA"/>
              </w:rPr>
            </w:pPr>
            <w:r w:rsidRPr="00B35CB9">
              <w:rPr>
                <w:sz w:val="20"/>
                <w:szCs w:val="20"/>
                <w:lang w:val="fr" w:eastAsia="fr"/>
              </w:rPr>
              <w:t>85</w:t>
            </w:r>
          </w:p>
        </w:tc>
      </w:tr>
      <w:tr w:rsidR="000D5932" w:rsidRPr="00B35CB9" w14:paraId="7DA4C421"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FD4FBC" w14:textId="77777777" w:rsidR="000D5932" w:rsidRPr="00B35CB9" w:rsidRDefault="000D5932" w:rsidP="000D5932">
            <w:pPr>
              <w:jc w:val="left"/>
              <w:rPr>
                <w:sz w:val="20"/>
                <w:szCs w:val="20"/>
                <w:lang w:val="en-CA" w:eastAsia="en-CA"/>
              </w:rPr>
            </w:pPr>
            <w:r w:rsidRPr="00B35CB9">
              <w:rPr>
                <w:sz w:val="20"/>
                <w:szCs w:val="20"/>
                <w:lang w:val="fr" w:eastAsia="fr"/>
              </w:rPr>
              <w:t>Région: ASP</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5E8B7C9" w14:textId="77777777" w:rsidR="000D5932" w:rsidRPr="00B35CB9" w:rsidRDefault="000D5932" w:rsidP="000D5932">
            <w:pPr>
              <w:jc w:val="right"/>
              <w:rPr>
                <w:sz w:val="20"/>
                <w:szCs w:val="20"/>
                <w:lang w:val="en-CA" w:eastAsia="en-CA"/>
              </w:rPr>
            </w:pPr>
            <w:r w:rsidRPr="00B35CB9">
              <w:rPr>
                <w:sz w:val="20"/>
                <w:szCs w:val="20"/>
                <w:lang w:val="fr" w:eastAsia="fr"/>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BDF87B6" w14:textId="77777777" w:rsidR="000D5932" w:rsidRPr="00B35CB9" w:rsidRDefault="000D5932" w:rsidP="000D5932">
            <w:pPr>
              <w:jc w:val="right"/>
              <w:rPr>
                <w:sz w:val="20"/>
                <w:szCs w:val="20"/>
                <w:lang w:val="en-CA" w:eastAsia="en-CA"/>
              </w:rPr>
            </w:pPr>
            <w:r w:rsidRPr="00B35CB9">
              <w:rPr>
                <w:sz w:val="20"/>
                <w:szCs w:val="20"/>
                <w:lang w:val="fr" w:eastAsia="fr"/>
              </w:rPr>
              <w:t>240 000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49664E52" w14:textId="77777777" w:rsidR="000D5932" w:rsidRPr="00B35CB9" w:rsidRDefault="000D5932" w:rsidP="000D5932">
            <w:pPr>
              <w:jc w:val="right"/>
              <w:rPr>
                <w:sz w:val="20"/>
                <w:szCs w:val="20"/>
                <w:lang w:val="en-CA" w:eastAsia="en-CA"/>
              </w:rPr>
            </w:pPr>
            <w:r w:rsidRPr="00B35CB9">
              <w:rPr>
                <w:sz w:val="20"/>
                <w:szCs w:val="20"/>
                <w:lang w:val="fr" w:eastAsia="fr"/>
              </w:rPr>
              <w:t>240 000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74D78DB5" w14:textId="77777777" w:rsidR="000D5932" w:rsidRPr="00B35CB9" w:rsidRDefault="000D5932" w:rsidP="000D5932">
            <w:pPr>
              <w:jc w:val="right"/>
              <w:rPr>
                <w:sz w:val="20"/>
                <w:szCs w:val="20"/>
                <w:lang w:val="en-CA" w:eastAsia="en-CA"/>
              </w:rPr>
            </w:pPr>
            <w:r w:rsidRPr="00B35CB9">
              <w:rPr>
                <w:sz w:val="20"/>
                <w:szCs w:val="20"/>
                <w:lang w:val="fr" w:eastAsia="fr"/>
              </w:rPr>
              <w:t>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C644481" w14:textId="77777777" w:rsidR="000D5932" w:rsidRPr="00B35CB9" w:rsidRDefault="000D5932" w:rsidP="000D5932">
            <w:pPr>
              <w:jc w:val="right"/>
              <w:rPr>
                <w:sz w:val="20"/>
                <w:szCs w:val="20"/>
                <w:lang w:val="en-CA" w:eastAsia="en-CA"/>
              </w:rPr>
            </w:pPr>
            <w:r w:rsidRPr="00B35CB9">
              <w:rPr>
                <w:sz w:val="20"/>
                <w:szCs w:val="20"/>
                <w:lang w:val="fr" w:eastAsia="fr"/>
              </w:rPr>
              <w:t>100</w:t>
            </w:r>
          </w:p>
        </w:tc>
      </w:tr>
      <w:tr w:rsidR="000D5932" w:rsidRPr="00B35CB9" w14:paraId="283D3F5C" w14:textId="77777777" w:rsidTr="000D5932">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0519D4" w14:textId="77777777" w:rsidR="000D5932" w:rsidRPr="00B35CB9" w:rsidRDefault="000D5932" w:rsidP="000D5932">
            <w:pPr>
              <w:jc w:val="left"/>
              <w:rPr>
                <w:b/>
                <w:bCs/>
                <w:sz w:val="20"/>
                <w:szCs w:val="20"/>
                <w:lang w:val="en-CA" w:eastAsia="en-CA"/>
              </w:rPr>
            </w:pPr>
            <w:r w:rsidRPr="00B35CB9">
              <w:rPr>
                <w:b/>
                <w:bCs/>
                <w:sz w:val="20"/>
                <w:szCs w:val="20"/>
                <w:lang w:val="fr" w:eastAsia="fr"/>
              </w:rPr>
              <w:t>Total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1FBCACF7" w14:textId="77777777" w:rsidR="000D5932" w:rsidRPr="00B35CB9" w:rsidRDefault="000D5932" w:rsidP="000D5932">
            <w:pPr>
              <w:jc w:val="right"/>
              <w:rPr>
                <w:b/>
                <w:bCs/>
                <w:sz w:val="20"/>
                <w:szCs w:val="20"/>
                <w:lang w:val="en-CA" w:eastAsia="en-CA"/>
              </w:rPr>
            </w:pPr>
            <w:r w:rsidRPr="00B35CB9">
              <w:rPr>
                <w:b/>
                <w:bCs/>
                <w:sz w:val="20"/>
                <w:szCs w:val="20"/>
                <w:lang w:val="fr" w:eastAsia="fr"/>
              </w:rPr>
              <w:t>8 984,2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24443621" w14:textId="77777777" w:rsidR="000D5932" w:rsidRPr="00B35CB9" w:rsidRDefault="000D5932" w:rsidP="000D5932">
            <w:pPr>
              <w:jc w:val="right"/>
              <w:rPr>
                <w:b/>
                <w:bCs/>
                <w:sz w:val="20"/>
                <w:szCs w:val="20"/>
                <w:lang w:val="en-CA" w:eastAsia="en-CA"/>
              </w:rPr>
            </w:pPr>
            <w:r w:rsidRPr="00B35CB9">
              <w:rPr>
                <w:b/>
                <w:bCs/>
                <w:sz w:val="20"/>
                <w:szCs w:val="20"/>
                <w:lang w:val="fr" w:eastAsia="fr"/>
              </w:rPr>
              <w:t>739 284 432</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67DD64E1" w14:textId="77777777" w:rsidR="000D5932" w:rsidRPr="00B35CB9" w:rsidRDefault="000D5932" w:rsidP="000D5932">
            <w:pPr>
              <w:jc w:val="right"/>
              <w:rPr>
                <w:b/>
                <w:bCs/>
                <w:sz w:val="20"/>
                <w:szCs w:val="20"/>
                <w:lang w:val="en-CA" w:eastAsia="en-CA"/>
              </w:rPr>
            </w:pPr>
            <w:r w:rsidRPr="00B35CB9">
              <w:rPr>
                <w:b/>
                <w:bCs/>
                <w:sz w:val="20"/>
                <w:szCs w:val="20"/>
                <w:lang w:val="fr" w:eastAsia="fr"/>
              </w:rPr>
              <w:t>544 000 871</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14:paraId="33740439" w14:textId="77777777" w:rsidR="000D5932" w:rsidRPr="00B35CB9" w:rsidRDefault="000D5932" w:rsidP="000D5932">
            <w:pPr>
              <w:jc w:val="right"/>
              <w:rPr>
                <w:b/>
                <w:bCs/>
                <w:sz w:val="20"/>
                <w:szCs w:val="20"/>
                <w:lang w:val="en-CA" w:eastAsia="en-CA"/>
              </w:rPr>
            </w:pPr>
            <w:r w:rsidRPr="00B35CB9">
              <w:rPr>
                <w:b/>
                <w:bCs/>
                <w:sz w:val="20"/>
                <w:szCs w:val="20"/>
                <w:lang w:val="fr" w:eastAsia="fr"/>
              </w:rPr>
              <w:t>195 283 560</w:t>
            </w:r>
          </w:p>
        </w:tc>
        <w:tc>
          <w:tcPr>
            <w:tcW w:w="1333" w:type="dxa"/>
            <w:tcBorders>
              <w:top w:val="nil"/>
              <w:left w:val="nil"/>
              <w:bottom w:val="single" w:sz="4" w:space="0" w:color="auto"/>
              <w:right w:val="single" w:sz="4" w:space="0" w:color="auto"/>
            </w:tcBorders>
            <w:shd w:val="clear" w:color="auto" w:fill="auto"/>
            <w:noWrap/>
            <w:tcMar>
              <w:left w:w="57" w:type="dxa"/>
              <w:right w:w="57" w:type="dxa"/>
            </w:tcMar>
            <w:hideMark/>
          </w:tcPr>
          <w:p w14:paraId="04D2DB8C" w14:textId="77777777" w:rsidR="000D5932" w:rsidRPr="00B35CB9" w:rsidRDefault="000D5932" w:rsidP="000D5932">
            <w:pPr>
              <w:jc w:val="right"/>
              <w:rPr>
                <w:b/>
                <w:bCs/>
                <w:sz w:val="20"/>
                <w:szCs w:val="20"/>
                <w:lang w:val="en-CA" w:eastAsia="en-CA"/>
              </w:rPr>
            </w:pPr>
            <w:r w:rsidRPr="00B35CB9">
              <w:rPr>
                <w:b/>
                <w:bCs/>
                <w:sz w:val="20"/>
                <w:szCs w:val="20"/>
                <w:lang w:val="fr" w:eastAsia="fr"/>
              </w:rPr>
              <w:t>74</w:t>
            </w:r>
          </w:p>
        </w:tc>
      </w:tr>
    </w:tbl>
    <w:p w14:paraId="190A4623" w14:textId="77777777" w:rsidR="00E62ADE" w:rsidRPr="00B35CB9" w:rsidRDefault="00E62ADE" w:rsidP="008476AA">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B35CB9" w14:paraId="01214997" w14:textId="77777777" w:rsidTr="00E62ADE">
        <w:tc>
          <w:tcPr>
            <w:tcW w:w="1871" w:type="dxa"/>
          </w:tcPr>
          <w:p w14:paraId="3A316C08" w14:textId="77777777" w:rsidR="00052C5C" w:rsidRPr="00B35CB9" w:rsidRDefault="00052C5C" w:rsidP="008476AA">
            <w:pPr>
              <w:tabs>
                <w:tab w:val="left" w:pos="8280"/>
              </w:tabs>
            </w:pPr>
          </w:p>
        </w:tc>
        <w:tc>
          <w:tcPr>
            <w:tcW w:w="1872" w:type="dxa"/>
          </w:tcPr>
          <w:p w14:paraId="150A350B" w14:textId="77777777" w:rsidR="00052C5C" w:rsidRPr="00B35CB9" w:rsidRDefault="00052C5C" w:rsidP="008476AA">
            <w:pPr>
              <w:tabs>
                <w:tab w:val="left" w:pos="8280"/>
              </w:tabs>
            </w:pPr>
          </w:p>
        </w:tc>
        <w:tc>
          <w:tcPr>
            <w:tcW w:w="1872" w:type="dxa"/>
            <w:tcBorders>
              <w:bottom w:val="single" w:sz="4" w:space="0" w:color="auto"/>
            </w:tcBorders>
          </w:tcPr>
          <w:p w14:paraId="43A19B12" w14:textId="77777777" w:rsidR="00052C5C" w:rsidRPr="00B35CB9" w:rsidRDefault="00052C5C" w:rsidP="008476AA">
            <w:pPr>
              <w:tabs>
                <w:tab w:val="left" w:pos="8280"/>
              </w:tabs>
            </w:pPr>
          </w:p>
        </w:tc>
        <w:tc>
          <w:tcPr>
            <w:tcW w:w="1872" w:type="dxa"/>
          </w:tcPr>
          <w:p w14:paraId="29C6E499" w14:textId="77777777" w:rsidR="00052C5C" w:rsidRPr="00B35CB9" w:rsidRDefault="00052C5C" w:rsidP="008476AA">
            <w:pPr>
              <w:tabs>
                <w:tab w:val="left" w:pos="8280"/>
              </w:tabs>
            </w:pPr>
          </w:p>
        </w:tc>
        <w:tc>
          <w:tcPr>
            <w:tcW w:w="1873" w:type="dxa"/>
          </w:tcPr>
          <w:p w14:paraId="4E3C7A01" w14:textId="77777777" w:rsidR="00052C5C" w:rsidRPr="00B35CB9" w:rsidRDefault="00052C5C" w:rsidP="008476AA">
            <w:pPr>
              <w:tabs>
                <w:tab w:val="left" w:pos="8280"/>
              </w:tabs>
            </w:pPr>
          </w:p>
        </w:tc>
      </w:tr>
    </w:tbl>
    <w:p w14:paraId="21D8EA47" w14:textId="77777777" w:rsidR="00052C5C" w:rsidRPr="00B35CB9" w:rsidRDefault="00052C5C" w:rsidP="008476AA">
      <w:pPr>
        <w:tabs>
          <w:tab w:val="left" w:pos="8280"/>
        </w:tabs>
      </w:pPr>
    </w:p>
    <w:sectPr w:rsidR="00052C5C" w:rsidRPr="00B35CB9" w:rsidSect="004D5CB8">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13C0F" w14:textId="77777777" w:rsidR="00B336C8" w:rsidRDefault="00B336C8" w:rsidP="004A504B">
      <w:r>
        <w:separator/>
      </w:r>
    </w:p>
  </w:endnote>
  <w:endnote w:type="continuationSeparator" w:id="0">
    <w:p w14:paraId="59368341" w14:textId="77777777" w:rsidR="00B336C8" w:rsidRDefault="00B336C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Times New Roman Bold">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062F7" w14:textId="22894346" w:rsidR="00B336C8" w:rsidRPr="0033525D" w:rsidRDefault="00B336C8">
    <w:pPr>
      <w:jc w:val="center"/>
    </w:pPr>
    <w:r>
      <w:fldChar w:fldCharType="begin"/>
    </w:r>
    <w:r>
      <w:instrText xml:space="preserve"> PAGE </w:instrText>
    </w:r>
    <w:r>
      <w:fldChar w:fldCharType="separate"/>
    </w:r>
    <w:r w:rsidR="002243B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19177" w14:textId="4CC269AF" w:rsidR="00B336C8" w:rsidRPr="0033525D" w:rsidRDefault="00B336C8">
    <w:pPr>
      <w:jc w:val="center"/>
    </w:pPr>
    <w:r>
      <w:fldChar w:fldCharType="begin"/>
    </w:r>
    <w:r>
      <w:instrText xml:space="preserve"> PAGE </w:instrText>
    </w:r>
    <w:r>
      <w:fldChar w:fldCharType="separate"/>
    </w:r>
    <w:r w:rsidR="002243B0">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F8B92" w14:textId="77777777" w:rsidR="00B336C8" w:rsidRPr="00C3328D" w:rsidRDefault="00B336C8"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3328D">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530A5C32" w14:textId="77777777" w:rsidR="00B336C8" w:rsidRPr="00C3328D" w:rsidRDefault="00B336C8"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570492"/>
      <w:docPartObj>
        <w:docPartGallery w:val="Page Numbers (Bottom of Page)"/>
        <w:docPartUnique/>
      </w:docPartObj>
    </w:sdtPr>
    <w:sdtEndPr>
      <w:rPr>
        <w:noProof/>
      </w:rPr>
    </w:sdtEndPr>
    <w:sdtContent>
      <w:p w14:paraId="772F7670" w14:textId="4E1474FE" w:rsidR="00B336C8" w:rsidRDefault="00B336C8">
        <w:pPr>
          <w:pStyle w:val="Footer"/>
          <w:jc w:val="center"/>
        </w:pPr>
        <w:r>
          <w:fldChar w:fldCharType="begin"/>
        </w:r>
        <w:r>
          <w:instrText xml:space="preserve"> PAGE   \* MERGEFORMAT </w:instrText>
        </w:r>
        <w:r>
          <w:fldChar w:fldCharType="separate"/>
        </w:r>
        <w:r w:rsidR="002243B0">
          <w:rPr>
            <w:noProof/>
          </w:rPr>
          <w:t>1</w:t>
        </w:r>
        <w:r>
          <w:rPr>
            <w:noProof/>
          </w:rPr>
          <w:fldChar w:fldCharType="end"/>
        </w:r>
      </w:p>
    </w:sdtContent>
  </w:sdt>
  <w:p w14:paraId="72DF9521" w14:textId="77777777" w:rsidR="00B336C8" w:rsidRPr="005E5A15" w:rsidRDefault="00B336C8" w:rsidP="00D5683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357181"/>
      <w:docPartObj>
        <w:docPartGallery w:val="Page Numbers (Bottom of Page)"/>
        <w:docPartUnique/>
      </w:docPartObj>
    </w:sdtPr>
    <w:sdtEndPr>
      <w:rPr>
        <w:noProof/>
      </w:rPr>
    </w:sdtEndPr>
    <w:sdtContent>
      <w:p w14:paraId="46B21E10" w14:textId="0317A206" w:rsidR="00B336C8" w:rsidRDefault="00B336C8">
        <w:pPr>
          <w:pStyle w:val="Footer"/>
          <w:jc w:val="center"/>
        </w:pPr>
        <w:r>
          <w:fldChar w:fldCharType="begin"/>
        </w:r>
        <w:r>
          <w:instrText xml:space="preserve"> PAGE   \* MERGEFORMAT </w:instrText>
        </w:r>
        <w:r>
          <w:fldChar w:fldCharType="separate"/>
        </w:r>
        <w:r w:rsidR="002243B0">
          <w:rPr>
            <w:noProof/>
          </w:rPr>
          <w:t>1</w:t>
        </w:r>
        <w:r>
          <w:rPr>
            <w:noProof/>
          </w:rPr>
          <w:fldChar w:fldCharType="end"/>
        </w:r>
      </w:p>
    </w:sdtContent>
  </w:sdt>
  <w:p w14:paraId="3A382E1E" w14:textId="77777777" w:rsidR="00B336C8" w:rsidRPr="005E5A15" w:rsidRDefault="00B336C8" w:rsidP="00D56832">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E2F64" w14:textId="43E971B6" w:rsidR="00B336C8" w:rsidRPr="0033525D" w:rsidRDefault="00B336C8">
    <w:pPr>
      <w:jc w:val="center"/>
    </w:pPr>
    <w:r>
      <w:fldChar w:fldCharType="begin"/>
    </w:r>
    <w:r>
      <w:instrText xml:space="preserve"> PAGE </w:instrText>
    </w:r>
    <w:r>
      <w:fldChar w:fldCharType="separate"/>
    </w:r>
    <w:r w:rsidR="002243B0">
      <w:rPr>
        <w:noProof/>
      </w:rPr>
      <w:t>4</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E1C31" w14:textId="0C3B95F4" w:rsidR="00B336C8" w:rsidRPr="0033525D" w:rsidRDefault="00B336C8">
    <w:pPr>
      <w:jc w:val="center"/>
    </w:pPr>
    <w:r>
      <w:fldChar w:fldCharType="begin"/>
    </w:r>
    <w:r>
      <w:instrText xml:space="preserve"> PAGE </w:instrText>
    </w:r>
    <w:r>
      <w:fldChar w:fldCharType="separate"/>
    </w:r>
    <w:r w:rsidR="002243B0">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9400603"/>
      <w:docPartObj>
        <w:docPartGallery w:val="Page Numbers (Bottom of Page)"/>
        <w:docPartUnique/>
      </w:docPartObj>
    </w:sdtPr>
    <w:sdtEndPr>
      <w:rPr>
        <w:noProof/>
      </w:rPr>
    </w:sdtEndPr>
    <w:sdtContent>
      <w:p w14:paraId="7756349B" w14:textId="1EC1DAB2" w:rsidR="00B336C8" w:rsidRDefault="00B336C8">
        <w:pPr>
          <w:pStyle w:val="Footer"/>
          <w:jc w:val="center"/>
        </w:pPr>
        <w:r>
          <w:fldChar w:fldCharType="begin"/>
        </w:r>
        <w:r>
          <w:instrText xml:space="preserve"> PAGE   \* MERGEFORMAT </w:instrText>
        </w:r>
        <w:r>
          <w:fldChar w:fldCharType="separate"/>
        </w:r>
        <w:r w:rsidR="002243B0">
          <w:rPr>
            <w:noProof/>
          </w:rPr>
          <w:t>1</w:t>
        </w:r>
        <w:r>
          <w:rPr>
            <w:noProof/>
          </w:rPr>
          <w:fldChar w:fldCharType="end"/>
        </w:r>
      </w:p>
    </w:sdtContent>
  </w:sdt>
  <w:p w14:paraId="412D1B97" w14:textId="77777777" w:rsidR="00B336C8" w:rsidRPr="004D5CB8" w:rsidRDefault="00B336C8" w:rsidP="004D5CB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F410E" w14:textId="77777777" w:rsidR="00B336C8" w:rsidRDefault="00B336C8" w:rsidP="004A504B">
      <w:r>
        <w:separator/>
      </w:r>
    </w:p>
  </w:footnote>
  <w:footnote w:type="continuationSeparator" w:id="0">
    <w:p w14:paraId="4A00562A" w14:textId="77777777" w:rsidR="00B336C8" w:rsidRDefault="00B336C8" w:rsidP="004A504B">
      <w:r>
        <w:continuationSeparator/>
      </w:r>
    </w:p>
  </w:footnote>
  <w:footnote w:id="1">
    <w:p w14:paraId="6FD1917E" w14:textId="56844E21" w:rsidR="00F76746" w:rsidRPr="00C3328D" w:rsidRDefault="00F76746" w:rsidP="00F76746">
      <w:pPr>
        <w:pStyle w:val="FootnoteText"/>
        <w:spacing w:after="0"/>
        <w:ind w:left="0" w:firstLine="0"/>
        <w:jc w:val="both"/>
        <w:rPr>
          <w:lang w:val="fr-FR"/>
        </w:rPr>
      </w:pPr>
      <w:r>
        <w:rPr>
          <w:rStyle w:val="FootnoteReference"/>
          <w:lang w:val="en-CA"/>
        </w:rPr>
        <w:footnoteRef/>
      </w:r>
      <w:r w:rsidRPr="00C3328D">
        <w:rPr>
          <w:lang w:val="fr-FR"/>
        </w:rPr>
        <w:t xml:space="preserve"> Des rapports périodiques ont été présentés par les agences suivantes : Australie, Canada, France, Allemagne, Italie, Japon, Fédération de Russie, Espagne, PNUD, PNUE, ONUDI et Banque mondiale (UNEP/OzLPro/ExCom/84/17 à 84/21).</w:t>
      </w:r>
    </w:p>
  </w:footnote>
  <w:footnote w:id="2">
    <w:p w14:paraId="55C78456" w14:textId="77777777" w:rsidR="00F76746" w:rsidRPr="00C3328D" w:rsidRDefault="00F76746" w:rsidP="00F76746">
      <w:pPr>
        <w:pStyle w:val="FootnoteText"/>
        <w:spacing w:after="0"/>
        <w:ind w:left="0" w:firstLine="0"/>
        <w:jc w:val="both"/>
        <w:rPr>
          <w:lang w:val="fr-FR"/>
        </w:rPr>
      </w:pPr>
      <w:r>
        <w:rPr>
          <w:rStyle w:val="FootnoteReference"/>
          <w:lang w:val="en-CA"/>
        </w:rPr>
        <w:footnoteRef/>
      </w:r>
      <w:r w:rsidRPr="00C3328D">
        <w:rPr>
          <w:lang w:val="fr-FR"/>
        </w:rPr>
        <w:t xml:space="preserve"> Le Comité exécutif a demandé que des informations détaillées sur chaque projet soient mises à la disposition des membres du Comité et qu’un imprimé soit disponible sur demande (décision 19/23). La base de données du Rapport périodique global est disponible sur le réseau intranet du Comité exécutif dans le tableur Microsoft Excel.</w:t>
      </w:r>
    </w:p>
  </w:footnote>
  <w:footnote w:id="3">
    <w:p w14:paraId="622CB0EE" w14:textId="19C1D8F7" w:rsidR="00F76746" w:rsidRDefault="00F76746" w:rsidP="00F76746">
      <w:pPr>
        <w:pStyle w:val="FootnoteText"/>
        <w:spacing w:after="0"/>
        <w:ind w:left="0" w:firstLine="0"/>
        <w:jc w:val="both"/>
        <w:rPr>
          <w:lang w:val="fr-FR"/>
        </w:rPr>
      </w:pPr>
      <w:r>
        <w:rPr>
          <w:rStyle w:val="FootnoteReference"/>
          <w:lang w:val="en-GB"/>
        </w:rPr>
        <w:footnoteRef/>
      </w:r>
      <w:r w:rsidRPr="00C3328D">
        <w:rPr>
          <w:lang w:val="fr-FR"/>
        </w:rPr>
        <w:t xml:space="preserve"> Les projets en cours sont tous des projets qui étaient en cours de mise en œuvre au 31 décembre 2018. Parmi les principaux indicateurs d’évolution figurent : le pourcentage des fonds décaissés et le pourcentage de projets qui ont commencé à décaisser les fonds ; les financements prévus d’être décaissés d’ici la fin de l’année en pourcentage du financement approuvé ; la durée moyenne de retard prévu dans la mise en œuvre ; et les informations fournies dans la colonne des remarques de la base de données des rapports périodiques.</w:t>
      </w:r>
    </w:p>
    <w:p w14:paraId="3CAD4C5B" w14:textId="12AC0E77" w:rsidR="00C3328D" w:rsidRDefault="00C3328D" w:rsidP="00F76746">
      <w:pPr>
        <w:pStyle w:val="FootnoteText"/>
        <w:spacing w:after="0"/>
        <w:ind w:left="0" w:firstLine="0"/>
        <w:jc w:val="both"/>
        <w:rPr>
          <w:lang w:val="fr-FR"/>
        </w:rPr>
      </w:pPr>
    </w:p>
    <w:p w14:paraId="6DB3A167" w14:textId="77777777" w:rsidR="00C3328D" w:rsidRPr="00C3328D" w:rsidRDefault="00C3328D" w:rsidP="00F76746">
      <w:pPr>
        <w:pStyle w:val="FootnoteText"/>
        <w:spacing w:after="0"/>
        <w:ind w:left="0" w:firstLine="0"/>
        <w:jc w:val="both"/>
        <w:rPr>
          <w:lang w:val="fr-FR"/>
        </w:rPr>
      </w:pPr>
    </w:p>
  </w:footnote>
  <w:footnote w:id="4">
    <w:p w14:paraId="678C848F" w14:textId="584A8F8F" w:rsidR="00F76746" w:rsidRPr="00C3328D" w:rsidRDefault="00F76746" w:rsidP="00F76746">
      <w:pPr>
        <w:pStyle w:val="FootnoteText"/>
        <w:spacing w:after="0"/>
        <w:ind w:left="0" w:firstLine="0"/>
        <w:jc w:val="both"/>
        <w:rPr>
          <w:lang w:val="fr-FR"/>
        </w:rPr>
      </w:pPr>
      <w:r>
        <w:rPr>
          <w:rStyle w:val="FootnoteReference"/>
        </w:rPr>
        <w:footnoteRef/>
      </w:r>
      <w:r w:rsidRPr="00C3328D">
        <w:rPr>
          <w:lang w:val="fr-FR"/>
        </w:rPr>
        <w:t xml:space="preserve"> Le Comité exécutif, à sa 77</w:t>
      </w:r>
      <w:r w:rsidRPr="00C3328D">
        <w:rPr>
          <w:vertAlign w:val="superscript"/>
          <w:lang w:val="fr-FR"/>
        </w:rPr>
        <w:t>e</w:t>
      </w:r>
      <w:r w:rsidRPr="00C3328D">
        <w:rPr>
          <w:lang w:val="fr-FR"/>
        </w:rPr>
        <w:t xml:space="preserve"> réunion, a accepté avec reconnaissance les contributions supplémentaires annoncées par 17 Parties non visées à l’article 5 afin de soutenir le démarrage rapide de la mise en œuvre de l’Amendement de Kigali, tout en notant que ce soutien financier était à caractère unique et ne remplaçait pas la contribution des donateurs. Les </w:t>
      </w:r>
      <w:r w:rsidR="00161613" w:rsidRPr="00C3328D">
        <w:rPr>
          <w:lang w:val="fr-FR"/>
        </w:rPr>
        <w:t>P</w:t>
      </w:r>
      <w:r w:rsidRPr="00C3328D">
        <w:rPr>
          <w:lang w:val="fr-FR"/>
        </w:rPr>
        <w:t>arties contributrices sont l’Allemagne, l’Australie, le Canada, le Danemark, les États-Unis d’Amérique, la Finlande, la France, l’Irlande, l’Italie, le Japon, le Luxembourg, la Norvège, la Nouvelle-Zélande, les Pays-Bas, le Royaume-Uni de Grande-Bretagne et d’Irlande du Nord, la Suède et la Suisse.</w:t>
      </w:r>
    </w:p>
  </w:footnote>
  <w:footnote w:id="5">
    <w:p w14:paraId="14C64395" w14:textId="77777777" w:rsidR="00F76746" w:rsidRPr="00C3328D" w:rsidRDefault="00F76746" w:rsidP="00F76746">
      <w:pPr>
        <w:pStyle w:val="FootnoteText"/>
        <w:spacing w:after="0"/>
        <w:ind w:left="0" w:firstLine="0"/>
        <w:jc w:val="both"/>
        <w:rPr>
          <w:lang w:val="fr-FR"/>
        </w:rPr>
      </w:pPr>
      <w:r>
        <w:rPr>
          <w:rStyle w:val="FootnoteReference"/>
        </w:rPr>
        <w:footnoteRef/>
      </w:r>
      <w:r w:rsidRPr="00C3328D">
        <w:rPr>
          <w:lang w:val="fr-FR"/>
        </w:rPr>
        <w:t xml:space="preserve"> Exception faite de ceux qui sont pris en compte dans les documents de proposition de projet pertinents, dans les rapports sur les projets comportant des exigences particulières de remise de rapports (UNEP/OzL.Pro/ExCom/84/22 et Add.1), ou ayant enregistré des retards dans la proposition des tranches (UNEP/OzL.Pro/ExCom/84/25).</w:t>
      </w:r>
    </w:p>
  </w:footnote>
  <w:footnote w:id="6">
    <w:p w14:paraId="151B789C" w14:textId="77777777" w:rsidR="00F76746" w:rsidRPr="00C3328D" w:rsidRDefault="00F76746" w:rsidP="00F76746">
      <w:pPr>
        <w:pStyle w:val="FootnoteText"/>
        <w:spacing w:after="0"/>
        <w:ind w:left="0" w:firstLine="0"/>
        <w:jc w:val="both"/>
        <w:rPr>
          <w:lang w:val="fr-FR"/>
        </w:rPr>
      </w:pPr>
      <w:r>
        <w:rPr>
          <w:rStyle w:val="FootnoteReference"/>
        </w:rPr>
        <w:footnoteRef/>
      </w:r>
      <w:r w:rsidRPr="00C3328D">
        <w:rPr>
          <w:lang w:val="fr-FR"/>
        </w:rPr>
        <w:t xml:space="preserve"> Ibid.</w:t>
      </w:r>
    </w:p>
  </w:footnote>
  <w:footnote w:id="7">
    <w:p w14:paraId="59EEA51A" w14:textId="77777777" w:rsidR="00F76746" w:rsidRPr="00C3328D" w:rsidRDefault="00F76746" w:rsidP="00F76746">
      <w:pPr>
        <w:pStyle w:val="FootnoteText"/>
        <w:spacing w:after="0"/>
        <w:ind w:left="0" w:firstLine="0"/>
        <w:jc w:val="both"/>
        <w:rPr>
          <w:lang w:val="fr-FR"/>
        </w:rPr>
      </w:pPr>
      <w:r>
        <w:rPr>
          <w:rStyle w:val="FootnoteReference"/>
        </w:rPr>
        <w:footnoteRef/>
      </w:r>
      <w:r w:rsidRPr="00C3328D">
        <w:rPr>
          <w:lang w:val="fr-FR"/>
        </w:rPr>
        <w:t xml:space="preserve"> L’élimination progressive passe par l’approbation des projets d’investissement dans les HFC de 335,5 t de HFC et de 521 709 t équiv. CO</w:t>
      </w:r>
      <w:r w:rsidRPr="00C3328D">
        <w:rPr>
          <w:vertAlign w:val="subscript"/>
          <w:lang w:val="fr-FR"/>
        </w:rPr>
        <w:t>2</w:t>
      </w:r>
      <w:r w:rsidRPr="00C3328D">
        <w:rPr>
          <w:lang w:val="fr-FR"/>
        </w:rPr>
        <w:t>.</w:t>
      </w:r>
    </w:p>
  </w:footnote>
  <w:footnote w:id="8">
    <w:p w14:paraId="3340CBA2" w14:textId="77777777" w:rsidR="00F76746" w:rsidRPr="00C3328D" w:rsidRDefault="00F76746" w:rsidP="00F76746">
      <w:pPr>
        <w:pStyle w:val="FootnoteText"/>
        <w:spacing w:after="0"/>
        <w:ind w:left="0" w:firstLine="0"/>
        <w:jc w:val="both"/>
        <w:rPr>
          <w:lang w:val="fr-FR"/>
        </w:rPr>
      </w:pPr>
      <w:r>
        <w:rPr>
          <w:rStyle w:val="FootnoteReference"/>
        </w:rPr>
        <w:footnoteRef/>
      </w:r>
      <w:r w:rsidRPr="00C3328D">
        <w:rPr>
          <w:lang w:val="fr-FR"/>
        </w:rPr>
        <w:t xml:space="preserve"> Y compris 335,5 t. de projets d’investissement dans les HFC.</w:t>
      </w:r>
    </w:p>
  </w:footnote>
  <w:footnote w:id="9">
    <w:p w14:paraId="57D0E2FC" w14:textId="77777777" w:rsidR="00F76746" w:rsidRPr="00C3328D" w:rsidRDefault="00F76746" w:rsidP="00F76746">
      <w:pPr>
        <w:pStyle w:val="FootnoteText"/>
        <w:spacing w:after="0"/>
        <w:ind w:left="0" w:firstLine="0"/>
        <w:jc w:val="both"/>
        <w:rPr>
          <w:rStyle w:val="FootnoteReference"/>
          <w:lang w:val="fr-FR"/>
        </w:rPr>
      </w:pPr>
      <w:r>
        <w:rPr>
          <w:rStyle w:val="FootnoteReference"/>
          <w:lang w:val="en-CA"/>
        </w:rPr>
        <w:footnoteRef/>
      </w:r>
      <w:r w:rsidRPr="00C3328D">
        <w:rPr>
          <w:rStyle w:val="FootnoteReference"/>
          <w:lang w:val="fr-FR"/>
        </w:rPr>
        <w:t xml:space="preserve"> </w:t>
      </w:r>
      <w:r w:rsidRPr="00C3328D">
        <w:rPr>
          <w:lang w:val="fr-FR"/>
        </w:rPr>
        <w:t>Le rapport coût-efficacité plus élevé pour les projets en cours est en grande partie dû aux valeurs inférieures de PAO des HCFC mais aussi aux moyens d’attribution de l’élimination adoptés par les agences.</w:t>
      </w:r>
      <w:r w:rsidRPr="00C3328D">
        <w:rPr>
          <w:rStyle w:val="FootnoteReference"/>
          <w:lang w:val="fr-FR"/>
        </w:rPr>
        <w:t xml:space="preserve"> </w:t>
      </w:r>
      <w:r w:rsidRPr="00C3328D">
        <w:rPr>
          <w:lang w:val="fr-FR"/>
        </w:rPr>
        <w:t>Le rapport coût-efficacité pour les accords pluriannuels du plan de gestion de l’élimination des HCFC (PGEH) est de 82,29 USD/kg de PAO et de 23,93 USD/kg de PAO pour la phase I du plan de gestion de l’élimination de la production de HCFC (PGEPH)</w:t>
      </w:r>
      <w:r w:rsidRPr="00C3328D">
        <w:rPr>
          <w:rStyle w:val="FootnoteReference"/>
          <w:lang w:val="fr-FR"/>
        </w:rPr>
        <w:t xml:space="preserve">. </w:t>
      </w:r>
    </w:p>
  </w:footnote>
  <w:footnote w:id="10">
    <w:p w14:paraId="22908136" w14:textId="77777777" w:rsidR="00B336C8" w:rsidRPr="00C3328D" w:rsidRDefault="00B336C8" w:rsidP="002B10C7">
      <w:pPr>
        <w:pStyle w:val="FootnoteText"/>
        <w:spacing w:after="0"/>
        <w:ind w:left="0" w:firstLine="0"/>
        <w:rPr>
          <w:lang w:val="fr-FR"/>
        </w:rPr>
      </w:pPr>
      <w:r>
        <w:rPr>
          <w:rStyle w:val="FootnoteReference"/>
        </w:rPr>
        <w:footnoteRef/>
      </w:r>
      <w:r w:rsidRPr="00C3328D">
        <w:rPr>
          <w:lang w:val="fr-FR"/>
        </w:rPr>
        <w:t xml:space="preserve"> UNEP/OzL.Pro/ExCom/84/39</w:t>
      </w:r>
    </w:p>
  </w:footnote>
  <w:footnote w:id="11">
    <w:p w14:paraId="1CB9B97B" w14:textId="77777777" w:rsidR="00B336C8" w:rsidRPr="00C3328D" w:rsidRDefault="00B336C8" w:rsidP="002B10C7">
      <w:pPr>
        <w:pStyle w:val="FootnoteText"/>
        <w:spacing w:after="0"/>
        <w:ind w:left="0" w:firstLine="0"/>
        <w:rPr>
          <w:lang w:val="fr-FR"/>
        </w:rPr>
      </w:pPr>
      <w:r>
        <w:rPr>
          <w:rStyle w:val="FootnoteReference"/>
        </w:rPr>
        <w:footnoteRef/>
      </w:r>
      <w:r w:rsidRPr="00C3328D">
        <w:rPr>
          <w:lang w:val="fr-FR"/>
        </w:rPr>
        <w:t xml:space="preserve"> UNEP/OzL.Pro/ExCom/84/52</w:t>
      </w:r>
    </w:p>
  </w:footnote>
  <w:footnote w:id="12">
    <w:p w14:paraId="1C0D5464" w14:textId="77777777" w:rsidR="00B336C8" w:rsidRPr="00A021AF" w:rsidRDefault="00B336C8" w:rsidP="002B10C7">
      <w:pPr>
        <w:pStyle w:val="FootnoteText"/>
        <w:spacing w:after="0"/>
        <w:ind w:left="0" w:firstLine="0"/>
      </w:pPr>
      <w:r>
        <w:rPr>
          <w:rStyle w:val="FootnoteReference"/>
        </w:rPr>
        <w:footnoteRef/>
      </w:r>
      <w:r>
        <w:t xml:space="preserve"> UNEP/OzL.Pro/ExCom/84/61</w:t>
      </w:r>
    </w:p>
  </w:footnote>
  <w:footnote w:id="13">
    <w:p w14:paraId="09145D82" w14:textId="519FC526" w:rsidR="00B336C8" w:rsidRPr="006025B2" w:rsidRDefault="00B336C8" w:rsidP="002B10C7">
      <w:pPr>
        <w:pStyle w:val="FootnoteText"/>
        <w:spacing w:after="0"/>
        <w:ind w:left="0" w:firstLine="0"/>
      </w:pPr>
      <w:r>
        <w:rPr>
          <w:rStyle w:val="FootnoteReference"/>
        </w:rPr>
        <w:footnoteRef/>
      </w:r>
      <w:r>
        <w:t xml:space="preserve"> UNEP/OzL.Pro/ExCom/84/22 and Add.1</w:t>
      </w:r>
    </w:p>
  </w:footnote>
  <w:footnote w:id="14">
    <w:p w14:paraId="5BA60C76" w14:textId="7352057B" w:rsidR="00B336C8" w:rsidRPr="00C3328D" w:rsidRDefault="00B336C8" w:rsidP="002B10C7">
      <w:pPr>
        <w:pStyle w:val="FootnoteText"/>
        <w:spacing w:after="0"/>
        <w:rPr>
          <w:lang w:val="fr-FR"/>
        </w:rPr>
      </w:pPr>
      <w:r>
        <w:rPr>
          <w:rStyle w:val="FootnoteReference"/>
        </w:rPr>
        <w:footnoteRef/>
      </w:r>
      <w:r w:rsidRPr="00C3328D">
        <w:rPr>
          <w:lang w:val="fr-FR"/>
        </w:rPr>
        <w:t xml:space="preserve"> UNEP/OzL.Pro/ExCom/84/25</w:t>
      </w:r>
    </w:p>
  </w:footnote>
  <w:footnote w:id="15">
    <w:p w14:paraId="466B365A" w14:textId="77777777" w:rsidR="00B336C8" w:rsidRPr="00C3328D" w:rsidRDefault="00B336C8" w:rsidP="002B10C7">
      <w:pPr>
        <w:pStyle w:val="FootnoteText"/>
        <w:spacing w:after="0"/>
        <w:ind w:left="0" w:firstLine="0"/>
        <w:jc w:val="both"/>
        <w:rPr>
          <w:lang w:val="fr-FR"/>
        </w:rPr>
      </w:pPr>
      <w:r w:rsidRPr="0044425F">
        <w:rPr>
          <w:rStyle w:val="FootnoteReference"/>
          <w:sz w:val="20"/>
          <w:szCs w:val="20"/>
          <w:lang w:val="fr"/>
        </w:rPr>
        <w:footnoteRef/>
      </w:r>
      <w:r w:rsidRPr="0044425F">
        <w:rPr>
          <w:lang w:val="fr"/>
        </w:rPr>
        <w:t xml:space="preserve"> En outre, 128,69 millions de $US ont été approuvés pour organiser les réunions du Comité exécutif, assurer le fonctionnement du Secrétariat et régler les honoraires du Trésorier.</w:t>
      </w:r>
    </w:p>
  </w:footnote>
  <w:footnote w:id="16">
    <w:p w14:paraId="1A10F31D" w14:textId="77777777" w:rsidR="00B336C8" w:rsidRPr="00C3328D" w:rsidRDefault="00B336C8" w:rsidP="002B10C7">
      <w:pPr>
        <w:pStyle w:val="FootnoteText"/>
        <w:spacing w:after="0"/>
        <w:ind w:left="0" w:firstLine="0"/>
        <w:jc w:val="both"/>
        <w:rPr>
          <w:lang w:val="fr-FR"/>
        </w:rPr>
      </w:pPr>
      <w:r w:rsidRPr="0044425F">
        <w:rPr>
          <w:rStyle w:val="FootnoteReference"/>
          <w:sz w:val="20"/>
          <w:szCs w:val="20"/>
          <w:lang w:val="fr"/>
        </w:rPr>
        <w:footnoteRef/>
      </w:r>
      <w:r w:rsidRPr="0044425F">
        <w:rPr>
          <w:lang w:val="fr"/>
        </w:rPr>
        <w:t xml:space="preserve"> Les données sont présentées en fonction de l’année d’approbation du projet. Il traite toutes les approbations (projets d’investissement et de non-investissement) de la même manière (</w:t>
      </w:r>
      <w:r w:rsidRPr="0044425F">
        <w:rPr>
          <w:lang w:val="fr"/>
        </w:rPr>
        <w:noBreakHyphen/>
        <w:t xml:space="preserve">c’est à dire qu’un projet d’investissement ou une tranche de financement d’un APA d’un million de $US sont considérés comme un projet, de la même manière que la préparation d’un programme national de 30 000 $US). Les indicateurs clés de la synthèse annuelle sont les suivants : le pourcentage de projets achevés, les PAO éliminés et le pourcentage de fonds décaissés. </w:t>
      </w:r>
    </w:p>
  </w:footnote>
  <w:footnote w:id="17">
    <w:p w14:paraId="174B5FE7" w14:textId="353F301F" w:rsidR="00B336C8" w:rsidRPr="00C3328D" w:rsidRDefault="00B336C8" w:rsidP="002B10C7">
      <w:pPr>
        <w:pStyle w:val="FootnoteText"/>
        <w:tabs>
          <w:tab w:val="left" w:pos="0"/>
        </w:tabs>
        <w:spacing w:after="0"/>
        <w:ind w:left="0" w:firstLine="0"/>
        <w:jc w:val="both"/>
        <w:rPr>
          <w:lang w:val="fr-FR"/>
        </w:rPr>
      </w:pPr>
      <w:r w:rsidRPr="0044425F">
        <w:rPr>
          <w:rStyle w:val="FootnoteReference"/>
          <w:sz w:val="20"/>
          <w:szCs w:val="20"/>
          <w:lang w:val="fr"/>
        </w:rPr>
        <w:footnoteRef/>
      </w:r>
      <w:r w:rsidRPr="0044425F">
        <w:rPr>
          <w:lang w:val="fr"/>
        </w:rPr>
        <w:t xml:space="preserve"> Le total des SAO éliminées pour le Fonds comprend 472 151 tonnes PAO de substances réglementées provenant de projets d'investissement terminés, 14 419 tonnes PAO issues de projets achevés autres que d'investissement et 4 200 tonnes PAO liées à des projets en cours.</w:t>
      </w:r>
    </w:p>
  </w:footnote>
  <w:footnote w:id="18">
    <w:p w14:paraId="41AAD585" w14:textId="77777777" w:rsidR="00B336C8" w:rsidRPr="00C3328D" w:rsidRDefault="00B336C8" w:rsidP="002B10C7">
      <w:pPr>
        <w:pStyle w:val="FootnoteText"/>
        <w:spacing w:after="0"/>
        <w:ind w:left="0" w:firstLine="0"/>
        <w:jc w:val="both"/>
        <w:rPr>
          <w:lang w:val="fr-FR"/>
        </w:rPr>
      </w:pPr>
      <w:r w:rsidRPr="0044425F">
        <w:rPr>
          <w:rStyle w:val="FootnoteReference"/>
          <w:sz w:val="20"/>
          <w:szCs w:val="20"/>
        </w:rPr>
        <w:footnoteRef/>
      </w:r>
      <w:r w:rsidRPr="00C3328D">
        <w:rPr>
          <w:lang w:val="fr-FR"/>
        </w:rPr>
        <w:t xml:space="preserve"> Les décisions 17/22 et 19/23 indiquent que sont réputés menés à terme des projets qui ont été commandités et pour lesquels les SAO concernés ont été  éliminés. Une autre décision (décision 28/2) élargit la définition pour couvrir les situations dans lesquelles aucune utilisation ultérieure de CFC dans les secteurs concernés n’est constatée, où un produit de remplacement est en cours de fabrication (ou que la production en a commencé) et où le matériel utilisant Les CFC a été détruit, démantelé ou rendu inutilisable en lien avec des SAO. Les activités du programme de travail qui ne comprennent pas d'élimination des SAO </w:t>
      </w:r>
      <w:r w:rsidRPr="0044425F">
        <w:rPr>
          <w:lang w:val="fr"/>
        </w:rPr>
        <w:noBreakHyphen/>
        <w:t>sont considérées comme terminées lorsque les activités concernées ont eu lieu (pour un atelier par exemple, après la clôture de celui-ci). Cette définition a été utilisée pour les projets relatifs aux HCFC.</w:t>
      </w:r>
    </w:p>
  </w:footnote>
  <w:footnote w:id="19">
    <w:p w14:paraId="51CE166C" w14:textId="77777777" w:rsidR="00B336C8" w:rsidRPr="00C3328D" w:rsidRDefault="00B336C8" w:rsidP="002B10C7">
      <w:pPr>
        <w:pStyle w:val="FootnoteText"/>
        <w:spacing w:after="0"/>
        <w:ind w:left="0" w:firstLine="0"/>
        <w:jc w:val="both"/>
        <w:rPr>
          <w:lang w:val="fr-FR"/>
        </w:rPr>
      </w:pPr>
      <w:r w:rsidRPr="0044425F">
        <w:rPr>
          <w:rStyle w:val="FootnoteReference"/>
          <w:sz w:val="20"/>
          <w:szCs w:val="20"/>
        </w:rPr>
        <w:footnoteRef/>
      </w:r>
      <w:r w:rsidRPr="00C3328D">
        <w:rPr>
          <w:lang w:val="fr-FR"/>
        </w:rPr>
        <w:t xml:space="preserve"> Pour les projets clôturés, 100% de fonds peuvent ne pas avoir été décaissés en raison du fait que la clôture des comptes peut prendre entre six mois et un an.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65186" w14:textId="77777777" w:rsidR="00B336C8" w:rsidRPr="0033525D" w:rsidRDefault="00161613" w:rsidP="00D56832">
    <w:fldSimple w:instr=" DOCPROPERTY &quot;Document number&quot;  \* MERGEFORMAT ">
      <w:r w:rsidR="00B336C8">
        <w:t>UNEP/OzL.Pro/ExCom/84/16</w:t>
      </w:r>
    </w:fldSimple>
  </w:p>
  <w:p w14:paraId="51B23B99" w14:textId="77777777" w:rsidR="00B336C8" w:rsidRPr="0033525D" w:rsidRDefault="00B336C8"/>
  <w:p w14:paraId="3DA54615" w14:textId="77777777" w:rsidR="00B336C8" w:rsidRPr="0033525D" w:rsidRDefault="00B336C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A76D1" w14:textId="46C9A94D" w:rsidR="00B336C8" w:rsidRPr="0033525D" w:rsidRDefault="00161613" w:rsidP="00D56832">
    <w:pPr>
      <w:jc w:val="right"/>
    </w:pPr>
    <w:fldSimple w:instr=" DOCPROPERTY &quot;Document number&quot;  \* MERGEFORMAT ">
      <w:r w:rsidR="00FE0C79">
        <w:t>UNEP/OzL.Pro/ExCom/84/16</w:t>
      </w:r>
    </w:fldSimple>
  </w:p>
  <w:p w14:paraId="393D2617" w14:textId="77777777" w:rsidR="00B336C8" w:rsidRPr="0033525D" w:rsidRDefault="00B336C8"/>
  <w:p w14:paraId="79EB0510" w14:textId="77777777" w:rsidR="00B336C8" w:rsidRPr="0033525D" w:rsidRDefault="00B336C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26D53" w14:textId="77777777" w:rsidR="00B336C8" w:rsidRPr="0033525D" w:rsidRDefault="00161613" w:rsidP="00D56832">
    <w:fldSimple w:instr=" DOCPROPERTY &quot;Document number&quot;  \* MERGEFORMAT ">
      <w:r w:rsidR="00B336C8">
        <w:t>UNEP/OzL.Pro/ExCom/84/16</w:t>
      </w:r>
    </w:fldSimple>
  </w:p>
  <w:p w14:paraId="07D90BC2" w14:textId="77777777" w:rsidR="00B336C8" w:rsidRDefault="00B336C8">
    <w:r>
      <w:t>Annexe I</w:t>
    </w:r>
  </w:p>
  <w:p w14:paraId="2CA4B5AB" w14:textId="77777777" w:rsidR="00B336C8" w:rsidRPr="0033525D" w:rsidRDefault="00B336C8"/>
  <w:p w14:paraId="45DA30B2" w14:textId="77777777" w:rsidR="00B336C8" w:rsidRPr="0033525D" w:rsidRDefault="00B336C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FCB01" w14:textId="77777777" w:rsidR="00B336C8" w:rsidRPr="0033525D" w:rsidRDefault="00161613" w:rsidP="00D56832">
    <w:pPr>
      <w:jc w:val="right"/>
    </w:pPr>
    <w:fldSimple w:instr=" DOCPROPERTY &quot;Document number&quot;  \* MERGEFORMAT ">
      <w:r w:rsidR="00B336C8">
        <w:t>UNEP/OzL.Pro/ExCom/84/16</w:t>
      </w:r>
    </w:fldSimple>
  </w:p>
  <w:p w14:paraId="0E6BA6A1" w14:textId="77777777" w:rsidR="00B336C8" w:rsidRPr="0033525D" w:rsidRDefault="00B336C8" w:rsidP="00D56832">
    <w:pPr>
      <w:jc w:val="right"/>
    </w:pPr>
    <w:r>
      <w:t>Annexe I</w:t>
    </w:r>
  </w:p>
  <w:p w14:paraId="52E429FB" w14:textId="77777777" w:rsidR="00B336C8" w:rsidRDefault="00B336C8">
    <w:pPr>
      <w:pStyle w:val="Header"/>
    </w:pPr>
  </w:p>
  <w:p w14:paraId="162B6491" w14:textId="77777777" w:rsidR="00B336C8" w:rsidRPr="0033525D" w:rsidRDefault="00B336C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5631F" w14:textId="77777777" w:rsidR="00B336C8" w:rsidRPr="0033525D" w:rsidRDefault="00161613" w:rsidP="00D56832">
    <w:pPr>
      <w:jc w:val="right"/>
    </w:pPr>
    <w:fldSimple w:instr=" DOCPROPERTY &quot;Document number&quot;  \* MERGEFORMAT ">
      <w:r w:rsidR="00B336C8">
        <w:t>UNEP/OzL.Pro/ExCom/84/16</w:t>
      </w:r>
    </w:fldSimple>
  </w:p>
  <w:p w14:paraId="3DD86ED5" w14:textId="77777777" w:rsidR="00B336C8" w:rsidRDefault="00B336C8" w:rsidP="00D56832">
    <w:pPr>
      <w:pStyle w:val="Header"/>
      <w:jc w:val="right"/>
    </w:pPr>
    <w:r>
      <w:t>Annexe I</w:t>
    </w:r>
  </w:p>
  <w:p w14:paraId="3320C1AA" w14:textId="77777777" w:rsidR="00B336C8" w:rsidRDefault="00B336C8" w:rsidP="00D56832">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6A19F" w14:textId="77777777" w:rsidR="00B336C8" w:rsidRPr="0033525D" w:rsidRDefault="00161613" w:rsidP="00D56832">
    <w:fldSimple w:instr=" DOCPROPERTY &quot;Document number&quot;  \* MERGEFORMAT ">
      <w:r w:rsidR="00B336C8">
        <w:t>UNEP/OzL.Pro/ExCom/84/16</w:t>
      </w:r>
    </w:fldSimple>
  </w:p>
  <w:p w14:paraId="5BC311A6" w14:textId="77777777" w:rsidR="00B336C8" w:rsidRDefault="00B336C8">
    <w:r>
      <w:t>Annexe I</w:t>
    </w:r>
  </w:p>
  <w:p w14:paraId="6588F2AE" w14:textId="77777777" w:rsidR="00B336C8" w:rsidRPr="0033525D" w:rsidRDefault="00B336C8">
    <w:r>
      <w:t>Appendice I</w:t>
    </w:r>
  </w:p>
  <w:p w14:paraId="51D2F432" w14:textId="77777777" w:rsidR="00B336C8" w:rsidRPr="0033525D" w:rsidRDefault="00B336C8"/>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5E68E" w14:textId="77777777" w:rsidR="00B336C8" w:rsidRPr="0033525D" w:rsidRDefault="00161613" w:rsidP="00D56832">
    <w:pPr>
      <w:jc w:val="right"/>
    </w:pPr>
    <w:fldSimple w:instr=" DOCPROPERTY &quot;Document number&quot;  \* MERGEFORMAT ">
      <w:r w:rsidR="00B336C8">
        <w:t>UNEP/OzL.Pro/ExCom/84/16</w:t>
      </w:r>
    </w:fldSimple>
  </w:p>
  <w:p w14:paraId="05FA75BC" w14:textId="77777777" w:rsidR="00B336C8" w:rsidRDefault="00B336C8" w:rsidP="00D56832">
    <w:pPr>
      <w:pStyle w:val="Header"/>
      <w:jc w:val="right"/>
    </w:pPr>
    <w:r>
      <w:t>Annexe I</w:t>
    </w:r>
  </w:p>
  <w:p w14:paraId="74835DDA" w14:textId="77777777" w:rsidR="00B336C8" w:rsidRDefault="00B336C8" w:rsidP="00D56832">
    <w:pPr>
      <w:pStyle w:val="Header"/>
      <w:jc w:val="right"/>
    </w:pPr>
    <w:r>
      <w:t>Appendice I</w:t>
    </w:r>
  </w:p>
  <w:p w14:paraId="6EB459A3" w14:textId="77777777" w:rsidR="00B336C8" w:rsidRDefault="00B336C8" w:rsidP="00D56832">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7729E" w14:textId="77777777" w:rsidR="00B336C8" w:rsidRPr="0033525D" w:rsidRDefault="00161613" w:rsidP="00D56832">
    <w:pPr>
      <w:jc w:val="right"/>
    </w:pPr>
    <w:fldSimple w:instr=" DOCPROPERTY &quot;Document number&quot;  \* MERGEFORMAT ">
      <w:r w:rsidR="00B336C8">
        <w:t>UNEP/OzL.Pro/ExCom/84/16</w:t>
      </w:r>
    </w:fldSimple>
  </w:p>
  <w:p w14:paraId="7C151B1E" w14:textId="77777777" w:rsidR="00B336C8" w:rsidRDefault="00B336C8" w:rsidP="00D56832">
    <w:pPr>
      <w:pStyle w:val="Header"/>
      <w:jc w:val="right"/>
    </w:pPr>
    <w:r>
      <w:t>Annexe I</w:t>
    </w:r>
  </w:p>
  <w:p w14:paraId="50BE5AB0" w14:textId="77777777" w:rsidR="00B336C8" w:rsidRDefault="00B336C8" w:rsidP="00D56832">
    <w:pPr>
      <w:pStyle w:val="Header"/>
      <w:jc w:val="right"/>
    </w:pPr>
    <w:r>
      <w:t>Appendice I</w:t>
    </w:r>
  </w:p>
  <w:p w14:paraId="31A9F777" w14:textId="77777777" w:rsidR="00B336C8" w:rsidRDefault="00B336C8" w:rsidP="00D56832">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425A5" w14:textId="77777777" w:rsidR="00B336C8" w:rsidRPr="0033525D" w:rsidRDefault="00161613" w:rsidP="004D5CB8">
    <w:pPr>
      <w:jc w:val="left"/>
    </w:pPr>
    <w:fldSimple w:instr=" DOCPROPERTY &quot;Document number&quot;  \* MERGEFORMAT ">
      <w:r w:rsidR="00B336C8">
        <w:t>UNEP/OzL.Pro/ExCom/84/16</w:t>
      </w:r>
    </w:fldSimple>
  </w:p>
  <w:p w14:paraId="2804D6C7" w14:textId="77777777" w:rsidR="00B336C8" w:rsidRDefault="00B336C8" w:rsidP="004D5CB8">
    <w:pPr>
      <w:pStyle w:val="Header"/>
      <w:jc w:val="left"/>
    </w:pPr>
    <w:r>
      <w:t>Annexe I</w:t>
    </w:r>
  </w:p>
  <w:p w14:paraId="5CB04DBC" w14:textId="77777777" w:rsidR="00B336C8" w:rsidRDefault="00B336C8" w:rsidP="004D5CB8">
    <w:pPr>
      <w:pStyle w:val="Header"/>
      <w:jc w:val="left"/>
    </w:pPr>
    <w:r>
      <w:t>Appendice II</w:t>
    </w:r>
  </w:p>
  <w:p w14:paraId="72A2FD09" w14:textId="77777777" w:rsidR="00B336C8" w:rsidRPr="004D5CB8" w:rsidRDefault="00B336C8" w:rsidP="004D5CB8">
    <w:pPr>
      <w:pStyle w:val="Header"/>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52191" w14:textId="77777777" w:rsidR="00B336C8" w:rsidRPr="0033525D" w:rsidRDefault="00161613" w:rsidP="004D5CB8">
    <w:pPr>
      <w:jc w:val="right"/>
    </w:pPr>
    <w:fldSimple w:instr=" DOCPROPERTY &quot;Document number&quot;  \* MERGEFORMAT ">
      <w:r w:rsidR="00B336C8">
        <w:t>UNEP/OzL.Pro/ExCom/84/16</w:t>
      </w:r>
    </w:fldSimple>
  </w:p>
  <w:p w14:paraId="7C35896B" w14:textId="77777777" w:rsidR="00B336C8" w:rsidRDefault="00B336C8" w:rsidP="004D5CB8">
    <w:pPr>
      <w:pStyle w:val="Header"/>
      <w:jc w:val="right"/>
    </w:pPr>
    <w:r>
      <w:t>Annexe I</w:t>
    </w:r>
  </w:p>
  <w:p w14:paraId="2CE5D498" w14:textId="77777777" w:rsidR="00B336C8" w:rsidRDefault="00B336C8" w:rsidP="004D5CB8">
    <w:pPr>
      <w:pStyle w:val="Header"/>
      <w:jc w:val="right"/>
    </w:pPr>
    <w:r>
      <w:t>Appendice II</w:t>
    </w:r>
  </w:p>
  <w:p w14:paraId="0819957A" w14:textId="77777777" w:rsidR="00B336C8" w:rsidRPr="0033525D" w:rsidRDefault="00B336C8">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F3696" w14:textId="77777777" w:rsidR="00B336C8" w:rsidRPr="0033525D" w:rsidRDefault="00161613" w:rsidP="00D56832">
    <w:pPr>
      <w:jc w:val="right"/>
    </w:pPr>
    <w:fldSimple w:instr=" DOCPROPERTY &quot;Document number&quot;  \* MERGEFORMAT ">
      <w:r w:rsidR="00B336C8">
        <w:t>UNEP/OzL.Pro/ExCom/84/16</w:t>
      </w:r>
    </w:fldSimple>
  </w:p>
  <w:p w14:paraId="5FBDD8A1" w14:textId="77777777" w:rsidR="00B336C8" w:rsidRDefault="00B336C8" w:rsidP="00D56832">
    <w:pPr>
      <w:pStyle w:val="Header"/>
      <w:jc w:val="right"/>
    </w:pPr>
    <w:r>
      <w:t>Annexe I</w:t>
    </w:r>
  </w:p>
  <w:p w14:paraId="112C84EA" w14:textId="77777777" w:rsidR="00B336C8" w:rsidRDefault="00B336C8" w:rsidP="00D56832">
    <w:pPr>
      <w:pStyle w:val="Header"/>
      <w:jc w:val="right"/>
    </w:pPr>
    <w:r>
      <w:t>Appendice II</w:t>
    </w:r>
  </w:p>
  <w:p w14:paraId="73F3C07F" w14:textId="77777777" w:rsidR="00B336C8" w:rsidRDefault="00B336C8" w:rsidP="00D5683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E884A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DB49A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1367D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D4EAB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CE1B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D1AD4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92EA8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5683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23883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23E2D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2B811A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6"/>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5"/>
  </w:num>
  <w:num w:numId="26">
    <w:abstractNumId w:val="2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0"/>
  </w:num>
  <w:num w:numId="33">
    <w:abstractNumId w:val="21"/>
  </w:num>
  <w:num w:numId="34">
    <w:abstractNumId w:val="13"/>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0"/>
  </w:num>
  <w:num w:numId="39">
    <w:abstractNumId w:val="10"/>
  </w:num>
  <w:num w:numId="40">
    <w:abstractNumId w:val="1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62ADE"/>
    <w:rsid w:val="00000FED"/>
    <w:rsid w:val="0000103F"/>
    <w:rsid w:val="0000434E"/>
    <w:rsid w:val="000058C6"/>
    <w:rsid w:val="000143D5"/>
    <w:rsid w:val="00017C3F"/>
    <w:rsid w:val="000211A9"/>
    <w:rsid w:val="00031260"/>
    <w:rsid w:val="0003681A"/>
    <w:rsid w:val="00040274"/>
    <w:rsid w:val="00044157"/>
    <w:rsid w:val="0004748D"/>
    <w:rsid w:val="00052C5C"/>
    <w:rsid w:val="00053592"/>
    <w:rsid w:val="00061EC2"/>
    <w:rsid w:val="00062580"/>
    <w:rsid w:val="00070AB9"/>
    <w:rsid w:val="00076404"/>
    <w:rsid w:val="00080ED0"/>
    <w:rsid w:val="000842EA"/>
    <w:rsid w:val="00085B8F"/>
    <w:rsid w:val="00087F8C"/>
    <w:rsid w:val="00090481"/>
    <w:rsid w:val="00092009"/>
    <w:rsid w:val="00093AB4"/>
    <w:rsid w:val="00095F26"/>
    <w:rsid w:val="000A1CEF"/>
    <w:rsid w:val="000A246F"/>
    <w:rsid w:val="000A6C26"/>
    <w:rsid w:val="000B33C5"/>
    <w:rsid w:val="000D52A4"/>
    <w:rsid w:val="000D5932"/>
    <w:rsid w:val="000E07BC"/>
    <w:rsid w:val="000E10AD"/>
    <w:rsid w:val="000E2E76"/>
    <w:rsid w:val="000E306F"/>
    <w:rsid w:val="000E4E0B"/>
    <w:rsid w:val="000E59CB"/>
    <w:rsid w:val="000F0F44"/>
    <w:rsid w:val="000F1CD4"/>
    <w:rsid w:val="000F2042"/>
    <w:rsid w:val="000F218B"/>
    <w:rsid w:val="000F4103"/>
    <w:rsid w:val="000F70A7"/>
    <w:rsid w:val="001020D7"/>
    <w:rsid w:val="001026B8"/>
    <w:rsid w:val="00102F24"/>
    <w:rsid w:val="00103256"/>
    <w:rsid w:val="00113CCA"/>
    <w:rsid w:val="00114698"/>
    <w:rsid w:val="00114F30"/>
    <w:rsid w:val="00122F25"/>
    <w:rsid w:val="001347ED"/>
    <w:rsid w:val="00134D34"/>
    <w:rsid w:val="0013591F"/>
    <w:rsid w:val="00135980"/>
    <w:rsid w:val="00140BF2"/>
    <w:rsid w:val="0015585B"/>
    <w:rsid w:val="001571F7"/>
    <w:rsid w:val="00161613"/>
    <w:rsid w:val="00164719"/>
    <w:rsid w:val="00165676"/>
    <w:rsid w:val="00166FC4"/>
    <w:rsid w:val="001677AC"/>
    <w:rsid w:val="00167A98"/>
    <w:rsid w:val="001804EA"/>
    <w:rsid w:val="00182B0E"/>
    <w:rsid w:val="00187B0E"/>
    <w:rsid w:val="00190A61"/>
    <w:rsid w:val="0019591B"/>
    <w:rsid w:val="001A28AF"/>
    <w:rsid w:val="001A3342"/>
    <w:rsid w:val="001A3E3D"/>
    <w:rsid w:val="001A400A"/>
    <w:rsid w:val="001A7049"/>
    <w:rsid w:val="001B0BE9"/>
    <w:rsid w:val="001B1D88"/>
    <w:rsid w:val="001B1E40"/>
    <w:rsid w:val="001B6487"/>
    <w:rsid w:val="001C3C80"/>
    <w:rsid w:val="001C764E"/>
    <w:rsid w:val="001D7AA5"/>
    <w:rsid w:val="001E1052"/>
    <w:rsid w:val="001E21B1"/>
    <w:rsid w:val="001E2F93"/>
    <w:rsid w:val="001E61E5"/>
    <w:rsid w:val="001F2159"/>
    <w:rsid w:val="002025E0"/>
    <w:rsid w:val="00206D23"/>
    <w:rsid w:val="00212FFD"/>
    <w:rsid w:val="0021315D"/>
    <w:rsid w:val="00213B82"/>
    <w:rsid w:val="00214863"/>
    <w:rsid w:val="002156B4"/>
    <w:rsid w:val="002243B0"/>
    <w:rsid w:val="002267AE"/>
    <w:rsid w:val="002304B2"/>
    <w:rsid w:val="002365F4"/>
    <w:rsid w:val="00241DFE"/>
    <w:rsid w:val="0024208F"/>
    <w:rsid w:val="00243C00"/>
    <w:rsid w:val="002440EA"/>
    <w:rsid w:val="00253222"/>
    <w:rsid w:val="00256429"/>
    <w:rsid w:val="00262847"/>
    <w:rsid w:val="00264ACF"/>
    <w:rsid w:val="00272E3B"/>
    <w:rsid w:val="0027418C"/>
    <w:rsid w:val="0027702E"/>
    <w:rsid w:val="00281BB2"/>
    <w:rsid w:val="00286BF4"/>
    <w:rsid w:val="00290483"/>
    <w:rsid w:val="00294F1E"/>
    <w:rsid w:val="00295D96"/>
    <w:rsid w:val="002A7DA4"/>
    <w:rsid w:val="002B08D9"/>
    <w:rsid w:val="002B10C7"/>
    <w:rsid w:val="002B6907"/>
    <w:rsid w:val="002B6D77"/>
    <w:rsid w:val="002B72E9"/>
    <w:rsid w:val="002C3E55"/>
    <w:rsid w:val="002C7998"/>
    <w:rsid w:val="002D1994"/>
    <w:rsid w:val="002E06FE"/>
    <w:rsid w:val="002E1E29"/>
    <w:rsid w:val="002F1E53"/>
    <w:rsid w:val="002F263D"/>
    <w:rsid w:val="002F2CAA"/>
    <w:rsid w:val="0030052C"/>
    <w:rsid w:val="003006FF"/>
    <w:rsid w:val="00315618"/>
    <w:rsid w:val="003255A4"/>
    <w:rsid w:val="003306E1"/>
    <w:rsid w:val="003320E4"/>
    <w:rsid w:val="0033525D"/>
    <w:rsid w:val="00336EB0"/>
    <w:rsid w:val="003414F3"/>
    <w:rsid w:val="00346674"/>
    <w:rsid w:val="0035115A"/>
    <w:rsid w:val="003512CB"/>
    <w:rsid w:val="00352AD3"/>
    <w:rsid w:val="0035613E"/>
    <w:rsid w:val="003579F3"/>
    <w:rsid w:val="00363EE9"/>
    <w:rsid w:val="0036427C"/>
    <w:rsid w:val="00365A53"/>
    <w:rsid w:val="00366505"/>
    <w:rsid w:val="00372EFB"/>
    <w:rsid w:val="00376128"/>
    <w:rsid w:val="0037742E"/>
    <w:rsid w:val="00377D56"/>
    <w:rsid w:val="00380B34"/>
    <w:rsid w:val="0038245A"/>
    <w:rsid w:val="003840E6"/>
    <w:rsid w:val="00385613"/>
    <w:rsid w:val="00385CFC"/>
    <w:rsid w:val="003919B9"/>
    <w:rsid w:val="0039337A"/>
    <w:rsid w:val="003947DF"/>
    <w:rsid w:val="00395499"/>
    <w:rsid w:val="003979AA"/>
    <w:rsid w:val="003A3189"/>
    <w:rsid w:val="003A3CA7"/>
    <w:rsid w:val="003B33BD"/>
    <w:rsid w:val="003B569D"/>
    <w:rsid w:val="003B5BC6"/>
    <w:rsid w:val="003B62DB"/>
    <w:rsid w:val="003C0C29"/>
    <w:rsid w:val="003C3C0E"/>
    <w:rsid w:val="003C5C8A"/>
    <w:rsid w:val="003D4FAC"/>
    <w:rsid w:val="003D6260"/>
    <w:rsid w:val="003D74BB"/>
    <w:rsid w:val="003E7906"/>
    <w:rsid w:val="003F3C50"/>
    <w:rsid w:val="003F5D0E"/>
    <w:rsid w:val="003F5FBE"/>
    <w:rsid w:val="00406A6A"/>
    <w:rsid w:val="00406B22"/>
    <w:rsid w:val="004174B4"/>
    <w:rsid w:val="0042109C"/>
    <w:rsid w:val="00430610"/>
    <w:rsid w:val="004328A7"/>
    <w:rsid w:val="00434C74"/>
    <w:rsid w:val="0044332A"/>
    <w:rsid w:val="00443463"/>
    <w:rsid w:val="0044425F"/>
    <w:rsid w:val="004459AF"/>
    <w:rsid w:val="00456EB4"/>
    <w:rsid w:val="00466255"/>
    <w:rsid w:val="004674DE"/>
    <w:rsid w:val="004718F3"/>
    <w:rsid w:val="004731B8"/>
    <w:rsid w:val="00475040"/>
    <w:rsid w:val="00475470"/>
    <w:rsid w:val="0048578C"/>
    <w:rsid w:val="00493D40"/>
    <w:rsid w:val="00496761"/>
    <w:rsid w:val="004967B6"/>
    <w:rsid w:val="004A2F61"/>
    <w:rsid w:val="004A4684"/>
    <w:rsid w:val="004A504B"/>
    <w:rsid w:val="004A6911"/>
    <w:rsid w:val="004B1605"/>
    <w:rsid w:val="004B2C6E"/>
    <w:rsid w:val="004B3271"/>
    <w:rsid w:val="004B54E0"/>
    <w:rsid w:val="004B5B08"/>
    <w:rsid w:val="004B7384"/>
    <w:rsid w:val="004C2787"/>
    <w:rsid w:val="004C32C4"/>
    <w:rsid w:val="004C4269"/>
    <w:rsid w:val="004D5CB8"/>
    <w:rsid w:val="004D6236"/>
    <w:rsid w:val="004D7F90"/>
    <w:rsid w:val="004E4120"/>
    <w:rsid w:val="004E4DBB"/>
    <w:rsid w:val="004E4E41"/>
    <w:rsid w:val="004E79D2"/>
    <w:rsid w:val="004E7F9C"/>
    <w:rsid w:val="004F0C88"/>
    <w:rsid w:val="004F18A7"/>
    <w:rsid w:val="004F3493"/>
    <w:rsid w:val="004F5143"/>
    <w:rsid w:val="004F6802"/>
    <w:rsid w:val="005017A1"/>
    <w:rsid w:val="005054F2"/>
    <w:rsid w:val="00512B09"/>
    <w:rsid w:val="00515B2F"/>
    <w:rsid w:val="005264A3"/>
    <w:rsid w:val="00526973"/>
    <w:rsid w:val="005276F2"/>
    <w:rsid w:val="00533796"/>
    <w:rsid w:val="00541A25"/>
    <w:rsid w:val="005459EA"/>
    <w:rsid w:val="00555D75"/>
    <w:rsid w:val="00560DF0"/>
    <w:rsid w:val="0056759C"/>
    <w:rsid w:val="00571F24"/>
    <w:rsid w:val="00591633"/>
    <w:rsid w:val="00591CB6"/>
    <w:rsid w:val="0059513E"/>
    <w:rsid w:val="005953BB"/>
    <w:rsid w:val="005A4390"/>
    <w:rsid w:val="005B01FE"/>
    <w:rsid w:val="005B48FF"/>
    <w:rsid w:val="005C0E9B"/>
    <w:rsid w:val="005C1022"/>
    <w:rsid w:val="005C34B7"/>
    <w:rsid w:val="005C41EE"/>
    <w:rsid w:val="005C4811"/>
    <w:rsid w:val="005C7D45"/>
    <w:rsid w:val="005D6FA2"/>
    <w:rsid w:val="005D7D55"/>
    <w:rsid w:val="005E1B3B"/>
    <w:rsid w:val="005E258A"/>
    <w:rsid w:val="005F10C2"/>
    <w:rsid w:val="005F3CB8"/>
    <w:rsid w:val="005F4BEA"/>
    <w:rsid w:val="005F57FE"/>
    <w:rsid w:val="006025B2"/>
    <w:rsid w:val="00604C15"/>
    <w:rsid w:val="00614BE0"/>
    <w:rsid w:val="006158D5"/>
    <w:rsid w:val="00620052"/>
    <w:rsid w:val="00625D83"/>
    <w:rsid w:val="00626231"/>
    <w:rsid w:val="00631E1C"/>
    <w:rsid w:val="00632C4C"/>
    <w:rsid w:val="00646747"/>
    <w:rsid w:val="00655F44"/>
    <w:rsid w:val="006623E7"/>
    <w:rsid w:val="00662B80"/>
    <w:rsid w:val="00670F6C"/>
    <w:rsid w:val="00675795"/>
    <w:rsid w:val="006852C7"/>
    <w:rsid w:val="006852CE"/>
    <w:rsid w:val="006867D4"/>
    <w:rsid w:val="00695646"/>
    <w:rsid w:val="006B211B"/>
    <w:rsid w:val="006B5D1C"/>
    <w:rsid w:val="006B7B90"/>
    <w:rsid w:val="006C1727"/>
    <w:rsid w:val="006C32FD"/>
    <w:rsid w:val="006C39CE"/>
    <w:rsid w:val="006D0FCC"/>
    <w:rsid w:val="006D1D2D"/>
    <w:rsid w:val="006D54FC"/>
    <w:rsid w:val="006E1FC3"/>
    <w:rsid w:val="006E78A6"/>
    <w:rsid w:val="00702407"/>
    <w:rsid w:val="0070616B"/>
    <w:rsid w:val="00706FDA"/>
    <w:rsid w:val="00710CF0"/>
    <w:rsid w:val="00711F9A"/>
    <w:rsid w:val="00713810"/>
    <w:rsid w:val="00722A53"/>
    <w:rsid w:val="00725B40"/>
    <w:rsid w:val="00725D7D"/>
    <w:rsid w:val="007270F4"/>
    <w:rsid w:val="00727561"/>
    <w:rsid w:val="007303A5"/>
    <w:rsid w:val="00730B3E"/>
    <w:rsid w:val="0073420B"/>
    <w:rsid w:val="00741C39"/>
    <w:rsid w:val="0074760E"/>
    <w:rsid w:val="00754ABA"/>
    <w:rsid w:val="007652F5"/>
    <w:rsid w:val="007666DD"/>
    <w:rsid w:val="00772B7B"/>
    <w:rsid w:val="00775C63"/>
    <w:rsid w:val="0078414F"/>
    <w:rsid w:val="0079320D"/>
    <w:rsid w:val="007970B9"/>
    <w:rsid w:val="007A1546"/>
    <w:rsid w:val="007A228C"/>
    <w:rsid w:val="007A368E"/>
    <w:rsid w:val="007A5868"/>
    <w:rsid w:val="007B04CE"/>
    <w:rsid w:val="007B1CFF"/>
    <w:rsid w:val="007B409F"/>
    <w:rsid w:val="007B6871"/>
    <w:rsid w:val="007B7A2F"/>
    <w:rsid w:val="007C227C"/>
    <w:rsid w:val="007C3D33"/>
    <w:rsid w:val="007C5930"/>
    <w:rsid w:val="007C59B0"/>
    <w:rsid w:val="007C783C"/>
    <w:rsid w:val="007D294A"/>
    <w:rsid w:val="007D36D3"/>
    <w:rsid w:val="007D47D2"/>
    <w:rsid w:val="007D69FD"/>
    <w:rsid w:val="007D6EC0"/>
    <w:rsid w:val="007D7E1D"/>
    <w:rsid w:val="007E1780"/>
    <w:rsid w:val="00800C26"/>
    <w:rsid w:val="00811786"/>
    <w:rsid w:val="00820AD7"/>
    <w:rsid w:val="008216E1"/>
    <w:rsid w:val="00831979"/>
    <w:rsid w:val="00831BEA"/>
    <w:rsid w:val="0083627E"/>
    <w:rsid w:val="00836856"/>
    <w:rsid w:val="00836F38"/>
    <w:rsid w:val="00837B39"/>
    <w:rsid w:val="008476AA"/>
    <w:rsid w:val="00851352"/>
    <w:rsid w:val="00852539"/>
    <w:rsid w:val="008604B1"/>
    <w:rsid w:val="00863230"/>
    <w:rsid w:val="00864436"/>
    <w:rsid w:val="00864DAF"/>
    <w:rsid w:val="008675A5"/>
    <w:rsid w:val="00867E47"/>
    <w:rsid w:val="008717D8"/>
    <w:rsid w:val="0087215C"/>
    <w:rsid w:val="00875636"/>
    <w:rsid w:val="00880E35"/>
    <w:rsid w:val="008844BB"/>
    <w:rsid w:val="008875FE"/>
    <w:rsid w:val="00887F8E"/>
    <w:rsid w:val="00890B0B"/>
    <w:rsid w:val="00893274"/>
    <w:rsid w:val="00895DC8"/>
    <w:rsid w:val="00896234"/>
    <w:rsid w:val="00896780"/>
    <w:rsid w:val="00897E43"/>
    <w:rsid w:val="008A1DC8"/>
    <w:rsid w:val="008A51FF"/>
    <w:rsid w:val="008A7A80"/>
    <w:rsid w:val="008C5738"/>
    <w:rsid w:val="008C7EAD"/>
    <w:rsid w:val="008D083E"/>
    <w:rsid w:val="008D0CFE"/>
    <w:rsid w:val="008D2F0B"/>
    <w:rsid w:val="008D3375"/>
    <w:rsid w:val="008D54C2"/>
    <w:rsid w:val="008D6152"/>
    <w:rsid w:val="008E4FAA"/>
    <w:rsid w:val="008F0F81"/>
    <w:rsid w:val="008F27BF"/>
    <w:rsid w:val="008F4FC8"/>
    <w:rsid w:val="00901AD8"/>
    <w:rsid w:val="00907BBF"/>
    <w:rsid w:val="0091282E"/>
    <w:rsid w:val="009138B1"/>
    <w:rsid w:val="009142EC"/>
    <w:rsid w:val="009154C3"/>
    <w:rsid w:val="0091792E"/>
    <w:rsid w:val="00917D73"/>
    <w:rsid w:val="00923540"/>
    <w:rsid w:val="00926767"/>
    <w:rsid w:val="00930019"/>
    <w:rsid w:val="009361D5"/>
    <w:rsid w:val="00936361"/>
    <w:rsid w:val="00937F9E"/>
    <w:rsid w:val="009428A4"/>
    <w:rsid w:val="00947E9E"/>
    <w:rsid w:val="009659F4"/>
    <w:rsid w:val="009709B0"/>
    <w:rsid w:val="00970D60"/>
    <w:rsid w:val="00971A12"/>
    <w:rsid w:val="0098560B"/>
    <w:rsid w:val="00986AA5"/>
    <w:rsid w:val="00991470"/>
    <w:rsid w:val="009960E5"/>
    <w:rsid w:val="00996751"/>
    <w:rsid w:val="009978F3"/>
    <w:rsid w:val="009A126E"/>
    <w:rsid w:val="009A7ADC"/>
    <w:rsid w:val="009B72C6"/>
    <w:rsid w:val="009C19B7"/>
    <w:rsid w:val="009D7C51"/>
    <w:rsid w:val="009E0D79"/>
    <w:rsid w:val="009E196C"/>
    <w:rsid w:val="009F36BF"/>
    <w:rsid w:val="00A021AF"/>
    <w:rsid w:val="00A06C08"/>
    <w:rsid w:val="00A0702E"/>
    <w:rsid w:val="00A111B6"/>
    <w:rsid w:val="00A11337"/>
    <w:rsid w:val="00A2547B"/>
    <w:rsid w:val="00A26D27"/>
    <w:rsid w:val="00A33C0E"/>
    <w:rsid w:val="00A3544C"/>
    <w:rsid w:val="00A376EE"/>
    <w:rsid w:val="00A42A99"/>
    <w:rsid w:val="00A5151A"/>
    <w:rsid w:val="00A56465"/>
    <w:rsid w:val="00A56DAD"/>
    <w:rsid w:val="00A57E0A"/>
    <w:rsid w:val="00A6205C"/>
    <w:rsid w:val="00A742C6"/>
    <w:rsid w:val="00A77D1F"/>
    <w:rsid w:val="00A823F6"/>
    <w:rsid w:val="00A9043A"/>
    <w:rsid w:val="00A91ADC"/>
    <w:rsid w:val="00A937AD"/>
    <w:rsid w:val="00A93BBA"/>
    <w:rsid w:val="00AA0A89"/>
    <w:rsid w:val="00AA1774"/>
    <w:rsid w:val="00AA6429"/>
    <w:rsid w:val="00AB12BB"/>
    <w:rsid w:val="00AB395C"/>
    <w:rsid w:val="00AB72FC"/>
    <w:rsid w:val="00AC01AA"/>
    <w:rsid w:val="00AC089E"/>
    <w:rsid w:val="00AC3BDF"/>
    <w:rsid w:val="00AC4F72"/>
    <w:rsid w:val="00AC6162"/>
    <w:rsid w:val="00AD7AD3"/>
    <w:rsid w:val="00AE265E"/>
    <w:rsid w:val="00AE35D2"/>
    <w:rsid w:val="00AE77AA"/>
    <w:rsid w:val="00AF741A"/>
    <w:rsid w:val="00B01ADB"/>
    <w:rsid w:val="00B03745"/>
    <w:rsid w:val="00B04161"/>
    <w:rsid w:val="00B04A8F"/>
    <w:rsid w:val="00B05130"/>
    <w:rsid w:val="00B056F9"/>
    <w:rsid w:val="00B11E3D"/>
    <w:rsid w:val="00B17E82"/>
    <w:rsid w:val="00B20FBE"/>
    <w:rsid w:val="00B27212"/>
    <w:rsid w:val="00B336C8"/>
    <w:rsid w:val="00B35CB9"/>
    <w:rsid w:val="00B4575A"/>
    <w:rsid w:val="00B53DBA"/>
    <w:rsid w:val="00B575BA"/>
    <w:rsid w:val="00B625D2"/>
    <w:rsid w:val="00B76429"/>
    <w:rsid w:val="00B91F4F"/>
    <w:rsid w:val="00B956D4"/>
    <w:rsid w:val="00B97446"/>
    <w:rsid w:val="00BA01F6"/>
    <w:rsid w:val="00BA1E77"/>
    <w:rsid w:val="00BA2EEA"/>
    <w:rsid w:val="00BA7432"/>
    <w:rsid w:val="00BC1AA0"/>
    <w:rsid w:val="00BC1EC8"/>
    <w:rsid w:val="00BC2495"/>
    <w:rsid w:val="00BC7EB9"/>
    <w:rsid w:val="00BD0185"/>
    <w:rsid w:val="00BD2643"/>
    <w:rsid w:val="00BD3147"/>
    <w:rsid w:val="00BD56B1"/>
    <w:rsid w:val="00BD6558"/>
    <w:rsid w:val="00BF3022"/>
    <w:rsid w:val="00BF3214"/>
    <w:rsid w:val="00BF5573"/>
    <w:rsid w:val="00BF6BFD"/>
    <w:rsid w:val="00C104A8"/>
    <w:rsid w:val="00C15867"/>
    <w:rsid w:val="00C20DC0"/>
    <w:rsid w:val="00C2219B"/>
    <w:rsid w:val="00C2296D"/>
    <w:rsid w:val="00C23155"/>
    <w:rsid w:val="00C270BF"/>
    <w:rsid w:val="00C27D21"/>
    <w:rsid w:val="00C3328D"/>
    <w:rsid w:val="00C40C41"/>
    <w:rsid w:val="00C45885"/>
    <w:rsid w:val="00C50F22"/>
    <w:rsid w:val="00C55303"/>
    <w:rsid w:val="00C57971"/>
    <w:rsid w:val="00C65BD7"/>
    <w:rsid w:val="00C76BA4"/>
    <w:rsid w:val="00C83A48"/>
    <w:rsid w:val="00C83C0E"/>
    <w:rsid w:val="00C8502D"/>
    <w:rsid w:val="00C85865"/>
    <w:rsid w:val="00C85E85"/>
    <w:rsid w:val="00C86ECD"/>
    <w:rsid w:val="00C93714"/>
    <w:rsid w:val="00C96CD2"/>
    <w:rsid w:val="00CA2EAE"/>
    <w:rsid w:val="00CA4AC1"/>
    <w:rsid w:val="00CB0316"/>
    <w:rsid w:val="00CB0B11"/>
    <w:rsid w:val="00CB5354"/>
    <w:rsid w:val="00CB7C91"/>
    <w:rsid w:val="00CC299E"/>
    <w:rsid w:val="00CC6236"/>
    <w:rsid w:val="00CC6389"/>
    <w:rsid w:val="00CC6A14"/>
    <w:rsid w:val="00CC70A3"/>
    <w:rsid w:val="00CD4442"/>
    <w:rsid w:val="00CD53C3"/>
    <w:rsid w:val="00CD574E"/>
    <w:rsid w:val="00CD5BBD"/>
    <w:rsid w:val="00CE4C22"/>
    <w:rsid w:val="00CE62ED"/>
    <w:rsid w:val="00CF41EC"/>
    <w:rsid w:val="00CF5D04"/>
    <w:rsid w:val="00D00D42"/>
    <w:rsid w:val="00D04DE4"/>
    <w:rsid w:val="00D0546C"/>
    <w:rsid w:val="00D063F1"/>
    <w:rsid w:val="00D1118D"/>
    <w:rsid w:val="00D13CD0"/>
    <w:rsid w:val="00D14F22"/>
    <w:rsid w:val="00D21D43"/>
    <w:rsid w:val="00D22563"/>
    <w:rsid w:val="00D25346"/>
    <w:rsid w:val="00D276B9"/>
    <w:rsid w:val="00D46213"/>
    <w:rsid w:val="00D4741C"/>
    <w:rsid w:val="00D50FE6"/>
    <w:rsid w:val="00D51B89"/>
    <w:rsid w:val="00D56832"/>
    <w:rsid w:val="00D57918"/>
    <w:rsid w:val="00D60E88"/>
    <w:rsid w:val="00D62899"/>
    <w:rsid w:val="00D66982"/>
    <w:rsid w:val="00D677DD"/>
    <w:rsid w:val="00D677E9"/>
    <w:rsid w:val="00D7016E"/>
    <w:rsid w:val="00D71749"/>
    <w:rsid w:val="00D72CC6"/>
    <w:rsid w:val="00D73DC6"/>
    <w:rsid w:val="00D74C1A"/>
    <w:rsid w:val="00D754C1"/>
    <w:rsid w:val="00D77393"/>
    <w:rsid w:val="00D77A35"/>
    <w:rsid w:val="00D81B3E"/>
    <w:rsid w:val="00D90C70"/>
    <w:rsid w:val="00D90E49"/>
    <w:rsid w:val="00D92B85"/>
    <w:rsid w:val="00D96ADE"/>
    <w:rsid w:val="00DA0CE2"/>
    <w:rsid w:val="00DA1ED2"/>
    <w:rsid w:val="00DA77A8"/>
    <w:rsid w:val="00DB1744"/>
    <w:rsid w:val="00DC6A10"/>
    <w:rsid w:val="00DE1421"/>
    <w:rsid w:val="00DE657E"/>
    <w:rsid w:val="00DE7786"/>
    <w:rsid w:val="00DF4704"/>
    <w:rsid w:val="00E024AA"/>
    <w:rsid w:val="00E061AE"/>
    <w:rsid w:val="00E250F1"/>
    <w:rsid w:val="00E343E9"/>
    <w:rsid w:val="00E3550D"/>
    <w:rsid w:val="00E37A75"/>
    <w:rsid w:val="00E41335"/>
    <w:rsid w:val="00E47781"/>
    <w:rsid w:val="00E514B4"/>
    <w:rsid w:val="00E519FD"/>
    <w:rsid w:val="00E614E0"/>
    <w:rsid w:val="00E62ADE"/>
    <w:rsid w:val="00E66CC3"/>
    <w:rsid w:val="00E73F7F"/>
    <w:rsid w:val="00E808F9"/>
    <w:rsid w:val="00E85409"/>
    <w:rsid w:val="00E86449"/>
    <w:rsid w:val="00E90650"/>
    <w:rsid w:val="00EA3053"/>
    <w:rsid w:val="00EA429F"/>
    <w:rsid w:val="00EA4F9E"/>
    <w:rsid w:val="00EA63CA"/>
    <w:rsid w:val="00EA6D3B"/>
    <w:rsid w:val="00EA7974"/>
    <w:rsid w:val="00EB00AD"/>
    <w:rsid w:val="00EB136C"/>
    <w:rsid w:val="00EB480E"/>
    <w:rsid w:val="00EB5EC6"/>
    <w:rsid w:val="00EB7FC9"/>
    <w:rsid w:val="00ED27E8"/>
    <w:rsid w:val="00ED58A4"/>
    <w:rsid w:val="00ED7137"/>
    <w:rsid w:val="00EE0156"/>
    <w:rsid w:val="00EE66BA"/>
    <w:rsid w:val="00EF4823"/>
    <w:rsid w:val="00EF4F34"/>
    <w:rsid w:val="00F06AB0"/>
    <w:rsid w:val="00F07A58"/>
    <w:rsid w:val="00F07A9C"/>
    <w:rsid w:val="00F11B26"/>
    <w:rsid w:val="00F21088"/>
    <w:rsid w:val="00F268BE"/>
    <w:rsid w:val="00F26E2B"/>
    <w:rsid w:val="00F327E7"/>
    <w:rsid w:val="00F35746"/>
    <w:rsid w:val="00F447C7"/>
    <w:rsid w:val="00F5211B"/>
    <w:rsid w:val="00F554A9"/>
    <w:rsid w:val="00F55A00"/>
    <w:rsid w:val="00F55FD8"/>
    <w:rsid w:val="00F63738"/>
    <w:rsid w:val="00F716FD"/>
    <w:rsid w:val="00F71B22"/>
    <w:rsid w:val="00F74A1E"/>
    <w:rsid w:val="00F74F4F"/>
    <w:rsid w:val="00F76746"/>
    <w:rsid w:val="00F80355"/>
    <w:rsid w:val="00F87C43"/>
    <w:rsid w:val="00F91A2D"/>
    <w:rsid w:val="00F93D55"/>
    <w:rsid w:val="00FA7C91"/>
    <w:rsid w:val="00FB0C81"/>
    <w:rsid w:val="00FC2015"/>
    <w:rsid w:val="00FC2200"/>
    <w:rsid w:val="00FC2540"/>
    <w:rsid w:val="00FE09DB"/>
    <w:rsid w:val="00FE0C79"/>
    <w:rsid w:val="00FE175C"/>
    <w:rsid w:val="00FF0204"/>
    <w:rsid w:val="00FF0CA0"/>
    <w:rsid w:val="00FF1ECE"/>
    <w:rsid w:val="00FF286F"/>
    <w:rsid w:val="00FF365A"/>
    <w:rsid w:val="00FF3AED"/>
    <w:rsid w:val="00FF62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CCF6B1"/>
  <w15:docId w15:val="{39A970A9-E40F-4BA2-8464-F1EBD438C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E62ADE"/>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E62ADE"/>
    <w:rPr>
      <w:sz w:val="22"/>
      <w:szCs w:val="22"/>
      <w:lang w:val="en-GB"/>
    </w:rPr>
  </w:style>
  <w:style w:type="character" w:customStyle="1" w:styleId="HeaderChar">
    <w:name w:val="Header Char"/>
    <w:link w:val="Header"/>
    <w:rsid w:val="00E62ADE"/>
    <w:rPr>
      <w:sz w:val="22"/>
      <w:szCs w:val="22"/>
      <w:lang w:val="en-GB"/>
    </w:rPr>
  </w:style>
  <w:style w:type="paragraph" w:customStyle="1" w:styleId="a--">
    <w:name w:val="a-(-)"/>
    <w:basedOn w:val="Normal"/>
    <w:rsid w:val="00E62ADE"/>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aliases w:val="Footnote text,16 Point,Superscript 6 Point,Footnote Text1,Footnote Text2"/>
    <w:uiPriority w:val="99"/>
    <w:rsid w:val="00E62ADE"/>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E62ADE"/>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E62ADE"/>
    <w:rPr>
      <w:lang w:eastAsia="fr-FR"/>
    </w:rPr>
  </w:style>
  <w:style w:type="paragraph" w:styleId="ListParagraph">
    <w:name w:val="List Paragraph"/>
    <w:basedOn w:val="Normal"/>
    <w:uiPriority w:val="34"/>
    <w:qFormat/>
    <w:rsid w:val="00E62ADE"/>
    <w:pPr>
      <w:spacing w:after="200" w:line="276" w:lineRule="auto"/>
      <w:ind w:left="720"/>
      <w:contextualSpacing/>
      <w:jc w:val="left"/>
    </w:pPr>
    <w:rPr>
      <w:rFonts w:ascii="Calibri" w:hAnsi="Calibri" w:cs="Calibri"/>
      <w:lang w:val="en-CA"/>
    </w:rPr>
  </w:style>
  <w:style w:type="character" w:styleId="PageNumber">
    <w:name w:val="page number"/>
    <w:rsid w:val="00E62ADE"/>
    <w:rPr>
      <w:sz w:val="22"/>
      <w:szCs w:val="22"/>
    </w:rPr>
  </w:style>
  <w:style w:type="paragraph" w:styleId="BodyText">
    <w:name w:val="Body Text"/>
    <w:basedOn w:val="Normal"/>
    <w:link w:val="BodyTextChar"/>
    <w:semiHidden/>
    <w:rsid w:val="00E62ADE"/>
    <w:pPr>
      <w:spacing w:after="120"/>
    </w:pPr>
  </w:style>
  <w:style w:type="character" w:customStyle="1" w:styleId="BodyTextChar">
    <w:name w:val="Body Text Char"/>
    <w:basedOn w:val="DefaultParagraphFont"/>
    <w:link w:val="BodyText"/>
    <w:semiHidden/>
    <w:rsid w:val="00E62ADE"/>
    <w:rPr>
      <w:sz w:val="22"/>
      <w:szCs w:val="22"/>
      <w:lang w:val="en-GB"/>
    </w:rPr>
  </w:style>
  <w:style w:type="paragraph" w:styleId="BodyText2">
    <w:name w:val="Body Text 2"/>
    <w:basedOn w:val="Normal"/>
    <w:link w:val="BodyText2Char"/>
    <w:semiHidden/>
    <w:rsid w:val="00E62ADE"/>
    <w:pPr>
      <w:spacing w:after="120" w:line="480" w:lineRule="auto"/>
    </w:pPr>
  </w:style>
  <w:style w:type="character" w:customStyle="1" w:styleId="BodyText2Char">
    <w:name w:val="Body Text 2 Char"/>
    <w:basedOn w:val="DefaultParagraphFont"/>
    <w:link w:val="BodyText2"/>
    <w:semiHidden/>
    <w:rsid w:val="00E62ADE"/>
    <w:rPr>
      <w:sz w:val="22"/>
      <w:szCs w:val="22"/>
      <w:lang w:val="en-GB"/>
    </w:rPr>
  </w:style>
  <w:style w:type="paragraph" w:styleId="BodyTextFirstIndent">
    <w:name w:val="Body Text First Indent"/>
    <w:basedOn w:val="BodyText"/>
    <w:link w:val="BodyTextFirstIndentChar"/>
    <w:semiHidden/>
    <w:rsid w:val="00E62ADE"/>
    <w:pPr>
      <w:ind w:firstLine="210"/>
    </w:pPr>
  </w:style>
  <w:style w:type="character" w:customStyle="1" w:styleId="BodyTextFirstIndentChar">
    <w:name w:val="Body Text First Indent Char"/>
    <w:basedOn w:val="BodyTextChar"/>
    <w:link w:val="BodyTextFirstIndent"/>
    <w:semiHidden/>
    <w:rsid w:val="00E62ADE"/>
    <w:rPr>
      <w:sz w:val="22"/>
      <w:szCs w:val="22"/>
      <w:lang w:val="en-GB"/>
    </w:rPr>
  </w:style>
  <w:style w:type="paragraph" w:styleId="BodyTextIndent">
    <w:name w:val="Body Text Indent"/>
    <w:basedOn w:val="Normal"/>
    <w:link w:val="BodyTextIndentChar"/>
    <w:semiHidden/>
    <w:rsid w:val="00E62ADE"/>
    <w:pPr>
      <w:spacing w:after="120"/>
      <w:ind w:left="360"/>
    </w:pPr>
  </w:style>
  <w:style w:type="character" w:customStyle="1" w:styleId="BodyTextIndentChar">
    <w:name w:val="Body Text Indent Char"/>
    <w:basedOn w:val="DefaultParagraphFont"/>
    <w:link w:val="BodyTextIndent"/>
    <w:semiHidden/>
    <w:rsid w:val="00E62ADE"/>
    <w:rPr>
      <w:sz w:val="22"/>
      <w:szCs w:val="22"/>
      <w:lang w:val="en-GB"/>
    </w:rPr>
  </w:style>
  <w:style w:type="paragraph" w:styleId="BodyTextFirstIndent2">
    <w:name w:val="Body Text First Indent 2"/>
    <w:basedOn w:val="BodyTextIndent"/>
    <w:link w:val="BodyTextFirstIndent2Char"/>
    <w:semiHidden/>
    <w:rsid w:val="00E62ADE"/>
    <w:pPr>
      <w:ind w:firstLine="210"/>
    </w:pPr>
  </w:style>
  <w:style w:type="character" w:customStyle="1" w:styleId="BodyTextFirstIndent2Char">
    <w:name w:val="Body Text First Indent 2 Char"/>
    <w:basedOn w:val="BodyTextIndentChar"/>
    <w:link w:val="BodyTextFirstIndent2"/>
    <w:semiHidden/>
    <w:rsid w:val="00E62ADE"/>
    <w:rPr>
      <w:sz w:val="22"/>
      <w:szCs w:val="22"/>
      <w:lang w:val="en-GB"/>
    </w:rPr>
  </w:style>
  <w:style w:type="paragraph" w:styleId="BodyTextIndent2">
    <w:name w:val="Body Text Indent 2"/>
    <w:basedOn w:val="Normal"/>
    <w:link w:val="BodyTextIndent2Char"/>
    <w:semiHidden/>
    <w:rsid w:val="00E62ADE"/>
    <w:pPr>
      <w:spacing w:after="120" w:line="480" w:lineRule="auto"/>
      <w:ind w:left="360"/>
    </w:pPr>
  </w:style>
  <w:style w:type="character" w:customStyle="1" w:styleId="BodyTextIndent2Char">
    <w:name w:val="Body Text Indent 2 Char"/>
    <w:basedOn w:val="DefaultParagraphFont"/>
    <w:link w:val="BodyTextIndent2"/>
    <w:semiHidden/>
    <w:rsid w:val="00E62ADE"/>
    <w:rPr>
      <w:sz w:val="22"/>
      <w:szCs w:val="22"/>
      <w:lang w:val="en-GB"/>
    </w:rPr>
  </w:style>
  <w:style w:type="paragraph" w:styleId="Closing">
    <w:name w:val="Closing"/>
    <w:basedOn w:val="Normal"/>
    <w:link w:val="ClosingChar"/>
    <w:semiHidden/>
    <w:rsid w:val="00E62ADE"/>
    <w:pPr>
      <w:ind w:left="4320"/>
    </w:pPr>
  </w:style>
  <w:style w:type="character" w:customStyle="1" w:styleId="ClosingChar">
    <w:name w:val="Closing Char"/>
    <w:basedOn w:val="DefaultParagraphFont"/>
    <w:link w:val="Closing"/>
    <w:semiHidden/>
    <w:rsid w:val="00E62ADE"/>
    <w:rPr>
      <w:sz w:val="22"/>
      <w:szCs w:val="22"/>
      <w:lang w:val="en-GB"/>
    </w:rPr>
  </w:style>
  <w:style w:type="paragraph" w:styleId="E-mailSignature">
    <w:name w:val="E-mail Signature"/>
    <w:basedOn w:val="Normal"/>
    <w:link w:val="E-mailSignatureChar"/>
    <w:semiHidden/>
    <w:rsid w:val="00E62ADE"/>
  </w:style>
  <w:style w:type="character" w:customStyle="1" w:styleId="E-mailSignatureChar">
    <w:name w:val="E-mail Signature Char"/>
    <w:basedOn w:val="DefaultParagraphFont"/>
    <w:link w:val="E-mailSignature"/>
    <w:semiHidden/>
    <w:rsid w:val="00E62ADE"/>
    <w:rPr>
      <w:sz w:val="22"/>
      <w:szCs w:val="22"/>
      <w:lang w:val="en-GB"/>
    </w:rPr>
  </w:style>
  <w:style w:type="character" w:styleId="Emphasis">
    <w:name w:val="Emphasis"/>
    <w:qFormat/>
    <w:rsid w:val="00E62ADE"/>
    <w:rPr>
      <w:i/>
      <w:iCs/>
    </w:rPr>
  </w:style>
  <w:style w:type="paragraph" w:styleId="EnvelopeAddress">
    <w:name w:val="envelope address"/>
    <w:basedOn w:val="Normal"/>
    <w:semiHidden/>
    <w:rsid w:val="00E62ADE"/>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E62ADE"/>
    <w:rPr>
      <w:rFonts w:ascii="Arial" w:hAnsi="Arial" w:cs="Arial"/>
      <w:sz w:val="20"/>
    </w:rPr>
  </w:style>
  <w:style w:type="character" w:styleId="FollowedHyperlink">
    <w:name w:val="FollowedHyperlink"/>
    <w:uiPriority w:val="99"/>
    <w:semiHidden/>
    <w:rsid w:val="00E62ADE"/>
    <w:rPr>
      <w:color w:val="800080"/>
      <w:u w:val="single"/>
    </w:rPr>
  </w:style>
  <w:style w:type="character" w:styleId="HTMLAcronym">
    <w:name w:val="HTML Acronym"/>
    <w:basedOn w:val="DefaultParagraphFont"/>
    <w:semiHidden/>
    <w:rsid w:val="00E62ADE"/>
  </w:style>
  <w:style w:type="paragraph" w:styleId="HTMLAddress">
    <w:name w:val="HTML Address"/>
    <w:basedOn w:val="Normal"/>
    <w:link w:val="HTMLAddressChar"/>
    <w:semiHidden/>
    <w:rsid w:val="00E62ADE"/>
    <w:rPr>
      <w:i/>
      <w:iCs/>
    </w:rPr>
  </w:style>
  <w:style w:type="character" w:customStyle="1" w:styleId="HTMLAddressChar">
    <w:name w:val="HTML Address Char"/>
    <w:basedOn w:val="DefaultParagraphFont"/>
    <w:link w:val="HTMLAddress"/>
    <w:semiHidden/>
    <w:rsid w:val="00E62ADE"/>
    <w:rPr>
      <w:i/>
      <w:iCs/>
      <w:sz w:val="22"/>
      <w:szCs w:val="22"/>
      <w:lang w:val="en-GB"/>
    </w:rPr>
  </w:style>
  <w:style w:type="character" w:styleId="HTMLCite">
    <w:name w:val="HTML Cite"/>
    <w:semiHidden/>
    <w:rsid w:val="00E62ADE"/>
    <w:rPr>
      <w:i/>
      <w:iCs/>
    </w:rPr>
  </w:style>
  <w:style w:type="character" w:styleId="HTMLCode">
    <w:name w:val="HTML Code"/>
    <w:semiHidden/>
    <w:rsid w:val="00E62ADE"/>
    <w:rPr>
      <w:rFonts w:ascii="Courier New" w:hAnsi="Courier New" w:cs="Courier New"/>
      <w:sz w:val="20"/>
      <w:szCs w:val="20"/>
    </w:rPr>
  </w:style>
  <w:style w:type="character" w:styleId="HTMLDefinition">
    <w:name w:val="HTML Definition"/>
    <w:semiHidden/>
    <w:rsid w:val="00E62ADE"/>
    <w:rPr>
      <w:i/>
      <w:iCs/>
    </w:rPr>
  </w:style>
  <w:style w:type="character" w:styleId="HTMLKeyboard">
    <w:name w:val="HTML Keyboard"/>
    <w:semiHidden/>
    <w:rsid w:val="00E62ADE"/>
    <w:rPr>
      <w:rFonts w:ascii="Courier New" w:hAnsi="Courier New" w:cs="Courier New"/>
      <w:sz w:val="20"/>
      <w:szCs w:val="20"/>
    </w:rPr>
  </w:style>
  <w:style w:type="paragraph" w:styleId="HTMLPreformatted">
    <w:name w:val="HTML Preformatted"/>
    <w:basedOn w:val="Normal"/>
    <w:link w:val="HTMLPreformattedChar"/>
    <w:semiHidden/>
    <w:rsid w:val="00E62ADE"/>
    <w:rPr>
      <w:rFonts w:ascii="Courier New" w:hAnsi="Courier New" w:cs="Courier New"/>
      <w:sz w:val="20"/>
    </w:rPr>
  </w:style>
  <w:style w:type="character" w:customStyle="1" w:styleId="HTMLPreformattedChar">
    <w:name w:val="HTML Preformatted Char"/>
    <w:basedOn w:val="DefaultParagraphFont"/>
    <w:link w:val="HTMLPreformatted"/>
    <w:semiHidden/>
    <w:rsid w:val="00E62ADE"/>
    <w:rPr>
      <w:rFonts w:ascii="Courier New" w:hAnsi="Courier New" w:cs="Courier New"/>
      <w:szCs w:val="22"/>
      <w:lang w:val="en-GB"/>
    </w:rPr>
  </w:style>
  <w:style w:type="character" w:styleId="HTMLSample">
    <w:name w:val="HTML Sample"/>
    <w:semiHidden/>
    <w:rsid w:val="00E62ADE"/>
    <w:rPr>
      <w:rFonts w:ascii="Courier New" w:hAnsi="Courier New" w:cs="Courier New"/>
    </w:rPr>
  </w:style>
  <w:style w:type="character" w:styleId="HTMLTypewriter">
    <w:name w:val="HTML Typewriter"/>
    <w:semiHidden/>
    <w:rsid w:val="00E62ADE"/>
    <w:rPr>
      <w:rFonts w:ascii="Courier New" w:hAnsi="Courier New" w:cs="Courier New"/>
      <w:sz w:val="20"/>
      <w:szCs w:val="20"/>
    </w:rPr>
  </w:style>
  <w:style w:type="character" w:styleId="HTMLVariable">
    <w:name w:val="HTML Variable"/>
    <w:semiHidden/>
    <w:rsid w:val="00E62ADE"/>
    <w:rPr>
      <w:i/>
      <w:iCs/>
    </w:rPr>
  </w:style>
  <w:style w:type="character" w:styleId="Hyperlink">
    <w:name w:val="Hyperlink"/>
    <w:uiPriority w:val="99"/>
    <w:semiHidden/>
    <w:rsid w:val="00E62ADE"/>
    <w:rPr>
      <w:color w:val="0000FF"/>
      <w:u w:val="single"/>
    </w:rPr>
  </w:style>
  <w:style w:type="character" w:styleId="LineNumber">
    <w:name w:val="line number"/>
    <w:basedOn w:val="DefaultParagraphFont"/>
    <w:semiHidden/>
    <w:rsid w:val="00E62ADE"/>
  </w:style>
  <w:style w:type="paragraph" w:styleId="List">
    <w:name w:val="List"/>
    <w:basedOn w:val="Normal"/>
    <w:semiHidden/>
    <w:rsid w:val="00E62ADE"/>
    <w:pPr>
      <w:ind w:left="360" w:hanging="360"/>
    </w:pPr>
  </w:style>
  <w:style w:type="paragraph" w:styleId="List2">
    <w:name w:val="List 2"/>
    <w:basedOn w:val="Normal"/>
    <w:semiHidden/>
    <w:rsid w:val="00E62ADE"/>
    <w:pPr>
      <w:ind w:left="720" w:hanging="360"/>
    </w:pPr>
  </w:style>
  <w:style w:type="paragraph" w:styleId="List3">
    <w:name w:val="List 3"/>
    <w:basedOn w:val="Normal"/>
    <w:semiHidden/>
    <w:rsid w:val="00E62ADE"/>
    <w:pPr>
      <w:ind w:left="1080" w:hanging="360"/>
    </w:pPr>
  </w:style>
  <w:style w:type="paragraph" w:styleId="List4">
    <w:name w:val="List 4"/>
    <w:basedOn w:val="Normal"/>
    <w:semiHidden/>
    <w:rsid w:val="00E62ADE"/>
    <w:pPr>
      <w:ind w:left="1440" w:hanging="360"/>
    </w:pPr>
  </w:style>
  <w:style w:type="paragraph" w:styleId="List5">
    <w:name w:val="List 5"/>
    <w:basedOn w:val="Normal"/>
    <w:semiHidden/>
    <w:rsid w:val="00E62ADE"/>
    <w:pPr>
      <w:ind w:left="1800" w:hanging="360"/>
    </w:pPr>
  </w:style>
  <w:style w:type="paragraph" w:styleId="ListBullet">
    <w:name w:val="List Bullet"/>
    <w:basedOn w:val="Normal"/>
    <w:autoRedefine/>
    <w:semiHidden/>
    <w:rsid w:val="00E62ADE"/>
    <w:pPr>
      <w:tabs>
        <w:tab w:val="num" w:pos="360"/>
      </w:tabs>
      <w:ind w:left="360" w:hanging="360"/>
    </w:pPr>
  </w:style>
  <w:style w:type="paragraph" w:styleId="ListBullet2">
    <w:name w:val="List Bullet 2"/>
    <w:basedOn w:val="Normal"/>
    <w:autoRedefine/>
    <w:semiHidden/>
    <w:rsid w:val="00E62ADE"/>
    <w:pPr>
      <w:tabs>
        <w:tab w:val="num" w:pos="720"/>
      </w:tabs>
      <w:ind w:left="720" w:hanging="360"/>
    </w:pPr>
  </w:style>
  <w:style w:type="paragraph" w:styleId="ListBullet3">
    <w:name w:val="List Bullet 3"/>
    <w:basedOn w:val="Normal"/>
    <w:autoRedefine/>
    <w:semiHidden/>
    <w:rsid w:val="00E62ADE"/>
    <w:pPr>
      <w:tabs>
        <w:tab w:val="num" w:pos="1080"/>
      </w:tabs>
      <w:ind w:left="1080" w:hanging="360"/>
    </w:pPr>
  </w:style>
  <w:style w:type="paragraph" w:styleId="ListBullet4">
    <w:name w:val="List Bullet 4"/>
    <w:basedOn w:val="Normal"/>
    <w:autoRedefine/>
    <w:semiHidden/>
    <w:rsid w:val="00E62ADE"/>
    <w:pPr>
      <w:tabs>
        <w:tab w:val="num" w:pos="1440"/>
      </w:tabs>
      <w:ind w:left="1440" w:hanging="360"/>
    </w:pPr>
  </w:style>
  <w:style w:type="paragraph" w:styleId="ListBullet5">
    <w:name w:val="List Bullet 5"/>
    <w:basedOn w:val="Normal"/>
    <w:autoRedefine/>
    <w:semiHidden/>
    <w:rsid w:val="00E62ADE"/>
    <w:pPr>
      <w:tabs>
        <w:tab w:val="num" w:pos="1800"/>
      </w:tabs>
      <w:ind w:left="1800" w:hanging="360"/>
    </w:pPr>
  </w:style>
  <w:style w:type="paragraph" w:styleId="ListContinue">
    <w:name w:val="List Continue"/>
    <w:basedOn w:val="Normal"/>
    <w:semiHidden/>
    <w:rsid w:val="00E62ADE"/>
    <w:pPr>
      <w:spacing w:after="120"/>
      <w:ind w:left="360"/>
    </w:pPr>
  </w:style>
  <w:style w:type="paragraph" w:styleId="ListContinue2">
    <w:name w:val="List Continue 2"/>
    <w:basedOn w:val="Normal"/>
    <w:semiHidden/>
    <w:rsid w:val="00E62ADE"/>
    <w:pPr>
      <w:spacing w:after="120"/>
      <w:ind w:left="720"/>
    </w:pPr>
  </w:style>
  <w:style w:type="paragraph" w:styleId="ListContinue3">
    <w:name w:val="List Continue 3"/>
    <w:basedOn w:val="Normal"/>
    <w:semiHidden/>
    <w:rsid w:val="00E62ADE"/>
    <w:pPr>
      <w:spacing w:after="120"/>
      <w:ind w:left="1080"/>
    </w:pPr>
  </w:style>
  <w:style w:type="paragraph" w:styleId="ListContinue4">
    <w:name w:val="List Continue 4"/>
    <w:basedOn w:val="Normal"/>
    <w:semiHidden/>
    <w:rsid w:val="00E62ADE"/>
    <w:pPr>
      <w:spacing w:after="120"/>
      <w:ind w:left="1440"/>
    </w:pPr>
  </w:style>
  <w:style w:type="paragraph" w:styleId="ListContinue5">
    <w:name w:val="List Continue 5"/>
    <w:basedOn w:val="Normal"/>
    <w:semiHidden/>
    <w:rsid w:val="00E62ADE"/>
    <w:pPr>
      <w:spacing w:after="120"/>
      <w:ind w:left="1800"/>
    </w:pPr>
  </w:style>
  <w:style w:type="paragraph" w:styleId="ListNumber">
    <w:name w:val="List Number"/>
    <w:basedOn w:val="Normal"/>
    <w:semiHidden/>
    <w:rsid w:val="00E62ADE"/>
    <w:pPr>
      <w:tabs>
        <w:tab w:val="num" w:pos="360"/>
      </w:tabs>
      <w:ind w:left="360" w:hanging="360"/>
    </w:pPr>
  </w:style>
  <w:style w:type="paragraph" w:styleId="ListNumber2">
    <w:name w:val="List Number 2"/>
    <w:basedOn w:val="Normal"/>
    <w:semiHidden/>
    <w:rsid w:val="00E62ADE"/>
    <w:pPr>
      <w:tabs>
        <w:tab w:val="num" w:pos="720"/>
      </w:tabs>
      <w:ind w:left="720" w:hanging="360"/>
    </w:pPr>
  </w:style>
  <w:style w:type="paragraph" w:styleId="ListNumber3">
    <w:name w:val="List Number 3"/>
    <w:basedOn w:val="Normal"/>
    <w:semiHidden/>
    <w:rsid w:val="00E62ADE"/>
    <w:pPr>
      <w:tabs>
        <w:tab w:val="num" w:pos="1080"/>
      </w:tabs>
      <w:ind w:left="1080" w:hanging="360"/>
    </w:pPr>
  </w:style>
  <w:style w:type="paragraph" w:styleId="ListNumber4">
    <w:name w:val="List Number 4"/>
    <w:basedOn w:val="Normal"/>
    <w:semiHidden/>
    <w:rsid w:val="00E62ADE"/>
    <w:pPr>
      <w:tabs>
        <w:tab w:val="num" w:pos="1440"/>
      </w:tabs>
      <w:ind w:left="1440" w:hanging="360"/>
    </w:pPr>
  </w:style>
  <w:style w:type="paragraph" w:styleId="ListNumber5">
    <w:name w:val="List Number 5"/>
    <w:basedOn w:val="Normal"/>
    <w:semiHidden/>
    <w:rsid w:val="00E62ADE"/>
    <w:pPr>
      <w:tabs>
        <w:tab w:val="num" w:pos="1800"/>
      </w:tabs>
      <w:ind w:left="1800" w:hanging="360"/>
    </w:pPr>
  </w:style>
  <w:style w:type="paragraph" w:styleId="MessageHeader">
    <w:name w:val="Message Header"/>
    <w:basedOn w:val="Normal"/>
    <w:link w:val="MessageHeaderChar"/>
    <w:semiHidden/>
    <w:rsid w:val="00E62AD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E62ADE"/>
    <w:rPr>
      <w:rFonts w:ascii="Arial" w:hAnsi="Arial" w:cs="Arial"/>
      <w:sz w:val="22"/>
      <w:szCs w:val="24"/>
      <w:shd w:val="pct20" w:color="auto" w:fill="auto"/>
      <w:lang w:val="en-GB"/>
    </w:rPr>
  </w:style>
  <w:style w:type="paragraph" w:styleId="NormalWeb">
    <w:name w:val="Normal (Web)"/>
    <w:basedOn w:val="Normal"/>
    <w:semiHidden/>
    <w:rsid w:val="00E62ADE"/>
    <w:rPr>
      <w:szCs w:val="24"/>
    </w:rPr>
  </w:style>
  <w:style w:type="paragraph" w:styleId="NormalIndent">
    <w:name w:val="Normal Indent"/>
    <w:basedOn w:val="Normal"/>
    <w:semiHidden/>
    <w:rsid w:val="00E62ADE"/>
    <w:pPr>
      <w:ind w:left="720"/>
    </w:pPr>
  </w:style>
  <w:style w:type="paragraph" w:styleId="NoteHeading">
    <w:name w:val="Note Heading"/>
    <w:basedOn w:val="Normal"/>
    <w:next w:val="Normal"/>
    <w:link w:val="NoteHeadingChar"/>
    <w:semiHidden/>
    <w:rsid w:val="00E62ADE"/>
  </w:style>
  <w:style w:type="character" w:customStyle="1" w:styleId="NoteHeadingChar">
    <w:name w:val="Note Heading Char"/>
    <w:basedOn w:val="DefaultParagraphFont"/>
    <w:link w:val="NoteHeading"/>
    <w:semiHidden/>
    <w:rsid w:val="00E62ADE"/>
    <w:rPr>
      <w:sz w:val="22"/>
      <w:szCs w:val="22"/>
      <w:lang w:val="en-GB"/>
    </w:rPr>
  </w:style>
  <w:style w:type="paragraph" w:styleId="Salutation">
    <w:name w:val="Salutation"/>
    <w:basedOn w:val="Normal"/>
    <w:next w:val="Normal"/>
    <w:link w:val="SalutationChar"/>
    <w:semiHidden/>
    <w:rsid w:val="00E62ADE"/>
  </w:style>
  <w:style w:type="character" w:customStyle="1" w:styleId="SalutationChar">
    <w:name w:val="Salutation Char"/>
    <w:basedOn w:val="DefaultParagraphFont"/>
    <w:link w:val="Salutation"/>
    <w:semiHidden/>
    <w:rsid w:val="00E62ADE"/>
    <w:rPr>
      <w:sz w:val="22"/>
      <w:szCs w:val="22"/>
      <w:lang w:val="en-GB"/>
    </w:rPr>
  </w:style>
  <w:style w:type="paragraph" w:styleId="Signature">
    <w:name w:val="Signature"/>
    <w:basedOn w:val="Normal"/>
    <w:link w:val="SignatureChar"/>
    <w:semiHidden/>
    <w:rsid w:val="00E62ADE"/>
    <w:pPr>
      <w:ind w:left="4320"/>
    </w:pPr>
  </w:style>
  <w:style w:type="character" w:customStyle="1" w:styleId="SignatureChar">
    <w:name w:val="Signature Char"/>
    <w:basedOn w:val="DefaultParagraphFont"/>
    <w:link w:val="Signature"/>
    <w:semiHidden/>
    <w:rsid w:val="00E62ADE"/>
    <w:rPr>
      <w:sz w:val="22"/>
      <w:szCs w:val="22"/>
      <w:lang w:val="en-GB"/>
    </w:rPr>
  </w:style>
  <w:style w:type="character" w:styleId="Strong">
    <w:name w:val="Strong"/>
    <w:qFormat/>
    <w:rsid w:val="00E62ADE"/>
    <w:rPr>
      <w:b/>
      <w:bCs/>
    </w:rPr>
  </w:style>
  <w:style w:type="character" w:customStyle="1" w:styleId="Heading4Char">
    <w:name w:val="Heading 4 Char"/>
    <w:aliases w:val="Heading 11 Char,para 4 Char,Título 41 Char,heading 4 Char,Heading 41 Char"/>
    <w:link w:val="Heading4"/>
    <w:rsid w:val="00E62ADE"/>
    <w:rPr>
      <w:sz w:val="22"/>
      <w:szCs w:val="22"/>
      <w:lang w:val="en-GB"/>
    </w:rPr>
  </w:style>
  <w:style w:type="character" w:customStyle="1" w:styleId="Heading5Char">
    <w:name w:val="Heading 5 Char"/>
    <w:link w:val="Heading5"/>
    <w:uiPriority w:val="99"/>
    <w:rsid w:val="00E62ADE"/>
    <w:rPr>
      <w:sz w:val="22"/>
      <w:szCs w:val="22"/>
      <w:lang w:val="en-GB"/>
    </w:rPr>
  </w:style>
  <w:style w:type="character" w:customStyle="1" w:styleId="Heading6Char">
    <w:name w:val="Heading 6 Char"/>
    <w:link w:val="Heading6"/>
    <w:rsid w:val="00E62ADE"/>
    <w:rPr>
      <w:rFonts w:ascii="Arial" w:hAnsi="Arial"/>
      <w:i/>
      <w:sz w:val="22"/>
      <w:szCs w:val="22"/>
      <w:lang w:val="en-GB"/>
    </w:rPr>
  </w:style>
  <w:style w:type="character" w:customStyle="1" w:styleId="Heading7Char">
    <w:name w:val="Heading 7 Char"/>
    <w:link w:val="Heading7"/>
    <w:rsid w:val="00E62ADE"/>
    <w:rPr>
      <w:rFonts w:ascii="Arial" w:hAnsi="Arial"/>
      <w:sz w:val="22"/>
      <w:szCs w:val="22"/>
      <w:lang w:val="en-GB"/>
    </w:rPr>
  </w:style>
  <w:style w:type="character" w:customStyle="1" w:styleId="Heading8Char">
    <w:name w:val="Heading 8 Char"/>
    <w:link w:val="Heading8"/>
    <w:rsid w:val="00E62ADE"/>
    <w:rPr>
      <w:b/>
      <w:sz w:val="22"/>
      <w:szCs w:val="22"/>
      <w:lang w:val="en-GB"/>
    </w:rPr>
  </w:style>
  <w:style w:type="character" w:customStyle="1" w:styleId="Heading9Char">
    <w:name w:val="Heading 9 Char"/>
    <w:link w:val="Heading9"/>
    <w:rsid w:val="00E62ADE"/>
    <w:rPr>
      <w:rFonts w:ascii="Arial" w:hAnsi="Arial"/>
      <w:i/>
      <w:sz w:val="18"/>
      <w:szCs w:val="22"/>
      <w:lang w:val="en-GB"/>
    </w:rPr>
  </w:style>
  <w:style w:type="character" w:customStyle="1" w:styleId="FooterChar">
    <w:name w:val="Footer Char"/>
    <w:link w:val="Footer"/>
    <w:uiPriority w:val="99"/>
    <w:rsid w:val="00E62ADE"/>
    <w:rPr>
      <w:sz w:val="22"/>
      <w:szCs w:val="22"/>
      <w:lang w:val="en-GB"/>
    </w:rPr>
  </w:style>
  <w:style w:type="character" w:customStyle="1" w:styleId="BodyText3Char">
    <w:name w:val="Body Text 3 Char"/>
    <w:link w:val="BodyText3"/>
    <w:semiHidden/>
    <w:rsid w:val="00E62ADE"/>
    <w:rPr>
      <w:sz w:val="16"/>
      <w:szCs w:val="16"/>
      <w:lang w:val="en-GB"/>
    </w:rPr>
  </w:style>
  <w:style w:type="character" w:customStyle="1" w:styleId="BodyTextIndent3Char">
    <w:name w:val="Body Text Indent 3 Char"/>
    <w:link w:val="BodyTextIndent3"/>
    <w:semiHidden/>
    <w:rsid w:val="00E62ADE"/>
    <w:rPr>
      <w:sz w:val="16"/>
      <w:szCs w:val="16"/>
      <w:lang w:val="en-GB"/>
    </w:rPr>
  </w:style>
  <w:style w:type="character" w:customStyle="1" w:styleId="PlainTextChar">
    <w:name w:val="Plain Text Char"/>
    <w:link w:val="PlainText"/>
    <w:rsid w:val="00E62ADE"/>
    <w:rPr>
      <w:rFonts w:ascii="Courier New" w:hAnsi="Courier New" w:cs="Courier New"/>
      <w:szCs w:val="22"/>
      <w:lang w:val="en-GB"/>
    </w:rPr>
  </w:style>
  <w:style w:type="character" w:customStyle="1" w:styleId="SubtitleChar">
    <w:name w:val="Subtitle Char"/>
    <w:link w:val="Subtitle"/>
    <w:uiPriority w:val="99"/>
    <w:rsid w:val="00E62ADE"/>
    <w:rPr>
      <w:rFonts w:ascii="Arial" w:hAnsi="Arial" w:cs="Arial"/>
      <w:sz w:val="22"/>
      <w:szCs w:val="22"/>
      <w:lang w:val="en-GB"/>
    </w:rPr>
  </w:style>
  <w:style w:type="character" w:customStyle="1" w:styleId="TitleChar">
    <w:name w:val="Title Char"/>
    <w:link w:val="Title"/>
    <w:uiPriority w:val="99"/>
    <w:rsid w:val="00E62ADE"/>
    <w:rPr>
      <w:rFonts w:ascii="Arial" w:hAnsi="Arial" w:cs="Arial"/>
      <w:b/>
      <w:bCs/>
      <w:kern w:val="28"/>
      <w:sz w:val="22"/>
      <w:szCs w:val="22"/>
      <w:lang w:val="en-GB"/>
    </w:rPr>
  </w:style>
  <w:style w:type="character" w:customStyle="1" w:styleId="DateChar">
    <w:name w:val="Date Char"/>
    <w:link w:val="Date"/>
    <w:uiPriority w:val="99"/>
    <w:rsid w:val="00E62ADE"/>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E62ADE"/>
    <w:rPr>
      <w:sz w:val="24"/>
      <w:lang w:val="en-GB" w:eastAsia="en-US" w:bidi="ar-SA"/>
    </w:rPr>
  </w:style>
  <w:style w:type="paragraph" w:customStyle="1" w:styleId="Heading">
    <w:name w:val="Heading"/>
    <w:basedOn w:val="Header"/>
    <w:next w:val="Header"/>
    <w:rsid w:val="00E62ADE"/>
    <w:pPr>
      <w:tabs>
        <w:tab w:val="clear" w:pos="4320"/>
        <w:tab w:val="clear" w:pos="8640"/>
      </w:tabs>
    </w:pPr>
    <w:rPr>
      <w:b/>
      <w:sz w:val="24"/>
      <w:szCs w:val="20"/>
      <w:u w:val="single"/>
    </w:rPr>
  </w:style>
  <w:style w:type="paragraph" w:customStyle="1" w:styleId="ChapterNumber">
    <w:name w:val="ChapterNumber"/>
    <w:basedOn w:val="Normal"/>
    <w:next w:val="Normal"/>
    <w:rsid w:val="00E62ADE"/>
    <w:pPr>
      <w:spacing w:after="360"/>
      <w:jc w:val="left"/>
    </w:pPr>
    <w:rPr>
      <w:sz w:val="24"/>
      <w:szCs w:val="20"/>
      <w:lang w:val="en-US" w:eastAsia="fr-FR"/>
    </w:rPr>
  </w:style>
  <w:style w:type="paragraph" w:customStyle="1" w:styleId="BankNormal">
    <w:name w:val="BankNormal"/>
    <w:basedOn w:val="Normal"/>
    <w:rsid w:val="00E62ADE"/>
    <w:pPr>
      <w:spacing w:after="240"/>
      <w:jc w:val="left"/>
    </w:pPr>
    <w:rPr>
      <w:sz w:val="24"/>
      <w:szCs w:val="20"/>
      <w:lang w:val="en-US" w:eastAsia="fr-FR"/>
    </w:rPr>
  </w:style>
  <w:style w:type="paragraph" w:customStyle="1" w:styleId="subhead">
    <w:name w:val="subhead"/>
    <w:basedOn w:val="Normal"/>
    <w:next w:val="Normal"/>
    <w:rsid w:val="00E62ADE"/>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E62ADE"/>
    <w:pPr>
      <w:keepLines/>
      <w:tabs>
        <w:tab w:val="left" w:pos="-1440"/>
        <w:tab w:val="left" w:pos="-720"/>
        <w:tab w:val="left" w:pos="0"/>
        <w:tab w:val="left" w:pos="720"/>
        <w:tab w:val="left" w:pos="1440"/>
        <w:tab w:val="left" w:pos="2160"/>
        <w:tab w:val="left" w:pos="2880"/>
        <w:tab w:val="left" w:pos="3600"/>
      </w:tabs>
      <w:ind w:left="720" w:hanging="720"/>
    </w:pPr>
    <w:rPr>
      <w:b/>
      <w:sz w:val="24"/>
      <w:szCs w:val="20"/>
      <w:lang w:eastAsia="fr-FR"/>
    </w:rPr>
  </w:style>
  <w:style w:type="paragraph" w:customStyle="1" w:styleId="a-agenda">
    <w:name w:val="a-agenda"/>
    <w:basedOn w:val="Normal"/>
    <w:next w:val="Normal"/>
    <w:rsid w:val="00E62ADE"/>
    <w:pPr>
      <w:keepNext/>
      <w:keepLines/>
      <w:tabs>
        <w:tab w:val="left" w:pos="-1440"/>
        <w:tab w:val="left" w:pos="-720"/>
        <w:tab w:val="left" w:pos="0"/>
        <w:tab w:val="left" w:pos="720"/>
        <w:tab w:val="left" w:pos="1440"/>
        <w:tab w:val="left" w:pos="2160"/>
        <w:tab w:val="left" w:pos="2880"/>
        <w:tab w:val="left" w:pos="3600"/>
      </w:tabs>
    </w:pPr>
    <w:rPr>
      <w:b/>
      <w:caps/>
      <w:sz w:val="24"/>
      <w:szCs w:val="20"/>
      <w:lang w:eastAsia="fr-FR"/>
    </w:rPr>
  </w:style>
  <w:style w:type="paragraph" w:customStyle="1" w:styleId="a-smalla">
    <w:name w:val="a-small(a)"/>
    <w:basedOn w:val="Normal"/>
    <w:next w:val="Normal"/>
    <w:rsid w:val="00E62ADE"/>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E62ADE"/>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E62ADE"/>
    <w:pPr>
      <w:ind w:left="2880"/>
    </w:pPr>
  </w:style>
  <w:style w:type="character" w:customStyle="1" w:styleId="EquationCaption">
    <w:name w:val="_Equation Caption"/>
    <w:rsid w:val="00E62ADE"/>
  </w:style>
  <w:style w:type="paragraph" w:customStyle="1" w:styleId="Style1">
    <w:name w:val="Style1"/>
    <w:basedOn w:val="Normal"/>
    <w:rsid w:val="00E62ADE"/>
    <w:pPr>
      <w:spacing w:after="120"/>
      <w:jc w:val="left"/>
    </w:pPr>
    <w:rPr>
      <w:rFonts w:ascii="Symbol" w:hAnsi="Symbol"/>
      <w:sz w:val="24"/>
      <w:szCs w:val="20"/>
      <w:lang w:val="en-US" w:eastAsia="fr-FR"/>
    </w:rPr>
  </w:style>
  <w:style w:type="paragraph" w:customStyle="1" w:styleId="wfxRecipient">
    <w:name w:val="wfxRecipient"/>
    <w:basedOn w:val="Normal"/>
    <w:rsid w:val="00E62ADE"/>
    <w:pPr>
      <w:spacing w:after="120"/>
      <w:jc w:val="left"/>
    </w:pPr>
    <w:rPr>
      <w:sz w:val="24"/>
      <w:szCs w:val="20"/>
      <w:lang w:val="en-US" w:eastAsia="fr-FR"/>
    </w:rPr>
  </w:style>
  <w:style w:type="paragraph" w:customStyle="1" w:styleId="wfxFaxNum">
    <w:name w:val="wfxFaxNum"/>
    <w:basedOn w:val="Normal"/>
    <w:rsid w:val="00E62ADE"/>
    <w:pPr>
      <w:spacing w:after="120"/>
      <w:jc w:val="left"/>
    </w:pPr>
    <w:rPr>
      <w:sz w:val="24"/>
      <w:szCs w:val="20"/>
      <w:lang w:val="en-US" w:eastAsia="fr-FR"/>
    </w:rPr>
  </w:style>
  <w:style w:type="paragraph" w:customStyle="1" w:styleId="FaxBod">
    <w:name w:val="FaxBod"/>
    <w:basedOn w:val="Heading5"/>
    <w:rsid w:val="00E62ADE"/>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E62ADE"/>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E62ADE"/>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E62ADE"/>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E62ADE"/>
    <w:rPr>
      <w:sz w:val="20"/>
      <w:szCs w:val="20"/>
    </w:rPr>
  </w:style>
  <w:style w:type="character" w:customStyle="1" w:styleId="EndnoteTextChar">
    <w:name w:val="Endnote Text Char"/>
    <w:basedOn w:val="DefaultParagraphFont"/>
    <w:link w:val="EndnoteText"/>
    <w:uiPriority w:val="99"/>
    <w:semiHidden/>
    <w:rsid w:val="00E62ADE"/>
    <w:rPr>
      <w:lang w:val="en-GB"/>
    </w:rPr>
  </w:style>
  <w:style w:type="character" w:styleId="EndnoteReference">
    <w:name w:val="endnote reference"/>
    <w:uiPriority w:val="99"/>
    <w:semiHidden/>
    <w:unhideWhenUsed/>
    <w:rsid w:val="00E62ADE"/>
    <w:rPr>
      <w:vertAlign w:val="superscript"/>
    </w:rPr>
  </w:style>
  <w:style w:type="paragraph" w:customStyle="1" w:styleId="xl75">
    <w:name w:val="xl75"/>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98">
    <w:name w:val="xl9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99">
    <w:name w:val="xl99"/>
    <w:basedOn w:val="Normal"/>
    <w:rsid w:val="00E62ADE"/>
    <w:pPr>
      <w:spacing w:before="100" w:beforeAutospacing="1" w:after="100" w:afterAutospacing="1"/>
      <w:jc w:val="left"/>
    </w:pPr>
    <w:rPr>
      <w:b/>
      <w:bCs/>
      <w:sz w:val="24"/>
      <w:szCs w:val="24"/>
      <w:lang w:val="en-CA" w:eastAsia="en-CA"/>
    </w:rPr>
  </w:style>
  <w:style w:type="paragraph" w:customStyle="1" w:styleId="xl66">
    <w:name w:val="xl66"/>
    <w:basedOn w:val="Normal"/>
    <w:rsid w:val="00E62ADE"/>
    <w:pPr>
      <w:spacing w:before="100" w:beforeAutospacing="1" w:after="100" w:afterAutospacing="1"/>
      <w:jc w:val="center"/>
      <w:textAlignment w:val="top"/>
    </w:pPr>
    <w:rPr>
      <w:sz w:val="16"/>
      <w:szCs w:val="16"/>
      <w:lang w:val="en-CA" w:eastAsia="en-CA"/>
    </w:rPr>
  </w:style>
  <w:style w:type="paragraph" w:customStyle="1" w:styleId="xl67">
    <w:name w:val="xl67"/>
    <w:basedOn w:val="Normal"/>
    <w:rsid w:val="00E62ADE"/>
    <w:pPr>
      <w:spacing w:before="100" w:beforeAutospacing="1" w:after="100" w:afterAutospacing="1"/>
      <w:jc w:val="left"/>
    </w:pPr>
    <w:rPr>
      <w:sz w:val="16"/>
      <w:szCs w:val="16"/>
      <w:lang w:val="en-CA" w:eastAsia="en-CA"/>
    </w:rPr>
  </w:style>
  <w:style w:type="paragraph" w:customStyle="1" w:styleId="xl68">
    <w:name w:val="xl68"/>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2">
    <w:name w:val="xl72"/>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3">
    <w:name w:val="xl73"/>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4">
    <w:name w:val="xl74"/>
    <w:basedOn w:val="Normal"/>
    <w:rsid w:val="00E62AD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font5">
    <w:name w:val="font5"/>
    <w:basedOn w:val="Normal"/>
    <w:rsid w:val="00E62ADE"/>
    <w:pPr>
      <w:spacing w:before="100" w:beforeAutospacing="1" w:after="100" w:afterAutospacing="1"/>
      <w:jc w:val="left"/>
    </w:pPr>
    <w:rPr>
      <w:sz w:val="16"/>
      <w:szCs w:val="16"/>
      <w:lang w:val="en-CA" w:eastAsia="en-CA"/>
    </w:rPr>
  </w:style>
  <w:style w:type="paragraph" w:customStyle="1" w:styleId="font6">
    <w:name w:val="font6"/>
    <w:basedOn w:val="Normal"/>
    <w:rsid w:val="00E62ADE"/>
    <w:pPr>
      <w:spacing w:before="100" w:beforeAutospacing="1" w:after="100" w:afterAutospacing="1"/>
      <w:jc w:val="left"/>
    </w:pPr>
    <w:rPr>
      <w:sz w:val="16"/>
      <w:szCs w:val="16"/>
      <w:lang w:val="en-CA" w:eastAsia="en-CA"/>
    </w:rPr>
  </w:style>
  <w:style w:type="paragraph" w:customStyle="1" w:styleId="xl63">
    <w:name w:val="xl63"/>
    <w:basedOn w:val="Normal"/>
    <w:rsid w:val="00E62ADE"/>
    <w:pPr>
      <w:spacing w:before="100" w:beforeAutospacing="1" w:after="100" w:afterAutospacing="1"/>
      <w:jc w:val="center"/>
      <w:textAlignment w:val="top"/>
    </w:pPr>
    <w:rPr>
      <w:b/>
      <w:bCs/>
      <w:sz w:val="16"/>
      <w:szCs w:val="16"/>
      <w:lang w:val="en-CA" w:eastAsia="en-CA"/>
    </w:rPr>
  </w:style>
  <w:style w:type="paragraph" w:customStyle="1" w:styleId="xl64">
    <w:name w:val="xl64"/>
    <w:basedOn w:val="Normal"/>
    <w:rsid w:val="00E62ADE"/>
    <w:pPr>
      <w:spacing w:before="100" w:beforeAutospacing="1" w:after="100" w:afterAutospacing="1"/>
      <w:jc w:val="center"/>
      <w:textAlignment w:val="top"/>
    </w:pPr>
    <w:rPr>
      <w:b/>
      <w:bCs/>
      <w:sz w:val="16"/>
      <w:szCs w:val="16"/>
      <w:lang w:val="en-CA" w:eastAsia="en-CA"/>
    </w:rPr>
  </w:style>
  <w:style w:type="paragraph" w:customStyle="1" w:styleId="xl65">
    <w:name w:val="xl65"/>
    <w:basedOn w:val="Normal"/>
    <w:rsid w:val="00E62ADE"/>
    <w:pPr>
      <w:spacing w:before="100" w:beforeAutospacing="1" w:after="100" w:afterAutospacing="1"/>
      <w:jc w:val="left"/>
      <w:textAlignment w:val="top"/>
    </w:pPr>
    <w:rPr>
      <w:sz w:val="16"/>
      <w:szCs w:val="16"/>
      <w:lang w:val="en-CA" w:eastAsia="en-CA"/>
    </w:rPr>
  </w:style>
  <w:style w:type="numbering" w:customStyle="1" w:styleId="NoList1">
    <w:name w:val="No List1"/>
    <w:next w:val="NoList"/>
    <w:uiPriority w:val="99"/>
    <w:semiHidden/>
    <w:unhideWhenUsed/>
    <w:rsid w:val="00E62ADE"/>
  </w:style>
  <w:style w:type="paragraph" w:customStyle="1" w:styleId="Formatvorlage1">
    <w:name w:val="Formatvorlage1"/>
    <w:basedOn w:val="Heading1"/>
    <w:next w:val="Normal"/>
    <w:autoRedefine/>
    <w:qFormat/>
    <w:rsid w:val="00E62ADE"/>
    <w:pPr>
      <w:numPr>
        <w:numId w:val="0"/>
      </w:numPr>
      <w:tabs>
        <w:tab w:val="num" w:pos="0"/>
      </w:tabs>
      <w:spacing w:after="120"/>
    </w:pPr>
    <w:rPr>
      <w:rFonts w:asciiTheme="minorHAnsi" w:hAnsiTheme="minorHAnsi"/>
      <w:bCs/>
      <w:sz w:val="24"/>
      <w:szCs w:val="24"/>
    </w:rPr>
  </w:style>
  <w:style w:type="paragraph" w:customStyle="1" w:styleId="CH4">
    <w:name w:val="CH4"/>
    <w:basedOn w:val="Normal"/>
    <w:next w:val="Normal"/>
    <w:rsid w:val="00E62ADE"/>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E62ADE"/>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E62ADE"/>
    <w:rPr>
      <w:lang w:val="fr-FR"/>
    </w:rPr>
  </w:style>
  <w:style w:type="paragraph" w:customStyle="1" w:styleId="msonormal0">
    <w:name w:val="msonormal"/>
    <w:basedOn w:val="Normal"/>
    <w:rsid w:val="00E62ADE"/>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50753">
      <w:bodyDiv w:val="1"/>
      <w:marLeft w:val="0"/>
      <w:marRight w:val="0"/>
      <w:marTop w:val="0"/>
      <w:marBottom w:val="0"/>
      <w:divBdr>
        <w:top w:val="none" w:sz="0" w:space="0" w:color="auto"/>
        <w:left w:val="none" w:sz="0" w:space="0" w:color="auto"/>
        <w:bottom w:val="none" w:sz="0" w:space="0" w:color="auto"/>
        <w:right w:val="none" w:sz="0" w:space="0" w:color="auto"/>
      </w:divBdr>
    </w:div>
    <w:div w:id="368382227">
      <w:bodyDiv w:val="1"/>
      <w:marLeft w:val="0"/>
      <w:marRight w:val="0"/>
      <w:marTop w:val="0"/>
      <w:marBottom w:val="0"/>
      <w:divBdr>
        <w:top w:val="none" w:sz="0" w:space="0" w:color="auto"/>
        <w:left w:val="none" w:sz="0" w:space="0" w:color="auto"/>
        <w:bottom w:val="none" w:sz="0" w:space="0" w:color="auto"/>
        <w:right w:val="none" w:sz="0" w:space="0" w:color="auto"/>
      </w:divBdr>
    </w:div>
    <w:div w:id="563951495">
      <w:bodyDiv w:val="1"/>
      <w:marLeft w:val="0"/>
      <w:marRight w:val="0"/>
      <w:marTop w:val="0"/>
      <w:marBottom w:val="0"/>
      <w:divBdr>
        <w:top w:val="none" w:sz="0" w:space="0" w:color="auto"/>
        <w:left w:val="none" w:sz="0" w:space="0" w:color="auto"/>
        <w:bottom w:val="none" w:sz="0" w:space="0" w:color="auto"/>
        <w:right w:val="none" w:sz="0" w:space="0" w:color="auto"/>
      </w:divBdr>
    </w:div>
    <w:div w:id="587888375">
      <w:bodyDiv w:val="1"/>
      <w:marLeft w:val="0"/>
      <w:marRight w:val="0"/>
      <w:marTop w:val="0"/>
      <w:marBottom w:val="0"/>
      <w:divBdr>
        <w:top w:val="none" w:sz="0" w:space="0" w:color="auto"/>
        <w:left w:val="none" w:sz="0" w:space="0" w:color="auto"/>
        <w:bottom w:val="none" w:sz="0" w:space="0" w:color="auto"/>
        <w:right w:val="none" w:sz="0" w:space="0" w:color="auto"/>
      </w:divBdr>
    </w:div>
    <w:div w:id="743795670">
      <w:bodyDiv w:val="1"/>
      <w:marLeft w:val="0"/>
      <w:marRight w:val="0"/>
      <w:marTop w:val="0"/>
      <w:marBottom w:val="0"/>
      <w:divBdr>
        <w:top w:val="none" w:sz="0" w:space="0" w:color="auto"/>
        <w:left w:val="none" w:sz="0" w:space="0" w:color="auto"/>
        <w:bottom w:val="none" w:sz="0" w:space="0" w:color="auto"/>
        <w:right w:val="none" w:sz="0" w:space="0" w:color="auto"/>
      </w:divBdr>
    </w:div>
    <w:div w:id="766731770">
      <w:bodyDiv w:val="1"/>
      <w:marLeft w:val="0"/>
      <w:marRight w:val="0"/>
      <w:marTop w:val="0"/>
      <w:marBottom w:val="0"/>
      <w:divBdr>
        <w:top w:val="none" w:sz="0" w:space="0" w:color="auto"/>
        <w:left w:val="none" w:sz="0" w:space="0" w:color="auto"/>
        <w:bottom w:val="none" w:sz="0" w:space="0" w:color="auto"/>
        <w:right w:val="none" w:sz="0" w:space="0" w:color="auto"/>
      </w:divBdr>
    </w:div>
    <w:div w:id="823663030">
      <w:bodyDiv w:val="1"/>
      <w:marLeft w:val="0"/>
      <w:marRight w:val="0"/>
      <w:marTop w:val="0"/>
      <w:marBottom w:val="0"/>
      <w:divBdr>
        <w:top w:val="none" w:sz="0" w:space="0" w:color="auto"/>
        <w:left w:val="none" w:sz="0" w:space="0" w:color="auto"/>
        <w:bottom w:val="none" w:sz="0" w:space="0" w:color="auto"/>
        <w:right w:val="none" w:sz="0" w:space="0" w:color="auto"/>
      </w:divBdr>
    </w:div>
    <w:div w:id="955333792">
      <w:bodyDiv w:val="1"/>
      <w:marLeft w:val="0"/>
      <w:marRight w:val="0"/>
      <w:marTop w:val="0"/>
      <w:marBottom w:val="0"/>
      <w:divBdr>
        <w:top w:val="none" w:sz="0" w:space="0" w:color="auto"/>
        <w:left w:val="none" w:sz="0" w:space="0" w:color="auto"/>
        <w:bottom w:val="none" w:sz="0" w:space="0" w:color="auto"/>
        <w:right w:val="none" w:sz="0" w:space="0" w:color="auto"/>
      </w:divBdr>
    </w:div>
    <w:div w:id="1092779808">
      <w:bodyDiv w:val="1"/>
      <w:marLeft w:val="0"/>
      <w:marRight w:val="0"/>
      <w:marTop w:val="0"/>
      <w:marBottom w:val="0"/>
      <w:divBdr>
        <w:top w:val="none" w:sz="0" w:space="0" w:color="auto"/>
        <w:left w:val="none" w:sz="0" w:space="0" w:color="auto"/>
        <w:bottom w:val="none" w:sz="0" w:space="0" w:color="auto"/>
        <w:right w:val="none" w:sz="0" w:space="0" w:color="auto"/>
      </w:divBdr>
    </w:div>
    <w:div w:id="1194075167">
      <w:bodyDiv w:val="1"/>
      <w:marLeft w:val="0"/>
      <w:marRight w:val="0"/>
      <w:marTop w:val="0"/>
      <w:marBottom w:val="0"/>
      <w:divBdr>
        <w:top w:val="none" w:sz="0" w:space="0" w:color="auto"/>
        <w:left w:val="none" w:sz="0" w:space="0" w:color="auto"/>
        <w:bottom w:val="none" w:sz="0" w:space="0" w:color="auto"/>
        <w:right w:val="none" w:sz="0" w:space="0" w:color="auto"/>
      </w:divBdr>
    </w:div>
    <w:div w:id="1243873410">
      <w:bodyDiv w:val="1"/>
      <w:marLeft w:val="0"/>
      <w:marRight w:val="0"/>
      <w:marTop w:val="0"/>
      <w:marBottom w:val="0"/>
      <w:divBdr>
        <w:top w:val="none" w:sz="0" w:space="0" w:color="auto"/>
        <w:left w:val="none" w:sz="0" w:space="0" w:color="auto"/>
        <w:bottom w:val="none" w:sz="0" w:space="0" w:color="auto"/>
        <w:right w:val="none" w:sz="0" w:space="0" w:color="auto"/>
      </w:divBdr>
    </w:div>
    <w:div w:id="1382704215">
      <w:bodyDiv w:val="1"/>
      <w:marLeft w:val="0"/>
      <w:marRight w:val="0"/>
      <w:marTop w:val="0"/>
      <w:marBottom w:val="0"/>
      <w:divBdr>
        <w:top w:val="none" w:sz="0" w:space="0" w:color="auto"/>
        <w:left w:val="none" w:sz="0" w:space="0" w:color="auto"/>
        <w:bottom w:val="none" w:sz="0" w:space="0" w:color="auto"/>
        <w:right w:val="none" w:sz="0" w:space="0" w:color="auto"/>
      </w:divBdr>
    </w:div>
    <w:div w:id="1758480280">
      <w:bodyDiv w:val="1"/>
      <w:marLeft w:val="0"/>
      <w:marRight w:val="0"/>
      <w:marTop w:val="0"/>
      <w:marBottom w:val="0"/>
      <w:divBdr>
        <w:top w:val="none" w:sz="0" w:space="0" w:color="auto"/>
        <w:left w:val="none" w:sz="0" w:space="0" w:color="auto"/>
        <w:bottom w:val="none" w:sz="0" w:space="0" w:color="auto"/>
        <w:right w:val="none" w:sz="0" w:space="0" w:color="auto"/>
      </w:divBdr>
    </w:div>
    <w:div w:id="18348327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2237023">
      <w:bodyDiv w:val="1"/>
      <w:marLeft w:val="0"/>
      <w:marRight w:val="0"/>
      <w:marTop w:val="0"/>
      <w:marBottom w:val="0"/>
      <w:divBdr>
        <w:top w:val="none" w:sz="0" w:space="0" w:color="auto"/>
        <w:left w:val="none" w:sz="0" w:space="0" w:color="auto"/>
        <w:bottom w:val="none" w:sz="0" w:space="0" w:color="auto"/>
        <w:right w:val="none" w:sz="0" w:space="0" w:color="auto"/>
      </w:divBdr>
    </w:div>
    <w:div w:id="210187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1.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UNEP/OzL.Pro/ExCom/84/16</Document_x0020_Number>
  </documentManagement>
</p:properties>
</file>

<file path=customXml/itemProps1.xml><?xml version="1.0" encoding="utf-8"?>
<ds:datastoreItem xmlns:ds="http://schemas.openxmlformats.org/officeDocument/2006/customXml" ds:itemID="{3CE1197B-0360-4CEB-931A-41920997AEA5}"/>
</file>

<file path=customXml/itemProps2.xml><?xml version="1.0" encoding="utf-8"?>
<ds:datastoreItem xmlns:ds="http://schemas.openxmlformats.org/officeDocument/2006/customXml" ds:itemID="{0620E474-3F99-4FF5-8382-FDA56048F617}"/>
</file>

<file path=customXml/itemProps3.xml><?xml version="1.0" encoding="utf-8"?>
<ds:datastoreItem xmlns:ds="http://schemas.openxmlformats.org/officeDocument/2006/customXml" ds:itemID="{9C22A5D3-A859-4918-899E-930B7EC513BE}"/>
</file>

<file path=customXml/itemProps4.xml><?xml version="1.0" encoding="utf-8"?>
<ds:datastoreItem xmlns:ds="http://schemas.openxmlformats.org/officeDocument/2006/customXml" ds:itemID="{FE7CB2CD-CFD2-47AF-82C9-327F48CFC5C1}"/>
</file>

<file path=docProps/app.xml><?xml version="1.0" encoding="utf-8"?>
<Properties xmlns="http://schemas.openxmlformats.org/officeDocument/2006/extended-properties" xmlns:vt="http://schemas.openxmlformats.org/officeDocument/2006/docPropsVTypes">
  <Template>Eec84G</Template>
  <TotalTime>11</TotalTime>
  <Pages>26</Pages>
  <Words>7463</Words>
  <Characters>42545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Consolidated Progress Report as at 31 December 2018</vt:lpstr>
    </vt:vector>
  </TitlesOfParts>
  <Company/>
  <LinksUpToDate>false</LinksUpToDate>
  <CharactersWithSpaces>49909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global au 31 décembre 2018</dc:title>
  <dc:creator>Fred</dc:creator>
  <cp:lastModifiedBy>HBE</cp:lastModifiedBy>
  <cp:revision>8</cp:revision>
  <cp:lastPrinted>2019-11-16T23:52:00Z</cp:lastPrinted>
  <dcterms:created xsi:type="dcterms:W3CDTF">2019-11-22T16:01:00Z</dcterms:created>
  <dcterms:modified xsi:type="dcterms:W3CDTF">2019-11-27T19:12:00Z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UNEP/OzL.Pro/ExCom/84/16</vt:lpwstr>
  </property>
  <property fmtid="{D5CDD505-2E9C-101B-9397-08002B2CF9AE}" pid="3" name="Revision date">
    <vt:lpwstr>11/19/2019</vt:lpwstr>
  </property>
  <property fmtid="{D5CDD505-2E9C-101B-9397-08002B2CF9AE}" pid="4" name="ContentTypeId">
    <vt:lpwstr>0x010100109683CADC4F284EA5F0B82357B5BF3A</vt:lpwstr>
  </property>
</Properties>
</file>